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47" w:type="dxa"/>
        <w:tblLayout w:type="fixed"/>
        <w:tblLook w:val="01E0" w:firstRow="1" w:lastRow="1" w:firstColumn="1" w:lastColumn="1" w:noHBand="0" w:noVBand="0"/>
      </w:tblPr>
      <w:tblGrid>
        <w:gridCol w:w="534"/>
        <w:gridCol w:w="2988"/>
        <w:gridCol w:w="5091"/>
        <w:gridCol w:w="534"/>
      </w:tblGrid>
      <w:tr w:rsidR="009A3198" w:rsidRPr="00AE1D76" w:rsidTr="006A7669">
        <w:trPr>
          <w:gridAfter w:val="1"/>
          <w:wAfter w:w="534" w:type="dxa"/>
          <w:trHeight w:val="851"/>
        </w:trPr>
        <w:tc>
          <w:tcPr>
            <w:tcW w:w="8613" w:type="dxa"/>
            <w:gridSpan w:val="3"/>
            <w:tcBorders>
              <w:top w:val="nil"/>
              <w:left w:val="nil"/>
              <w:bottom w:val="nil"/>
              <w:right w:val="nil"/>
            </w:tcBorders>
          </w:tcPr>
          <w:p w:rsidR="009A3198" w:rsidRPr="00AE1D76" w:rsidRDefault="00CB66D9" w:rsidP="00044E62">
            <w:bookmarkStart w:id="0" w:name="_Ref149097719"/>
            <w:bookmarkEnd w:id="0"/>
            <w:r>
              <w:rPr>
                <w:noProof/>
              </w:rPr>
              <w:drawing>
                <wp:anchor distT="0" distB="0" distL="114300" distR="114300" simplePos="0" relativeHeight="251659264" behindDoc="1" locked="0" layoutInCell="0" allowOverlap="1" wp14:anchorId="0F5A4AD9" wp14:editId="15F62A0C">
                  <wp:simplePos x="0" y="0"/>
                  <wp:positionH relativeFrom="margin">
                    <wp:align>center</wp:align>
                  </wp:positionH>
                  <wp:positionV relativeFrom="paragraph">
                    <wp:posOffset>120650</wp:posOffset>
                  </wp:positionV>
                  <wp:extent cx="1852930" cy="883920"/>
                  <wp:effectExtent l="0" t="0" r="0" b="0"/>
                  <wp:wrapTight wrapText="bothSides">
                    <wp:wrapPolygon edited="0">
                      <wp:start x="0" y="0"/>
                      <wp:lineTo x="0" y="20948"/>
                      <wp:lineTo x="21319" y="20948"/>
                      <wp:lineTo x="21319" y="0"/>
                      <wp:lineTo x="0" y="0"/>
                    </wp:wrapPolygon>
                  </wp:wrapTight>
                  <wp:docPr id="1" name="obrázek 2" descr="educ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eduche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2930" cy="883920"/>
                          </a:xfrm>
                          <a:prstGeom prst="rect">
                            <a:avLst/>
                          </a:prstGeom>
                          <a:noFill/>
                        </pic:spPr>
                      </pic:pic>
                    </a:graphicData>
                  </a:graphic>
                </wp:anchor>
              </w:drawing>
            </w:r>
          </w:p>
        </w:tc>
      </w:tr>
      <w:tr w:rsidR="009A3198" w:rsidRPr="00BD640C" w:rsidTr="006A7669">
        <w:trPr>
          <w:gridAfter w:val="1"/>
          <w:wAfter w:w="534" w:type="dxa"/>
          <w:trHeight w:val="1701"/>
        </w:trPr>
        <w:tc>
          <w:tcPr>
            <w:tcW w:w="8613" w:type="dxa"/>
            <w:gridSpan w:val="3"/>
            <w:tcBorders>
              <w:top w:val="nil"/>
              <w:left w:val="nil"/>
              <w:right w:val="nil"/>
            </w:tcBorders>
          </w:tcPr>
          <w:p w:rsidR="009A3198" w:rsidRPr="00BD640C" w:rsidRDefault="00CB66D9" w:rsidP="00C52FD2">
            <w:pPr>
              <w:pStyle w:val="Odstavecseseznamem"/>
              <w:ind w:left="0"/>
              <w:jc w:val="center"/>
              <w:rPr>
                <w:rFonts w:ascii="Times New Roman" w:hAnsi="Times New Roman" w:cs="Times New Roman"/>
                <w:b/>
                <w:sz w:val="28"/>
                <w:szCs w:val="28"/>
              </w:rPr>
            </w:pPr>
            <w:r w:rsidRPr="00BD640C">
              <w:rPr>
                <w:rFonts w:ascii="Times New Roman" w:hAnsi="Times New Roman" w:cs="Times New Roman"/>
                <w:b/>
                <w:sz w:val="28"/>
                <w:szCs w:val="28"/>
              </w:rPr>
              <w:t>Střední škola EDUCHEM, a. s., Okružní 128, Meziboří, 453 13</w:t>
            </w:r>
          </w:p>
        </w:tc>
      </w:tr>
      <w:tr w:rsidR="009A3198" w:rsidRPr="00AE1D76" w:rsidTr="006A7669">
        <w:trPr>
          <w:gridAfter w:val="1"/>
          <w:wAfter w:w="534" w:type="dxa"/>
          <w:trHeight w:val="851"/>
        </w:trPr>
        <w:tc>
          <w:tcPr>
            <w:tcW w:w="8613" w:type="dxa"/>
            <w:gridSpan w:val="3"/>
            <w:tcBorders>
              <w:left w:val="nil"/>
              <w:bottom w:val="nil"/>
              <w:right w:val="nil"/>
            </w:tcBorders>
          </w:tcPr>
          <w:p w:rsidR="009A3198" w:rsidRPr="00AE1D76" w:rsidRDefault="009A3198" w:rsidP="00044E62">
            <w:pPr>
              <w:rPr>
                <w:caps/>
              </w:rPr>
            </w:pPr>
          </w:p>
        </w:tc>
      </w:tr>
      <w:tr w:rsidR="00CB66D9" w:rsidRPr="00B9286D" w:rsidTr="006A7669">
        <w:trPr>
          <w:gridAfter w:val="1"/>
          <w:wAfter w:w="534" w:type="dxa"/>
          <w:trHeight w:val="567"/>
        </w:trPr>
        <w:tc>
          <w:tcPr>
            <w:tcW w:w="8613" w:type="dxa"/>
            <w:gridSpan w:val="3"/>
            <w:tcBorders>
              <w:top w:val="nil"/>
              <w:left w:val="nil"/>
              <w:bottom w:val="nil"/>
              <w:right w:val="nil"/>
            </w:tcBorders>
          </w:tcPr>
          <w:p w:rsidR="00CB66D9" w:rsidRPr="00B9286D" w:rsidRDefault="00CB66D9" w:rsidP="00C52FD2">
            <w:pPr>
              <w:pStyle w:val="Odstavecvlevo"/>
              <w:jc w:val="center"/>
              <w:rPr>
                <w:rStyle w:val="Psmotun"/>
                <w:rFonts w:ascii="Times New Roman" w:hAnsi="Times New Roman" w:cs="Times New Roman"/>
                <w:sz w:val="52"/>
                <w:szCs w:val="52"/>
              </w:rPr>
            </w:pPr>
            <w:r w:rsidRPr="00B9286D">
              <w:rPr>
                <w:rStyle w:val="Psmotun"/>
                <w:rFonts w:ascii="Times New Roman" w:hAnsi="Times New Roman" w:cs="Times New Roman"/>
                <w:sz w:val="52"/>
                <w:szCs w:val="52"/>
              </w:rPr>
              <w:t>ODBORNÁ MATURITNÍ PRÁCE</w:t>
            </w:r>
          </w:p>
        </w:tc>
      </w:tr>
      <w:tr w:rsidR="00CB66D9" w:rsidRPr="00BD640C" w:rsidTr="006A7669">
        <w:trPr>
          <w:gridAfter w:val="1"/>
          <w:wAfter w:w="534" w:type="dxa"/>
          <w:trHeight w:val="567"/>
        </w:trPr>
        <w:tc>
          <w:tcPr>
            <w:tcW w:w="8613" w:type="dxa"/>
            <w:gridSpan w:val="3"/>
            <w:tcBorders>
              <w:top w:val="nil"/>
              <w:left w:val="nil"/>
              <w:bottom w:val="nil"/>
              <w:right w:val="nil"/>
            </w:tcBorders>
          </w:tcPr>
          <w:p w:rsidR="00CB66D9" w:rsidRPr="00BD640C" w:rsidRDefault="00CB66D9" w:rsidP="00057AD7">
            <w:pPr>
              <w:pStyle w:val="Odstavecvlevo"/>
              <w:rPr>
                <w:rStyle w:val="Psmotun"/>
                <w:rFonts w:ascii="Times New Roman" w:hAnsi="Times New Roman" w:cs="Times New Roman"/>
                <w:highlight w:val="yellow"/>
              </w:rPr>
            </w:pPr>
          </w:p>
        </w:tc>
      </w:tr>
      <w:tr w:rsidR="00CB66D9" w:rsidRPr="00BD640C" w:rsidTr="006A7669">
        <w:trPr>
          <w:gridAfter w:val="1"/>
          <w:wAfter w:w="534" w:type="dxa"/>
          <w:trHeight w:val="624"/>
        </w:trPr>
        <w:tc>
          <w:tcPr>
            <w:tcW w:w="8613" w:type="dxa"/>
            <w:gridSpan w:val="3"/>
            <w:tcBorders>
              <w:top w:val="nil"/>
              <w:left w:val="nil"/>
              <w:right w:val="nil"/>
            </w:tcBorders>
          </w:tcPr>
          <w:p w:rsidR="00CB66D9" w:rsidRPr="00BD640C" w:rsidRDefault="00CB66D9" w:rsidP="00C52FD2">
            <w:pPr>
              <w:pStyle w:val="Odstavecvlevo"/>
              <w:jc w:val="center"/>
              <w:rPr>
                <w:rStyle w:val="Psmotun"/>
                <w:rFonts w:ascii="Times New Roman" w:hAnsi="Times New Roman" w:cs="Times New Roman"/>
                <w:sz w:val="40"/>
                <w:szCs w:val="40"/>
              </w:rPr>
            </w:pPr>
            <w:r w:rsidRPr="00BD640C">
              <w:rPr>
                <w:rStyle w:val="Psmotun"/>
                <w:rFonts w:ascii="Times New Roman" w:hAnsi="Times New Roman" w:cs="Times New Roman"/>
                <w:sz w:val="40"/>
                <w:szCs w:val="40"/>
              </w:rPr>
              <w:t>Téma:</w:t>
            </w:r>
            <w:r w:rsidR="004D166A" w:rsidRPr="00BD640C">
              <w:rPr>
                <w:rStyle w:val="Psmotun"/>
                <w:rFonts w:ascii="Times New Roman" w:hAnsi="Times New Roman" w:cs="Times New Roman"/>
                <w:sz w:val="40"/>
                <w:szCs w:val="40"/>
              </w:rPr>
              <w:t xml:space="preserve"> Web květinářství, rastrová grafika</w:t>
            </w:r>
          </w:p>
        </w:tc>
      </w:tr>
      <w:tr w:rsidR="009A3198" w:rsidRPr="00AE1D76" w:rsidTr="006A7669">
        <w:trPr>
          <w:gridAfter w:val="1"/>
          <w:wAfter w:w="534" w:type="dxa"/>
          <w:trHeight w:val="907"/>
        </w:trPr>
        <w:tc>
          <w:tcPr>
            <w:tcW w:w="8613" w:type="dxa"/>
            <w:gridSpan w:val="3"/>
            <w:tcBorders>
              <w:top w:val="nil"/>
              <w:left w:val="nil"/>
              <w:bottom w:val="nil"/>
              <w:right w:val="nil"/>
            </w:tcBorders>
          </w:tcPr>
          <w:p w:rsidR="009A3198" w:rsidRDefault="009A3198" w:rsidP="003F11B0">
            <w:pPr>
              <w:pStyle w:val="Odstavecvlevo"/>
            </w:pPr>
          </w:p>
          <w:p w:rsidR="009A3198" w:rsidRDefault="009A3198" w:rsidP="003F11B0">
            <w:pPr>
              <w:pStyle w:val="Odstavecvlevo"/>
            </w:pPr>
          </w:p>
          <w:p w:rsidR="009A3198" w:rsidRDefault="009A3198" w:rsidP="003F11B0">
            <w:pPr>
              <w:pStyle w:val="Odstavecvlevo"/>
            </w:pPr>
          </w:p>
          <w:p w:rsidR="009A3198" w:rsidRDefault="009A3198" w:rsidP="003F11B0">
            <w:pPr>
              <w:pStyle w:val="Odstavecvlevo"/>
            </w:pPr>
          </w:p>
          <w:p w:rsidR="007B4C10" w:rsidRDefault="007B4C10" w:rsidP="003F11B0">
            <w:pPr>
              <w:pStyle w:val="Odstavecvlevo"/>
            </w:pPr>
          </w:p>
          <w:p w:rsidR="007B4C10" w:rsidRDefault="007B4C10" w:rsidP="003F11B0">
            <w:pPr>
              <w:pStyle w:val="Odstavecvlevo"/>
            </w:pPr>
          </w:p>
          <w:p w:rsidR="009A3198" w:rsidRPr="00AE1D76" w:rsidRDefault="009A3198" w:rsidP="00044E62"/>
        </w:tc>
      </w:tr>
      <w:tr w:rsidR="009A3198" w:rsidRPr="00BD640C" w:rsidTr="006A7669">
        <w:trPr>
          <w:gridBefore w:val="1"/>
          <w:wBefore w:w="534" w:type="dxa"/>
          <w:trHeight w:val="454"/>
        </w:trPr>
        <w:tc>
          <w:tcPr>
            <w:tcW w:w="2988" w:type="dxa"/>
            <w:tcBorders>
              <w:top w:val="nil"/>
              <w:left w:val="nil"/>
              <w:bottom w:val="nil"/>
              <w:right w:val="nil"/>
            </w:tcBorders>
          </w:tcPr>
          <w:p w:rsidR="009A3198" w:rsidRPr="00BD640C" w:rsidRDefault="004D166A" w:rsidP="00C52FD2">
            <w:pPr>
              <w:pStyle w:val="Odstavecvlevo"/>
              <w:jc w:val="center"/>
              <w:rPr>
                <w:rFonts w:ascii="Times New Roman" w:hAnsi="Times New Roman" w:cs="Times New Roman"/>
                <w:sz w:val="24"/>
                <w:szCs w:val="24"/>
              </w:rPr>
            </w:pPr>
            <w:r w:rsidRPr="00BD640C">
              <w:rPr>
                <w:rFonts w:ascii="Times New Roman" w:hAnsi="Times New Roman" w:cs="Times New Roman"/>
                <w:sz w:val="24"/>
                <w:szCs w:val="24"/>
              </w:rPr>
              <w:t>VYPRACOVAL</w:t>
            </w:r>
            <w:r w:rsidR="009A3198" w:rsidRPr="00BD640C">
              <w:rPr>
                <w:rFonts w:ascii="Times New Roman" w:hAnsi="Times New Roman" w:cs="Times New Roman"/>
                <w:sz w:val="24"/>
                <w:szCs w:val="24"/>
              </w:rPr>
              <w:t>:</w:t>
            </w:r>
          </w:p>
        </w:tc>
        <w:tc>
          <w:tcPr>
            <w:tcW w:w="5625" w:type="dxa"/>
            <w:gridSpan w:val="2"/>
            <w:tcBorders>
              <w:top w:val="nil"/>
              <w:left w:val="nil"/>
              <w:bottom w:val="nil"/>
              <w:right w:val="nil"/>
            </w:tcBorders>
          </w:tcPr>
          <w:p w:rsidR="009A3198" w:rsidRPr="00BD640C" w:rsidRDefault="004D166A" w:rsidP="00C52FD2">
            <w:pPr>
              <w:pStyle w:val="Odstavecvlevo"/>
              <w:jc w:val="center"/>
              <w:rPr>
                <w:rStyle w:val="Psmotun"/>
                <w:rFonts w:ascii="Times New Roman" w:hAnsi="Times New Roman" w:cs="Times New Roman"/>
                <w:sz w:val="24"/>
                <w:szCs w:val="24"/>
              </w:rPr>
            </w:pPr>
            <w:r w:rsidRPr="00BD640C">
              <w:rPr>
                <w:rStyle w:val="Psmotun"/>
                <w:rFonts w:ascii="Times New Roman" w:hAnsi="Times New Roman" w:cs="Times New Roman"/>
                <w:sz w:val="24"/>
                <w:szCs w:val="24"/>
              </w:rPr>
              <w:t>Klára Gabrielová</w:t>
            </w:r>
          </w:p>
        </w:tc>
      </w:tr>
      <w:tr w:rsidR="009A3198" w:rsidRPr="00BD640C" w:rsidTr="006A7669">
        <w:trPr>
          <w:gridBefore w:val="1"/>
          <w:wBefore w:w="534" w:type="dxa"/>
          <w:trHeight w:val="454"/>
        </w:trPr>
        <w:tc>
          <w:tcPr>
            <w:tcW w:w="2988" w:type="dxa"/>
            <w:tcBorders>
              <w:top w:val="nil"/>
              <w:left w:val="nil"/>
              <w:bottom w:val="nil"/>
              <w:right w:val="nil"/>
            </w:tcBorders>
          </w:tcPr>
          <w:p w:rsidR="009A3198" w:rsidRPr="00BD640C" w:rsidRDefault="004D166A" w:rsidP="00C52FD2">
            <w:pPr>
              <w:pStyle w:val="Odstavecvlevo"/>
              <w:jc w:val="center"/>
              <w:rPr>
                <w:rFonts w:ascii="Times New Roman" w:hAnsi="Times New Roman" w:cs="Times New Roman"/>
                <w:sz w:val="24"/>
                <w:szCs w:val="24"/>
              </w:rPr>
            </w:pPr>
            <w:r w:rsidRPr="00BD640C">
              <w:rPr>
                <w:rFonts w:ascii="Times New Roman" w:hAnsi="Times New Roman" w:cs="Times New Roman"/>
                <w:sz w:val="24"/>
                <w:szCs w:val="24"/>
              </w:rPr>
              <w:t>VEDOUCÍ PRÁCE</w:t>
            </w:r>
            <w:r w:rsidR="009A3198" w:rsidRPr="00BD640C">
              <w:rPr>
                <w:rFonts w:ascii="Times New Roman" w:hAnsi="Times New Roman" w:cs="Times New Roman"/>
                <w:sz w:val="24"/>
                <w:szCs w:val="24"/>
              </w:rPr>
              <w:t>:</w:t>
            </w:r>
          </w:p>
        </w:tc>
        <w:tc>
          <w:tcPr>
            <w:tcW w:w="5625" w:type="dxa"/>
            <w:gridSpan w:val="2"/>
            <w:tcBorders>
              <w:top w:val="nil"/>
              <w:left w:val="nil"/>
              <w:bottom w:val="nil"/>
              <w:right w:val="nil"/>
            </w:tcBorders>
          </w:tcPr>
          <w:p w:rsidR="009A3198" w:rsidRPr="00BD640C" w:rsidRDefault="004D166A" w:rsidP="00C52FD2">
            <w:pPr>
              <w:pStyle w:val="Odstavecvlevo"/>
              <w:jc w:val="center"/>
              <w:rPr>
                <w:rStyle w:val="Psmotun"/>
                <w:rFonts w:ascii="Times New Roman" w:hAnsi="Times New Roman" w:cs="Times New Roman"/>
                <w:sz w:val="24"/>
                <w:szCs w:val="24"/>
              </w:rPr>
            </w:pPr>
            <w:r w:rsidRPr="00BD640C">
              <w:rPr>
                <w:rStyle w:val="Psmotun"/>
                <w:rFonts w:ascii="Times New Roman" w:hAnsi="Times New Roman" w:cs="Times New Roman"/>
                <w:sz w:val="24"/>
                <w:szCs w:val="24"/>
              </w:rPr>
              <w:t>Michal Vostárek</w:t>
            </w:r>
          </w:p>
        </w:tc>
      </w:tr>
      <w:tr w:rsidR="009A3198" w:rsidRPr="00BD640C" w:rsidTr="006A7669">
        <w:trPr>
          <w:gridBefore w:val="1"/>
          <w:wBefore w:w="534" w:type="dxa"/>
          <w:trHeight w:val="454"/>
        </w:trPr>
        <w:tc>
          <w:tcPr>
            <w:tcW w:w="2988" w:type="dxa"/>
            <w:tcBorders>
              <w:top w:val="nil"/>
              <w:left w:val="nil"/>
              <w:bottom w:val="nil"/>
              <w:right w:val="nil"/>
            </w:tcBorders>
          </w:tcPr>
          <w:p w:rsidR="009A3198" w:rsidRPr="00BD640C" w:rsidRDefault="007B4C10" w:rsidP="00C52FD2">
            <w:pPr>
              <w:pStyle w:val="Odstavecvlevo"/>
              <w:jc w:val="center"/>
              <w:rPr>
                <w:rFonts w:ascii="Times New Roman" w:hAnsi="Times New Roman" w:cs="Times New Roman"/>
                <w:sz w:val="24"/>
                <w:szCs w:val="24"/>
              </w:rPr>
            </w:pPr>
            <w:r w:rsidRPr="00BD640C">
              <w:rPr>
                <w:rFonts w:ascii="Times New Roman" w:hAnsi="Times New Roman" w:cs="Times New Roman"/>
                <w:sz w:val="24"/>
                <w:szCs w:val="24"/>
              </w:rPr>
              <w:t>STUDIJNÍ OBOR</w:t>
            </w:r>
            <w:r w:rsidR="009A3198" w:rsidRPr="00BD640C">
              <w:rPr>
                <w:rFonts w:ascii="Times New Roman" w:hAnsi="Times New Roman" w:cs="Times New Roman"/>
                <w:sz w:val="24"/>
                <w:szCs w:val="24"/>
              </w:rPr>
              <w:t>:</w:t>
            </w:r>
          </w:p>
        </w:tc>
        <w:tc>
          <w:tcPr>
            <w:tcW w:w="5625" w:type="dxa"/>
            <w:gridSpan w:val="2"/>
            <w:tcBorders>
              <w:top w:val="nil"/>
              <w:left w:val="nil"/>
              <w:bottom w:val="nil"/>
              <w:right w:val="nil"/>
            </w:tcBorders>
          </w:tcPr>
          <w:p w:rsidR="009A3198" w:rsidRPr="00BD640C" w:rsidRDefault="007B4C10" w:rsidP="00C52FD2">
            <w:pPr>
              <w:pStyle w:val="Odstavecvlevo"/>
              <w:jc w:val="center"/>
              <w:rPr>
                <w:rStyle w:val="Psmotun"/>
                <w:rFonts w:ascii="Times New Roman" w:hAnsi="Times New Roman" w:cs="Times New Roman"/>
                <w:sz w:val="24"/>
                <w:szCs w:val="24"/>
              </w:rPr>
            </w:pPr>
            <w:r w:rsidRPr="00BD640C">
              <w:rPr>
                <w:rStyle w:val="Psmotun"/>
                <w:rFonts w:ascii="Times New Roman" w:hAnsi="Times New Roman" w:cs="Times New Roman"/>
                <w:sz w:val="24"/>
                <w:szCs w:val="24"/>
              </w:rPr>
              <w:t>Informační technologie</w:t>
            </w:r>
          </w:p>
        </w:tc>
      </w:tr>
      <w:tr w:rsidR="009A3198" w:rsidRPr="00BD640C" w:rsidTr="006A7669">
        <w:trPr>
          <w:gridBefore w:val="1"/>
          <w:wBefore w:w="534" w:type="dxa"/>
          <w:trHeight w:val="454"/>
        </w:trPr>
        <w:tc>
          <w:tcPr>
            <w:tcW w:w="2988" w:type="dxa"/>
            <w:tcBorders>
              <w:top w:val="nil"/>
              <w:left w:val="nil"/>
              <w:bottom w:val="nil"/>
              <w:right w:val="nil"/>
            </w:tcBorders>
          </w:tcPr>
          <w:p w:rsidR="009A3198" w:rsidRPr="00BD640C" w:rsidRDefault="007B4C10" w:rsidP="00C52FD2">
            <w:pPr>
              <w:pStyle w:val="Odstavecvlevo"/>
              <w:jc w:val="center"/>
              <w:rPr>
                <w:rFonts w:ascii="Times New Roman" w:hAnsi="Times New Roman" w:cs="Times New Roman"/>
                <w:sz w:val="24"/>
                <w:szCs w:val="24"/>
              </w:rPr>
            </w:pPr>
            <w:r w:rsidRPr="00BD640C">
              <w:rPr>
                <w:rFonts w:ascii="Times New Roman" w:hAnsi="Times New Roman" w:cs="Times New Roman"/>
                <w:sz w:val="24"/>
                <w:szCs w:val="24"/>
              </w:rPr>
              <w:t>ROK</w:t>
            </w:r>
            <w:r w:rsidR="009A3198" w:rsidRPr="00BD640C">
              <w:rPr>
                <w:rFonts w:ascii="Times New Roman" w:hAnsi="Times New Roman" w:cs="Times New Roman"/>
                <w:sz w:val="24"/>
                <w:szCs w:val="24"/>
              </w:rPr>
              <w:t>:</w:t>
            </w:r>
          </w:p>
        </w:tc>
        <w:tc>
          <w:tcPr>
            <w:tcW w:w="5625" w:type="dxa"/>
            <w:gridSpan w:val="2"/>
            <w:tcBorders>
              <w:top w:val="nil"/>
              <w:left w:val="nil"/>
              <w:bottom w:val="nil"/>
              <w:right w:val="nil"/>
            </w:tcBorders>
          </w:tcPr>
          <w:p w:rsidR="009A3198" w:rsidRPr="00BD640C" w:rsidRDefault="007B4C10" w:rsidP="00C52FD2">
            <w:pPr>
              <w:pStyle w:val="Odstavecvlevo"/>
              <w:jc w:val="center"/>
              <w:rPr>
                <w:rStyle w:val="Psmotun"/>
                <w:rFonts w:ascii="Times New Roman" w:hAnsi="Times New Roman" w:cs="Times New Roman"/>
                <w:sz w:val="24"/>
                <w:szCs w:val="24"/>
              </w:rPr>
            </w:pPr>
            <w:r w:rsidRPr="00BD640C">
              <w:rPr>
                <w:rStyle w:val="Psmotun"/>
                <w:rFonts w:ascii="Times New Roman" w:hAnsi="Times New Roman" w:cs="Times New Roman"/>
                <w:sz w:val="24"/>
                <w:szCs w:val="24"/>
              </w:rPr>
              <w:t>2014/2015</w:t>
            </w:r>
          </w:p>
        </w:tc>
      </w:tr>
    </w:tbl>
    <w:p w:rsidR="005417EA" w:rsidRDefault="005417EA">
      <w:r>
        <w:br w:type="page"/>
      </w:r>
    </w:p>
    <w:p w:rsidR="00F11C70" w:rsidRPr="0055657E" w:rsidRDefault="00F11C70" w:rsidP="0055657E">
      <w:pPr>
        <w:pStyle w:val="Text"/>
        <w:ind w:firstLine="0"/>
      </w:pPr>
    </w:p>
    <w:p w:rsidR="007B4C10" w:rsidRPr="00A90B1B" w:rsidRDefault="007B4C10" w:rsidP="0055657E">
      <w:pPr>
        <w:pStyle w:val="Text"/>
        <w:spacing w:before="10440"/>
      </w:pPr>
      <w:r w:rsidRPr="00A90B1B">
        <w:t xml:space="preserve">Prohlašuji, že jsem </w:t>
      </w:r>
      <w:r w:rsidR="00A90B1B" w:rsidRPr="00A90B1B">
        <w:t xml:space="preserve">maturitní </w:t>
      </w:r>
      <w:r w:rsidRPr="00A90B1B">
        <w:t>práci zpracovala samostatně</w:t>
      </w:r>
      <w:r w:rsidR="00A90B1B" w:rsidRPr="00A90B1B">
        <w:t xml:space="preserve"> a že jsem uvedla všechny použité informační zdroje a literaturu v seznamu použitých zdrojů.</w:t>
      </w:r>
    </w:p>
    <w:p w:rsidR="007B4C10" w:rsidRPr="00BD640C" w:rsidRDefault="007B4C10" w:rsidP="0055657E">
      <w:pPr>
        <w:pStyle w:val="Text"/>
        <w:tabs>
          <w:tab w:val="left" w:pos="6521"/>
        </w:tabs>
        <w:spacing w:before="480"/>
        <w:rPr>
          <w:highlight w:val="lightGray"/>
        </w:rPr>
      </w:pPr>
      <w:r w:rsidRPr="00BD640C">
        <w:t>V Meziboří dne:</w:t>
      </w:r>
      <w:r w:rsidRPr="00BD640C">
        <w:tab/>
        <w:t>Klára Gabrielová</w:t>
      </w:r>
    </w:p>
    <w:p w:rsidR="007B4C10" w:rsidRDefault="007B4C10">
      <w:pPr>
        <w:overflowPunct/>
        <w:autoSpaceDE/>
        <w:autoSpaceDN/>
        <w:adjustRightInd/>
        <w:textAlignment w:val="auto"/>
        <w:rPr>
          <w:i/>
          <w:highlight w:val="lightGray"/>
          <w:lang w:eastAsia="ar-SA"/>
        </w:rPr>
      </w:pPr>
      <w:r>
        <w:rPr>
          <w:highlight w:val="lightGray"/>
        </w:rPr>
        <w:br w:type="page"/>
      </w:r>
    </w:p>
    <w:p w:rsidR="00D60201" w:rsidRPr="00D60201" w:rsidRDefault="00D60201" w:rsidP="0055657E">
      <w:pPr>
        <w:pStyle w:val="Text"/>
        <w:ind w:firstLine="0"/>
      </w:pPr>
    </w:p>
    <w:p w:rsidR="007B4C10" w:rsidRPr="007D4DF3" w:rsidRDefault="007B4C10" w:rsidP="0055657E">
      <w:pPr>
        <w:pStyle w:val="Text"/>
        <w:spacing w:before="5040"/>
        <w:ind w:firstLine="0"/>
      </w:pPr>
      <w:r w:rsidRPr="007D4DF3">
        <w:t>Poděkování</w:t>
      </w:r>
    </w:p>
    <w:p w:rsidR="007B4C10" w:rsidRPr="00BD640C" w:rsidRDefault="007B4C10" w:rsidP="00BD640C">
      <w:pPr>
        <w:pStyle w:val="Text"/>
      </w:pPr>
      <w:r w:rsidRPr="00BD640C">
        <w:t>Chtěla bych poděkovat všem, kteří mi s mou maturitní prací nějakým způsobem pomohli. Děkuji především vedoucím</w:t>
      </w:r>
      <w:r w:rsidR="002E77A5">
        <w:t xml:space="preserve">u práce </w:t>
      </w:r>
      <w:proofErr w:type="spellStart"/>
      <w:r w:rsidR="002E77A5">
        <w:t>DiS</w:t>
      </w:r>
      <w:proofErr w:type="spellEnd"/>
      <w:r w:rsidR="002E77A5">
        <w:t>. Michalu Vostárkovi</w:t>
      </w:r>
      <w:r w:rsidR="002E77A5">
        <w:br/>
      </w:r>
      <w:r w:rsidRPr="00BD640C">
        <w:t xml:space="preserve">a Bc. Tomáši </w:t>
      </w:r>
      <w:proofErr w:type="spellStart"/>
      <w:r w:rsidRPr="00BD640C">
        <w:t>Žielinskému</w:t>
      </w:r>
      <w:proofErr w:type="spellEnd"/>
      <w:r w:rsidRPr="00BD640C">
        <w:t xml:space="preserve"> za potřebné odborné konzultace, věnov</w:t>
      </w:r>
      <w:r w:rsidR="00D60201">
        <w:t>aný čas, poskytnuté informace a </w:t>
      </w:r>
      <w:r w:rsidRPr="00BD640C">
        <w:t>jejich názory na zlepšení mé práce.</w:t>
      </w:r>
    </w:p>
    <w:p w:rsidR="007B4C10" w:rsidRDefault="007B4C10">
      <w:pPr>
        <w:overflowPunct/>
        <w:autoSpaceDE/>
        <w:autoSpaceDN/>
        <w:adjustRightInd/>
        <w:textAlignment w:val="auto"/>
        <w:rPr>
          <w:i/>
          <w:lang w:eastAsia="ar-SA"/>
        </w:rPr>
      </w:pPr>
      <w:r>
        <w:br w:type="page"/>
      </w:r>
    </w:p>
    <w:p w:rsidR="007B4C10" w:rsidRDefault="007B4C10" w:rsidP="007B4C10">
      <w:pPr>
        <w:pStyle w:val="Text"/>
      </w:pPr>
    </w:p>
    <w:p w:rsidR="00E1794C" w:rsidRPr="00D60201" w:rsidRDefault="00E1794C" w:rsidP="00C37013">
      <w:pPr>
        <w:pStyle w:val="Odstavecvlevo"/>
        <w:rPr>
          <w:rStyle w:val="Psmotun"/>
          <w:rFonts w:ascii="Times New Roman" w:hAnsi="Times New Roman" w:cs="Times New Roman"/>
          <w:sz w:val="24"/>
          <w:szCs w:val="24"/>
        </w:rPr>
      </w:pPr>
      <w:r w:rsidRPr="00B020C7">
        <w:rPr>
          <w:rStyle w:val="Psmotun"/>
          <w:rFonts w:ascii="Times New Roman" w:hAnsi="Times New Roman" w:cs="Times New Roman"/>
          <w:sz w:val="32"/>
          <w:szCs w:val="32"/>
        </w:rPr>
        <w:t>Obsah</w:t>
      </w:r>
      <w:r w:rsidRPr="00D60201">
        <w:rPr>
          <w:rStyle w:val="Psmotun"/>
          <w:rFonts w:ascii="Times New Roman" w:hAnsi="Times New Roman" w:cs="Times New Roman"/>
          <w:sz w:val="24"/>
          <w:szCs w:val="24"/>
        </w:rPr>
        <w:t>:</w:t>
      </w:r>
    </w:p>
    <w:p w:rsidR="002F1663" w:rsidRPr="002F1663" w:rsidRDefault="00284B39" w:rsidP="002F1663">
      <w:pPr>
        <w:pStyle w:val="Obsah1"/>
        <w:tabs>
          <w:tab w:val="clear" w:pos="9900"/>
          <w:tab w:val="right" w:leader="dot" w:pos="8505"/>
        </w:tabs>
        <w:rPr>
          <w:rFonts w:ascii="Times New Roman" w:eastAsiaTheme="minorEastAsia" w:hAnsi="Times New Roman"/>
          <w:b w:val="0"/>
          <w:caps w:val="0"/>
          <w:sz w:val="24"/>
          <w:szCs w:val="24"/>
        </w:rPr>
      </w:pPr>
      <w:r w:rsidRPr="002F1663">
        <w:rPr>
          <w:rFonts w:ascii="Times New Roman" w:hAnsi="Times New Roman"/>
          <w:sz w:val="24"/>
          <w:szCs w:val="24"/>
        </w:rPr>
        <w:fldChar w:fldCharType="begin"/>
      </w:r>
      <w:r w:rsidR="001565D8" w:rsidRPr="002F1663">
        <w:rPr>
          <w:rFonts w:ascii="Times New Roman" w:hAnsi="Times New Roman"/>
          <w:sz w:val="24"/>
          <w:szCs w:val="24"/>
        </w:rPr>
        <w:instrText xml:space="preserve"> TOC \o "1-4" \t "Nadpis 9;9" </w:instrText>
      </w:r>
      <w:r w:rsidRPr="002F1663">
        <w:rPr>
          <w:rFonts w:ascii="Times New Roman" w:hAnsi="Times New Roman"/>
          <w:sz w:val="24"/>
          <w:szCs w:val="24"/>
        </w:rPr>
        <w:fldChar w:fldCharType="separate"/>
      </w:r>
      <w:r w:rsidR="002F1663" w:rsidRPr="002F1663">
        <w:rPr>
          <w:rFonts w:ascii="Times New Roman" w:hAnsi="Times New Roman"/>
          <w:sz w:val="24"/>
          <w:szCs w:val="24"/>
        </w:rPr>
        <w:t>Úvod</w:t>
      </w:r>
      <w:r w:rsidR="002F1663" w:rsidRPr="002F1663">
        <w:rPr>
          <w:rFonts w:ascii="Times New Roman" w:hAnsi="Times New Roman"/>
          <w:sz w:val="24"/>
          <w:szCs w:val="24"/>
        </w:rPr>
        <w:tab/>
      </w:r>
      <w:r w:rsidR="002F1663" w:rsidRPr="002F1663">
        <w:rPr>
          <w:rFonts w:ascii="Times New Roman" w:hAnsi="Times New Roman"/>
          <w:sz w:val="24"/>
          <w:szCs w:val="24"/>
        </w:rPr>
        <w:tab/>
      </w:r>
      <w:r w:rsidR="002F1663" w:rsidRPr="002F1663">
        <w:rPr>
          <w:rFonts w:ascii="Times New Roman" w:hAnsi="Times New Roman"/>
          <w:sz w:val="24"/>
          <w:szCs w:val="24"/>
        </w:rPr>
        <w:fldChar w:fldCharType="begin"/>
      </w:r>
      <w:r w:rsidR="002F1663" w:rsidRPr="002F1663">
        <w:rPr>
          <w:rFonts w:ascii="Times New Roman" w:hAnsi="Times New Roman"/>
          <w:sz w:val="24"/>
          <w:szCs w:val="24"/>
        </w:rPr>
        <w:instrText xml:space="preserve"> PAGEREF _Toc415482269 \h </w:instrText>
      </w:r>
      <w:r w:rsidR="002F1663" w:rsidRPr="002F1663">
        <w:rPr>
          <w:rFonts w:ascii="Times New Roman" w:hAnsi="Times New Roman"/>
          <w:sz w:val="24"/>
          <w:szCs w:val="24"/>
        </w:rPr>
      </w:r>
      <w:r w:rsidR="002F1663" w:rsidRPr="002F1663">
        <w:rPr>
          <w:rFonts w:ascii="Times New Roman" w:hAnsi="Times New Roman"/>
          <w:sz w:val="24"/>
          <w:szCs w:val="24"/>
        </w:rPr>
        <w:fldChar w:fldCharType="separate"/>
      </w:r>
      <w:r w:rsidR="00A42524">
        <w:rPr>
          <w:rFonts w:ascii="Times New Roman" w:hAnsi="Times New Roman"/>
          <w:sz w:val="24"/>
          <w:szCs w:val="24"/>
        </w:rPr>
        <w:t>9</w:t>
      </w:r>
      <w:r w:rsidR="002F1663" w:rsidRPr="002F1663">
        <w:rPr>
          <w:rFonts w:ascii="Times New Roman" w:hAnsi="Times New Roman"/>
          <w:sz w:val="24"/>
          <w:szCs w:val="24"/>
        </w:rPr>
        <w:fldChar w:fldCharType="end"/>
      </w:r>
    </w:p>
    <w:p w:rsidR="002F1663" w:rsidRPr="002F1663" w:rsidRDefault="002F1663" w:rsidP="002F1663">
      <w:pPr>
        <w:pStyle w:val="Obsah1"/>
        <w:tabs>
          <w:tab w:val="clear" w:pos="9900"/>
          <w:tab w:val="right" w:leader="dot" w:pos="8505"/>
        </w:tabs>
        <w:rPr>
          <w:rFonts w:ascii="Times New Roman" w:eastAsiaTheme="minorEastAsia" w:hAnsi="Times New Roman"/>
          <w:b w:val="0"/>
          <w:caps w:val="0"/>
          <w:sz w:val="24"/>
          <w:szCs w:val="24"/>
        </w:rPr>
      </w:pPr>
      <w:r w:rsidRPr="002F1663">
        <w:rPr>
          <w:rFonts w:ascii="Times New Roman" w:hAnsi="Times New Roman"/>
          <w:sz w:val="24"/>
          <w:szCs w:val="24"/>
        </w:rPr>
        <w:t>1</w:t>
      </w:r>
      <w:r w:rsidRPr="002F1663">
        <w:rPr>
          <w:rFonts w:ascii="Times New Roman" w:eastAsiaTheme="minorEastAsia" w:hAnsi="Times New Roman"/>
          <w:b w:val="0"/>
          <w:caps w:val="0"/>
          <w:sz w:val="24"/>
          <w:szCs w:val="24"/>
        </w:rPr>
        <w:tab/>
      </w:r>
      <w:r w:rsidRPr="002F1663">
        <w:rPr>
          <w:rFonts w:ascii="Times New Roman" w:hAnsi="Times New Roman"/>
          <w:sz w:val="24"/>
          <w:szCs w:val="24"/>
        </w:rPr>
        <w:t>Prezentace fiktivní společnosti/firmy květinářství (část A)</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_Toc415482270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10</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1.1</w:t>
      </w:r>
      <w:r w:rsidRPr="002F1663">
        <w:rPr>
          <w:rFonts w:ascii="Times New Roman" w:eastAsiaTheme="minorEastAsia" w:hAnsi="Times New Roman"/>
          <w:sz w:val="24"/>
          <w:szCs w:val="24"/>
        </w:rPr>
        <w:tab/>
      </w:r>
      <w:r w:rsidRPr="002F1663">
        <w:rPr>
          <w:rFonts w:ascii="Times New Roman" w:hAnsi="Times New Roman"/>
          <w:sz w:val="24"/>
          <w:szCs w:val="24"/>
        </w:rPr>
        <w:t>Založení účtů</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_Toc415482271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10</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1.2</w:t>
      </w:r>
      <w:r w:rsidRPr="002F1663">
        <w:rPr>
          <w:rFonts w:ascii="Times New Roman" w:eastAsiaTheme="minorEastAsia" w:hAnsi="Times New Roman"/>
          <w:sz w:val="24"/>
          <w:szCs w:val="24"/>
        </w:rPr>
        <w:tab/>
      </w:r>
      <w:r w:rsidRPr="002F1663">
        <w:rPr>
          <w:rFonts w:ascii="Times New Roman" w:hAnsi="Times New Roman"/>
          <w:sz w:val="24"/>
          <w:szCs w:val="24"/>
        </w:rPr>
        <w:t>WordPress</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_Toc415482272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10</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1.3</w:t>
      </w:r>
      <w:r w:rsidRPr="002F1663">
        <w:rPr>
          <w:rFonts w:ascii="Times New Roman" w:eastAsiaTheme="minorEastAsia" w:hAnsi="Times New Roman"/>
          <w:sz w:val="24"/>
          <w:szCs w:val="24"/>
        </w:rPr>
        <w:tab/>
      </w:r>
      <w:r w:rsidRPr="002F1663">
        <w:rPr>
          <w:rFonts w:ascii="Times New Roman" w:hAnsi="Times New Roman"/>
          <w:sz w:val="24"/>
          <w:szCs w:val="24"/>
        </w:rPr>
        <w:t>Logo</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_Toc415482273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11</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1.4</w:t>
      </w:r>
      <w:r w:rsidRPr="002F1663">
        <w:rPr>
          <w:rFonts w:ascii="Times New Roman" w:eastAsiaTheme="minorEastAsia" w:hAnsi="Times New Roman"/>
          <w:sz w:val="24"/>
          <w:szCs w:val="24"/>
        </w:rPr>
        <w:tab/>
      </w:r>
      <w:r w:rsidRPr="002F1663">
        <w:rPr>
          <w:rFonts w:ascii="Times New Roman" w:hAnsi="Times New Roman"/>
          <w:sz w:val="24"/>
          <w:szCs w:val="24"/>
        </w:rPr>
        <w:t>Vzhledová šablona</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_Toc415482274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11</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1.5</w:t>
      </w:r>
      <w:r w:rsidRPr="002F1663">
        <w:rPr>
          <w:rFonts w:ascii="Times New Roman" w:eastAsiaTheme="minorEastAsia" w:hAnsi="Times New Roman"/>
          <w:sz w:val="24"/>
          <w:szCs w:val="24"/>
        </w:rPr>
        <w:tab/>
      </w:r>
      <w:r w:rsidRPr="002F1663">
        <w:rPr>
          <w:rFonts w:ascii="Times New Roman" w:hAnsi="Times New Roman"/>
          <w:sz w:val="24"/>
          <w:szCs w:val="24"/>
        </w:rPr>
        <w:t>Menu</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_Toc415482275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12</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1.6</w:t>
      </w:r>
      <w:r w:rsidRPr="002F1663">
        <w:rPr>
          <w:rFonts w:ascii="Times New Roman" w:eastAsiaTheme="minorEastAsia" w:hAnsi="Times New Roman"/>
          <w:sz w:val="24"/>
          <w:szCs w:val="24"/>
        </w:rPr>
        <w:tab/>
      </w:r>
      <w:r w:rsidRPr="002F1663">
        <w:rPr>
          <w:rFonts w:ascii="Times New Roman" w:hAnsi="Times New Roman"/>
          <w:sz w:val="24"/>
          <w:szCs w:val="24"/>
        </w:rPr>
        <w:t>Formuláře</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_Toc415482276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13</w:t>
      </w:r>
      <w:r w:rsidRPr="002F1663">
        <w:rPr>
          <w:rFonts w:ascii="Times New Roman" w:hAnsi="Times New Roman"/>
          <w:sz w:val="24"/>
          <w:szCs w:val="24"/>
        </w:rPr>
        <w:fldChar w:fldCharType="end"/>
      </w:r>
    </w:p>
    <w:p w:rsidR="002F1663" w:rsidRPr="002F1663" w:rsidRDefault="002F1663" w:rsidP="002F1663">
      <w:pPr>
        <w:pStyle w:val="Obsah3"/>
        <w:tabs>
          <w:tab w:val="clear" w:pos="9900"/>
          <w:tab w:val="right" w:leader="dot" w:pos="8505"/>
        </w:tabs>
        <w:rPr>
          <w:rFonts w:ascii="Times New Roman" w:eastAsiaTheme="minorEastAsia" w:hAnsi="Times New Roman" w:cs="Times New Roman"/>
          <w:noProof/>
          <w:sz w:val="24"/>
          <w:szCs w:val="24"/>
        </w:rPr>
      </w:pPr>
      <w:r w:rsidRPr="002F1663">
        <w:rPr>
          <w:rFonts w:ascii="Times New Roman" w:hAnsi="Times New Roman" w:cs="Times New Roman"/>
          <w:noProof/>
          <w:sz w:val="24"/>
          <w:szCs w:val="24"/>
        </w:rPr>
        <w:t>1.6.1</w:t>
      </w:r>
      <w:r w:rsidRPr="002F1663">
        <w:rPr>
          <w:rFonts w:ascii="Times New Roman" w:eastAsiaTheme="minorEastAsia" w:hAnsi="Times New Roman" w:cs="Times New Roman"/>
          <w:noProof/>
          <w:sz w:val="24"/>
          <w:szCs w:val="24"/>
        </w:rPr>
        <w:tab/>
      </w:r>
      <w:r w:rsidRPr="002F1663">
        <w:rPr>
          <w:rFonts w:ascii="Times New Roman" w:hAnsi="Times New Roman" w:cs="Times New Roman"/>
          <w:noProof/>
          <w:sz w:val="24"/>
          <w:szCs w:val="24"/>
        </w:rPr>
        <w:t>Kontaktní formulář</w:t>
      </w:r>
      <w:r w:rsidRPr="002F1663">
        <w:rPr>
          <w:rFonts w:ascii="Times New Roman" w:hAnsi="Times New Roman" w:cs="Times New Roman"/>
          <w:noProof/>
          <w:sz w:val="24"/>
          <w:szCs w:val="24"/>
        </w:rPr>
        <w:tab/>
      </w:r>
      <w:r w:rsidRPr="002F1663">
        <w:rPr>
          <w:rFonts w:ascii="Times New Roman" w:hAnsi="Times New Roman" w:cs="Times New Roman"/>
          <w:noProof/>
          <w:sz w:val="24"/>
          <w:szCs w:val="24"/>
        </w:rPr>
        <w:fldChar w:fldCharType="begin"/>
      </w:r>
      <w:r w:rsidRPr="002F1663">
        <w:rPr>
          <w:rFonts w:ascii="Times New Roman" w:hAnsi="Times New Roman" w:cs="Times New Roman"/>
          <w:noProof/>
          <w:sz w:val="24"/>
          <w:szCs w:val="24"/>
        </w:rPr>
        <w:instrText xml:space="preserve"> PAGEREF _Toc415482277 \h </w:instrText>
      </w:r>
      <w:r w:rsidRPr="002F1663">
        <w:rPr>
          <w:rFonts w:ascii="Times New Roman" w:hAnsi="Times New Roman" w:cs="Times New Roman"/>
          <w:noProof/>
          <w:sz w:val="24"/>
          <w:szCs w:val="24"/>
        </w:rPr>
      </w:r>
      <w:r w:rsidRPr="002F1663">
        <w:rPr>
          <w:rFonts w:ascii="Times New Roman" w:hAnsi="Times New Roman" w:cs="Times New Roman"/>
          <w:noProof/>
          <w:sz w:val="24"/>
          <w:szCs w:val="24"/>
        </w:rPr>
        <w:fldChar w:fldCharType="separate"/>
      </w:r>
      <w:r w:rsidR="00A42524">
        <w:rPr>
          <w:rFonts w:ascii="Times New Roman" w:hAnsi="Times New Roman" w:cs="Times New Roman"/>
          <w:noProof/>
          <w:sz w:val="24"/>
          <w:szCs w:val="24"/>
        </w:rPr>
        <w:t>13</w:t>
      </w:r>
      <w:r w:rsidRPr="002F1663">
        <w:rPr>
          <w:rFonts w:ascii="Times New Roman" w:hAnsi="Times New Roman" w:cs="Times New Roman"/>
          <w:noProof/>
          <w:sz w:val="24"/>
          <w:szCs w:val="24"/>
        </w:rPr>
        <w:fldChar w:fldCharType="end"/>
      </w:r>
    </w:p>
    <w:p w:rsidR="002F1663" w:rsidRPr="002F1663" w:rsidRDefault="002F1663" w:rsidP="002F1663">
      <w:pPr>
        <w:pStyle w:val="Obsah3"/>
        <w:tabs>
          <w:tab w:val="clear" w:pos="9900"/>
          <w:tab w:val="right" w:leader="dot" w:pos="8505"/>
        </w:tabs>
        <w:rPr>
          <w:rFonts w:ascii="Times New Roman" w:eastAsiaTheme="minorEastAsia" w:hAnsi="Times New Roman" w:cs="Times New Roman"/>
          <w:noProof/>
          <w:sz w:val="24"/>
          <w:szCs w:val="24"/>
        </w:rPr>
      </w:pPr>
      <w:r w:rsidRPr="002F1663">
        <w:rPr>
          <w:rFonts w:ascii="Times New Roman" w:hAnsi="Times New Roman" w:cs="Times New Roman"/>
          <w:noProof/>
          <w:sz w:val="24"/>
          <w:szCs w:val="24"/>
        </w:rPr>
        <w:t>1.6.2</w:t>
      </w:r>
      <w:r w:rsidRPr="002F1663">
        <w:rPr>
          <w:rFonts w:ascii="Times New Roman" w:eastAsiaTheme="minorEastAsia" w:hAnsi="Times New Roman" w:cs="Times New Roman"/>
          <w:noProof/>
          <w:sz w:val="24"/>
          <w:szCs w:val="24"/>
        </w:rPr>
        <w:tab/>
      </w:r>
      <w:r w:rsidRPr="002F1663">
        <w:rPr>
          <w:rFonts w:ascii="Times New Roman" w:hAnsi="Times New Roman" w:cs="Times New Roman"/>
          <w:noProof/>
          <w:sz w:val="24"/>
          <w:szCs w:val="24"/>
        </w:rPr>
        <w:t>Dotazník</w:t>
      </w:r>
      <w:r w:rsidRPr="002F1663">
        <w:rPr>
          <w:rFonts w:ascii="Times New Roman" w:hAnsi="Times New Roman" w:cs="Times New Roman"/>
          <w:noProof/>
          <w:sz w:val="24"/>
          <w:szCs w:val="24"/>
        </w:rPr>
        <w:tab/>
      </w:r>
      <w:r w:rsidRPr="002F1663">
        <w:rPr>
          <w:rFonts w:ascii="Times New Roman" w:hAnsi="Times New Roman" w:cs="Times New Roman"/>
          <w:noProof/>
          <w:sz w:val="24"/>
          <w:szCs w:val="24"/>
        </w:rPr>
        <w:fldChar w:fldCharType="begin"/>
      </w:r>
      <w:r w:rsidRPr="002F1663">
        <w:rPr>
          <w:rFonts w:ascii="Times New Roman" w:hAnsi="Times New Roman" w:cs="Times New Roman"/>
          <w:noProof/>
          <w:sz w:val="24"/>
          <w:szCs w:val="24"/>
        </w:rPr>
        <w:instrText xml:space="preserve"> PAGEREF _Toc415482278 \h </w:instrText>
      </w:r>
      <w:r w:rsidRPr="002F1663">
        <w:rPr>
          <w:rFonts w:ascii="Times New Roman" w:hAnsi="Times New Roman" w:cs="Times New Roman"/>
          <w:noProof/>
          <w:sz w:val="24"/>
          <w:szCs w:val="24"/>
        </w:rPr>
      </w:r>
      <w:r w:rsidRPr="002F1663">
        <w:rPr>
          <w:rFonts w:ascii="Times New Roman" w:hAnsi="Times New Roman" w:cs="Times New Roman"/>
          <w:noProof/>
          <w:sz w:val="24"/>
          <w:szCs w:val="24"/>
        </w:rPr>
        <w:fldChar w:fldCharType="separate"/>
      </w:r>
      <w:r w:rsidR="00A42524">
        <w:rPr>
          <w:rFonts w:ascii="Times New Roman" w:hAnsi="Times New Roman" w:cs="Times New Roman"/>
          <w:noProof/>
          <w:sz w:val="24"/>
          <w:szCs w:val="24"/>
        </w:rPr>
        <w:t>13</w:t>
      </w:r>
      <w:r w:rsidRPr="002F1663">
        <w:rPr>
          <w:rFonts w:ascii="Times New Roman" w:hAnsi="Times New Roman" w:cs="Times New Roman"/>
          <w:noProof/>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1.7</w:t>
      </w:r>
      <w:r w:rsidRPr="002F1663">
        <w:rPr>
          <w:rFonts w:ascii="Times New Roman" w:eastAsiaTheme="minorEastAsia" w:hAnsi="Times New Roman"/>
          <w:sz w:val="24"/>
          <w:szCs w:val="24"/>
        </w:rPr>
        <w:tab/>
      </w:r>
      <w:r w:rsidRPr="002F1663">
        <w:rPr>
          <w:rFonts w:ascii="Times New Roman" w:hAnsi="Times New Roman"/>
          <w:sz w:val="24"/>
          <w:szCs w:val="24"/>
        </w:rPr>
        <w:t>Kvíz</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_Toc415482279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14</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1.8</w:t>
      </w:r>
      <w:r w:rsidRPr="002F1663">
        <w:rPr>
          <w:rFonts w:ascii="Times New Roman" w:eastAsiaTheme="minorEastAsia" w:hAnsi="Times New Roman"/>
          <w:sz w:val="24"/>
          <w:szCs w:val="24"/>
        </w:rPr>
        <w:tab/>
      </w:r>
      <w:r w:rsidRPr="002F1663">
        <w:rPr>
          <w:rFonts w:ascii="Times New Roman" w:hAnsi="Times New Roman"/>
          <w:sz w:val="24"/>
          <w:szCs w:val="24"/>
        </w:rPr>
        <w:t>Pluginy</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_Toc415482280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14</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1.9</w:t>
      </w:r>
      <w:r w:rsidRPr="002F1663">
        <w:rPr>
          <w:rFonts w:ascii="Times New Roman" w:eastAsiaTheme="minorEastAsia" w:hAnsi="Times New Roman"/>
          <w:sz w:val="24"/>
          <w:szCs w:val="24"/>
        </w:rPr>
        <w:tab/>
      </w:r>
      <w:r w:rsidRPr="002F1663">
        <w:rPr>
          <w:rFonts w:ascii="Times New Roman" w:hAnsi="Times New Roman"/>
          <w:sz w:val="24"/>
          <w:szCs w:val="24"/>
        </w:rPr>
        <w:t>Mapa</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_Toc415482281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15</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1.10</w:t>
      </w:r>
      <w:r w:rsidRPr="002F1663">
        <w:rPr>
          <w:rFonts w:ascii="Times New Roman" w:eastAsiaTheme="minorEastAsia" w:hAnsi="Times New Roman"/>
          <w:sz w:val="24"/>
          <w:szCs w:val="24"/>
        </w:rPr>
        <w:tab/>
      </w:r>
      <w:r w:rsidRPr="002F1663">
        <w:rPr>
          <w:rFonts w:ascii="Times New Roman" w:hAnsi="Times New Roman"/>
          <w:sz w:val="24"/>
          <w:szCs w:val="24"/>
        </w:rPr>
        <w:t>Fotogalerie</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_Toc415482282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16</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1.11</w:t>
      </w:r>
      <w:r w:rsidRPr="002F1663">
        <w:rPr>
          <w:rFonts w:ascii="Times New Roman" w:eastAsiaTheme="minorEastAsia" w:hAnsi="Times New Roman"/>
          <w:sz w:val="24"/>
          <w:szCs w:val="24"/>
        </w:rPr>
        <w:tab/>
      </w:r>
      <w:r w:rsidRPr="002F1663">
        <w:rPr>
          <w:rFonts w:ascii="Times New Roman" w:hAnsi="Times New Roman"/>
          <w:sz w:val="24"/>
          <w:szCs w:val="24"/>
        </w:rPr>
        <w:t>Video</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_Toc415482283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16</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1.12</w:t>
      </w:r>
      <w:r w:rsidRPr="002F1663">
        <w:rPr>
          <w:rFonts w:ascii="Times New Roman" w:eastAsiaTheme="minorEastAsia" w:hAnsi="Times New Roman"/>
          <w:sz w:val="24"/>
          <w:szCs w:val="24"/>
        </w:rPr>
        <w:tab/>
      </w:r>
      <w:r w:rsidRPr="002F1663">
        <w:rPr>
          <w:rFonts w:ascii="Times New Roman" w:hAnsi="Times New Roman"/>
          <w:sz w:val="24"/>
          <w:szCs w:val="24"/>
        </w:rPr>
        <w:t>Widgety</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_Toc415482284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16</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1.13</w:t>
      </w:r>
      <w:r w:rsidRPr="002F1663">
        <w:rPr>
          <w:rFonts w:ascii="Times New Roman" w:eastAsiaTheme="minorEastAsia" w:hAnsi="Times New Roman"/>
          <w:sz w:val="24"/>
          <w:szCs w:val="24"/>
        </w:rPr>
        <w:tab/>
      </w:r>
      <w:r w:rsidRPr="002F1663">
        <w:rPr>
          <w:rFonts w:ascii="Times New Roman" w:hAnsi="Times New Roman"/>
          <w:sz w:val="24"/>
          <w:szCs w:val="24"/>
        </w:rPr>
        <w:t>E-shop</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_Toc415482285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16</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1.14</w:t>
      </w:r>
      <w:r w:rsidRPr="002F1663">
        <w:rPr>
          <w:rFonts w:ascii="Times New Roman" w:eastAsiaTheme="minorEastAsia" w:hAnsi="Times New Roman"/>
          <w:sz w:val="24"/>
          <w:szCs w:val="24"/>
        </w:rPr>
        <w:tab/>
      </w:r>
      <w:r w:rsidRPr="002F1663">
        <w:rPr>
          <w:rFonts w:ascii="Times New Roman" w:hAnsi="Times New Roman"/>
          <w:sz w:val="24"/>
          <w:szCs w:val="24"/>
        </w:rPr>
        <w:t>Tabulka</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_Toc415482286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17</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1.15</w:t>
      </w:r>
      <w:r w:rsidRPr="002F1663">
        <w:rPr>
          <w:rFonts w:ascii="Times New Roman" w:eastAsiaTheme="minorEastAsia" w:hAnsi="Times New Roman"/>
          <w:sz w:val="24"/>
          <w:szCs w:val="24"/>
        </w:rPr>
        <w:tab/>
      </w:r>
      <w:r w:rsidRPr="002F1663">
        <w:rPr>
          <w:rFonts w:ascii="Times New Roman" w:hAnsi="Times New Roman"/>
          <w:sz w:val="24"/>
          <w:szCs w:val="24"/>
        </w:rPr>
        <w:t>Ikona</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_Toc415482287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18</w:t>
      </w:r>
      <w:r w:rsidRPr="002F1663">
        <w:rPr>
          <w:rFonts w:ascii="Times New Roman" w:hAnsi="Times New Roman"/>
          <w:sz w:val="24"/>
          <w:szCs w:val="24"/>
        </w:rPr>
        <w:fldChar w:fldCharType="end"/>
      </w:r>
    </w:p>
    <w:p w:rsidR="002F1663" w:rsidRPr="002F1663" w:rsidRDefault="002F1663" w:rsidP="002F1663">
      <w:pPr>
        <w:pStyle w:val="Obsah1"/>
        <w:tabs>
          <w:tab w:val="clear" w:pos="9900"/>
          <w:tab w:val="right" w:leader="dot" w:pos="8505"/>
        </w:tabs>
        <w:rPr>
          <w:rFonts w:ascii="Times New Roman" w:eastAsiaTheme="minorEastAsia" w:hAnsi="Times New Roman"/>
          <w:b w:val="0"/>
          <w:caps w:val="0"/>
          <w:sz w:val="24"/>
          <w:szCs w:val="24"/>
        </w:rPr>
      </w:pPr>
      <w:r w:rsidRPr="002F1663">
        <w:rPr>
          <w:rFonts w:ascii="Times New Roman" w:hAnsi="Times New Roman"/>
          <w:sz w:val="24"/>
          <w:szCs w:val="24"/>
        </w:rPr>
        <w:t>2</w:t>
      </w:r>
      <w:r w:rsidRPr="002F1663">
        <w:rPr>
          <w:rFonts w:ascii="Times New Roman" w:eastAsiaTheme="minorEastAsia" w:hAnsi="Times New Roman"/>
          <w:b w:val="0"/>
          <w:caps w:val="0"/>
          <w:sz w:val="24"/>
          <w:szCs w:val="24"/>
        </w:rPr>
        <w:tab/>
      </w:r>
      <w:r w:rsidRPr="002F1663">
        <w:rPr>
          <w:rFonts w:ascii="Times New Roman" w:hAnsi="Times New Roman"/>
          <w:sz w:val="24"/>
          <w:szCs w:val="24"/>
        </w:rPr>
        <w:t>Rastrová grafika (část B)</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_Toc415482288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19</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2.1</w:t>
      </w:r>
      <w:r w:rsidRPr="002F1663">
        <w:rPr>
          <w:rFonts w:ascii="Times New Roman" w:eastAsiaTheme="minorEastAsia" w:hAnsi="Times New Roman"/>
          <w:sz w:val="24"/>
          <w:szCs w:val="24"/>
        </w:rPr>
        <w:tab/>
      </w:r>
      <w:r w:rsidRPr="002F1663">
        <w:rPr>
          <w:rFonts w:ascii="Times New Roman" w:hAnsi="Times New Roman"/>
          <w:sz w:val="24"/>
          <w:szCs w:val="24"/>
        </w:rPr>
        <w:t>Počítačová grafika</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_Toc415482289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19</w:t>
      </w:r>
      <w:r w:rsidRPr="002F1663">
        <w:rPr>
          <w:rFonts w:ascii="Times New Roman" w:hAnsi="Times New Roman"/>
          <w:sz w:val="24"/>
          <w:szCs w:val="24"/>
        </w:rPr>
        <w:fldChar w:fldCharType="end"/>
      </w:r>
    </w:p>
    <w:p w:rsidR="002F1663" w:rsidRPr="002F1663" w:rsidRDefault="002F1663" w:rsidP="002F1663">
      <w:pPr>
        <w:pStyle w:val="Obsah3"/>
        <w:tabs>
          <w:tab w:val="clear" w:pos="9900"/>
          <w:tab w:val="right" w:leader="dot" w:pos="8505"/>
        </w:tabs>
        <w:rPr>
          <w:rFonts w:ascii="Times New Roman" w:eastAsiaTheme="minorEastAsia" w:hAnsi="Times New Roman" w:cs="Times New Roman"/>
          <w:noProof/>
          <w:sz w:val="24"/>
          <w:szCs w:val="24"/>
        </w:rPr>
      </w:pPr>
      <w:r w:rsidRPr="002F1663">
        <w:rPr>
          <w:rFonts w:ascii="Times New Roman" w:hAnsi="Times New Roman" w:cs="Times New Roman"/>
          <w:noProof/>
          <w:sz w:val="24"/>
          <w:szCs w:val="24"/>
        </w:rPr>
        <w:t>2.1.1</w:t>
      </w:r>
      <w:r w:rsidRPr="002F1663">
        <w:rPr>
          <w:rFonts w:ascii="Times New Roman" w:eastAsiaTheme="minorEastAsia" w:hAnsi="Times New Roman" w:cs="Times New Roman"/>
          <w:noProof/>
          <w:sz w:val="24"/>
          <w:szCs w:val="24"/>
        </w:rPr>
        <w:tab/>
      </w:r>
      <w:r w:rsidRPr="002F1663">
        <w:rPr>
          <w:rFonts w:ascii="Times New Roman" w:hAnsi="Times New Roman" w:cs="Times New Roman"/>
          <w:noProof/>
          <w:sz w:val="24"/>
          <w:szCs w:val="24"/>
        </w:rPr>
        <w:t>Historie počítačové grafiky</w:t>
      </w:r>
      <w:r w:rsidRPr="002F1663">
        <w:rPr>
          <w:rFonts w:ascii="Times New Roman" w:hAnsi="Times New Roman" w:cs="Times New Roman"/>
          <w:noProof/>
          <w:sz w:val="24"/>
          <w:szCs w:val="24"/>
        </w:rPr>
        <w:tab/>
      </w:r>
      <w:r w:rsidRPr="002F1663">
        <w:rPr>
          <w:rFonts w:ascii="Times New Roman" w:hAnsi="Times New Roman" w:cs="Times New Roman"/>
          <w:noProof/>
          <w:sz w:val="24"/>
          <w:szCs w:val="24"/>
        </w:rPr>
        <w:fldChar w:fldCharType="begin"/>
      </w:r>
      <w:r w:rsidRPr="002F1663">
        <w:rPr>
          <w:rFonts w:ascii="Times New Roman" w:hAnsi="Times New Roman" w:cs="Times New Roman"/>
          <w:noProof/>
          <w:sz w:val="24"/>
          <w:szCs w:val="24"/>
        </w:rPr>
        <w:instrText xml:space="preserve"> PAGEREF _Toc415482290 \h </w:instrText>
      </w:r>
      <w:r w:rsidRPr="002F1663">
        <w:rPr>
          <w:rFonts w:ascii="Times New Roman" w:hAnsi="Times New Roman" w:cs="Times New Roman"/>
          <w:noProof/>
          <w:sz w:val="24"/>
          <w:szCs w:val="24"/>
        </w:rPr>
      </w:r>
      <w:r w:rsidRPr="002F1663">
        <w:rPr>
          <w:rFonts w:ascii="Times New Roman" w:hAnsi="Times New Roman" w:cs="Times New Roman"/>
          <w:noProof/>
          <w:sz w:val="24"/>
          <w:szCs w:val="24"/>
        </w:rPr>
        <w:fldChar w:fldCharType="separate"/>
      </w:r>
      <w:r w:rsidR="00A42524">
        <w:rPr>
          <w:rFonts w:ascii="Times New Roman" w:hAnsi="Times New Roman" w:cs="Times New Roman"/>
          <w:noProof/>
          <w:sz w:val="24"/>
          <w:szCs w:val="24"/>
        </w:rPr>
        <w:t>19</w:t>
      </w:r>
      <w:r w:rsidRPr="002F1663">
        <w:rPr>
          <w:rFonts w:ascii="Times New Roman" w:hAnsi="Times New Roman" w:cs="Times New Roman"/>
          <w:noProof/>
          <w:sz w:val="24"/>
          <w:szCs w:val="24"/>
        </w:rPr>
        <w:fldChar w:fldCharType="end"/>
      </w:r>
    </w:p>
    <w:p w:rsidR="002F1663" w:rsidRPr="002F1663" w:rsidRDefault="002F1663" w:rsidP="002F1663">
      <w:pPr>
        <w:pStyle w:val="Obsah3"/>
        <w:tabs>
          <w:tab w:val="clear" w:pos="9900"/>
          <w:tab w:val="right" w:leader="dot" w:pos="8505"/>
        </w:tabs>
        <w:rPr>
          <w:rFonts w:ascii="Times New Roman" w:eastAsiaTheme="minorEastAsia" w:hAnsi="Times New Roman" w:cs="Times New Roman"/>
          <w:noProof/>
          <w:sz w:val="24"/>
          <w:szCs w:val="24"/>
        </w:rPr>
      </w:pPr>
      <w:r w:rsidRPr="002F1663">
        <w:rPr>
          <w:rFonts w:ascii="Times New Roman" w:hAnsi="Times New Roman" w:cs="Times New Roman"/>
          <w:noProof/>
          <w:sz w:val="24"/>
          <w:szCs w:val="24"/>
        </w:rPr>
        <w:t>2.1.2</w:t>
      </w:r>
      <w:r w:rsidRPr="002F1663">
        <w:rPr>
          <w:rFonts w:ascii="Times New Roman" w:eastAsiaTheme="minorEastAsia" w:hAnsi="Times New Roman" w:cs="Times New Roman"/>
          <w:noProof/>
          <w:sz w:val="24"/>
          <w:szCs w:val="24"/>
        </w:rPr>
        <w:tab/>
      </w:r>
      <w:r w:rsidRPr="002F1663">
        <w:rPr>
          <w:rFonts w:ascii="Times New Roman" w:hAnsi="Times New Roman" w:cs="Times New Roman"/>
          <w:noProof/>
          <w:sz w:val="24"/>
          <w:szCs w:val="24"/>
        </w:rPr>
        <w:t>Kde využít počítačovou grafiku</w:t>
      </w:r>
      <w:r w:rsidRPr="002F1663">
        <w:rPr>
          <w:rFonts w:ascii="Times New Roman" w:hAnsi="Times New Roman" w:cs="Times New Roman"/>
          <w:noProof/>
          <w:sz w:val="24"/>
          <w:szCs w:val="24"/>
        </w:rPr>
        <w:tab/>
      </w:r>
      <w:r w:rsidRPr="002F1663">
        <w:rPr>
          <w:rFonts w:ascii="Times New Roman" w:hAnsi="Times New Roman" w:cs="Times New Roman"/>
          <w:noProof/>
          <w:sz w:val="24"/>
          <w:szCs w:val="24"/>
        </w:rPr>
        <w:fldChar w:fldCharType="begin"/>
      </w:r>
      <w:r w:rsidRPr="002F1663">
        <w:rPr>
          <w:rFonts w:ascii="Times New Roman" w:hAnsi="Times New Roman" w:cs="Times New Roman"/>
          <w:noProof/>
          <w:sz w:val="24"/>
          <w:szCs w:val="24"/>
        </w:rPr>
        <w:instrText xml:space="preserve"> PAGEREF _Toc415482291 \h </w:instrText>
      </w:r>
      <w:r w:rsidRPr="002F1663">
        <w:rPr>
          <w:rFonts w:ascii="Times New Roman" w:hAnsi="Times New Roman" w:cs="Times New Roman"/>
          <w:noProof/>
          <w:sz w:val="24"/>
          <w:szCs w:val="24"/>
        </w:rPr>
      </w:r>
      <w:r w:rsidRPr="002F1663">
        <w:rPr>
          <w:rFonts w:ascii="Times New Roman" w:hAnsi="Times New Roman" w:cs="Times New Roman"/>
          <w:noProof/>
          <w:sz w:val="24"/>
          <w:szCs w:val="24"/>
        </w:rPr>
        <w:fldChar w:fldCharType="separate"/>
      </w:r>
      <w:r w:rsidR="00A42524">
        <w:rPr>
          <w:rFonts w:ascii="Times New Roman" w:hAnsi="Times New Roman" w:cs="Times New Roman"/>
          <w:noProof/>
          <w:sz w:val="24"/>
          <w:szCs w:val="24"/>
        </w:rPr>
        <w:t>19</w:t>
      </w:r>
      <w:r w:rsidRPr="002F1663">
        <w:rPr>
          <w:rFonts w:ascii="Times New Roman" w:hAnsi="Times New Roman" w:cs="Times New Roman"/>
          <w:noProof/>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2.2</w:t>
      </w:r>
      <w:r w:rsidRPr="002F1663">
        <w:rPr>
          <w:rFonts w:ascii="Times New Roman" w:eastAsiaTheme="minorEastAsia" w:hAnsi="Times New Roman"/>
          <w:sz w:val="24"/>
          <w:szCs w:val="24"/>
        </w:rPr>
        <w:tab/>
      </w:r>
      <w:r w:rsidRPr="002F1663">
        <w:rPr>
          <w:rFonts w:ascii="Times New Roman" w:hAnsi="Times New Roman"/>
          <w:sz w:val="24"/>
          <w:szCs w:val="24"/>
        </w:rPr>
        <w:t>Rastrová grafika (bitmapová grafika)</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_Toc415482292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19</w:t>
      </w:r>
      <w:r w:rsidRPr="002F1663">
        <w:rPr>
          <w:rFonts w:ascii="Times New Roman" w:hAnsi="Times New Roman"/>
          <w:sz w:val="24"/>
          <w:szCs w:val="24"/>
        </w:rPr>
        <w:fldChar w:fldCharType="end"/>
      </w:r>
    </w:p>
    <w:p w:rsidR="002F1663" w:rsidRPr="002F1663" w:rsidRDefault="002F1663" w:rsidP="002F1663">
      <w:pPr>
        <w:pStyle w:val="Obsah3"/>
        <w:tabs>
          <w:tab w:val="clear" w:pos="9900"/>
          <w:tab w:val="right" w:leader="dot" w:pos="8505"/>
        </w:tabs>
        <w:rPr>
          <w:rFonts w:ascii="Times New Roman" w:eastAsiaTheme="minorEastAsia" w:hAnsi="Times New Roman" w:cs="Times New Roman"/>
          <w:noProof/>
          <w:sz w:val="24"/>
          <w:szCs w:val="24"/>
        </w:rPr>
      </w:pPr>
      <w:r w:rsidRPr="002F1663">
        <w:rPr>
          <w:rFonts w:ascii="Times New Roman" w:hAnsi="Times New Roman" w:cs="Times New Roman"/>
          <w:noProof/>
          <w:sz w:val="24"/>
          <w:szCs w:val="24"/>
        </w:rPr>
        <w:t>2.2.1</w:t>
      </w:r>
      <w:r w:rsidRPr="002F1663">
        <w:rPr>
          <w:rFonts w:ascii="Times New Roman" w:eastAsiaTheme="minorEastAsia" w:hAnsi="Times New Roman" w:cs="Times New Roman"/>
          <w:noProof/>
          <w:sz w:val="24"/>
          <w:szCs w:val="24"/>
        </w:rPr>
        <w:tab/>
      </w:r>
      <w:r w:rsidRPr="002F1663">
        <w:rPr>
          <w:rFonts w:ascii="Times New Roman" w:hAnsi="Times New Roman" w:cs="Times New Roman"/>
          <w:noProof/>
          <w:sz w:val="24"/>
          <w:szCs w:val="24"/>
        </w:rPr>
        <w:t>Výhody/nevýhody rastrové grafiky</w:t>
      </w:r>
      <w:r w:rsidRPr="002F1663">
        <w:rPr>
          <w:rFonts w:ascii="Times New Roman" w:hAnsi="Times New Roman" w:cs="Times New Roman"/>
          <w:noProof/>
          <w:sz w:val="24"/>
          <w:szCs w:val="24"/>
        </w:rPr>
        <w:tab/>
      </w:r>
      <w:r w:rsidRPr="002F1663">
        <w:rPr>
          <w:rFonts w:ascii="Times New Roman" w:hAnsi="Times New Roman" w:cs="Times New Roman"/>
          <w:noProof/>
          <w:sz w:val="24"/>
          <w:szCs w:val="24"/>
        </w:rPr>
        <w:fldChar w:fldCharType="begin"/>
      </w:r>
      <w:r w:rsidRPr="002F1663">
        <w:rPr>
          <w:rFonts w:ascii="Times New Roman" w:hAnsi="Times New Roman" w:cs="Times New Roman"/>
          <w:noProof/>
          <w:sz w:val="24"/>
          <w:szCs w:val="24"/>
        </w:rPr>
        <w:instrText xml:space="preserve"> PAGEREF _Toc415482293 \h </w:instrText>
      </w:r>
      <w:r w:rsidRPr="002F1663">
        <w:rPr>
          <w:rFonts w:ascii="Times New Roman" w:hAnsi="Times New Roman" w:cs="Times New Roman"/>
          <w:noProof/>
          <w:sz w:val="24"/>
          <w:szCs w:val="24"/>
        </w:rPr>
      </w:r>
      <w:r w:rsidRPr="002F1663">
        <w:rPr>
          <w:rFonts w:ascii="Times New Roman" w:hAnsi="Times New Roman" w:cs="Times New Roman"/>
          <w:noProof/>
          <w:sz w:val="24"/>
          <w:szCs w:val="24"/>
        </w:rPr>
        <w:fldChar w:fldCharType="separate"/>
      </w:r>
      <w:r w:rsidR="00A42524">
        <w:rPr>
          <w:rFonts w:ascii="Times New Roman" w:hAnsi="Times New Roman" w:cs="Times New Roman"/>
          <w:noProof/>
          <w:sz w:val="24"/>
          <w:szCs w:val="24"/>
        </w:rPr>
        <w:t>20</w:t>
      </w:r>
      <w:r w:rsidRPr="002F1663">
        <w:rPr>
          <w:rFonts w:ascii="Times New Roman" w:hAnsi="Times New Roman" w:cs="Times New Roman"/>
          <w:noProof/>
          <w:sz w:val="24"/>
          <w:szCs w:val="24"/>
        </w:rPr>
        <w:fldChar w:fldCharType="end"/>
      </w:r>
    </w:p>
    <w:p w:rsidR="002F1663" w:rsidRPr="002F1663" w:rsidRDefault="002F1663" w:rsidP="002F1663">
      <w:pPr>
        <w:pStyle w:val="Obsah3"/>
        <w:tabs>
          <w:tab w:val="clear" w:pos="9900"/>
          <w:tab w:val="right" w:leader="dot" w:pos="8505"/>
        </w:tabs>
        <w:rPr>
          <w:rFonts w:ascii="Times New Roman" w:eastAsiaTheme="minorEastAsia" w:hAnsi="Times New Roman" w:cs="Times New Roman"/>
          <w:noProof/>
          <w:sz w:val="24"/>
          <w:szCs w:val="24"/>
        </w:rPr>
      </w:pPr>
      <w:r w:rsidRPr="002F1663">
        <w:rPr>
          <w:rFonts w:ascii="Times New Roman" w:hAnsi="Times New Roman" w:cs="Times New Roman"/>
          <w:noProof/>
          <w:sz w:val="24"/>
          <w:szCs w:val="24"/>
        </w:rPr>
        <w:t>2.2.2</w:t>
      </w:r>
      <w:r w:rsidRPr="002F1663">
        <w:rPr>
          <w:rFonts w:ascii="Times New Roman" w:eastAsiaTheme="minorEastAsia" w:hAnsi="Times New Roman" w:cs="Times New Roman"/>
          <w:noProof/>
          <w:sz w:val="24"/>
          <w:szCs w:val="24"/>
        </w:rPr>
        <w:tab/>
      </w:r>
      <w:r w:rsidRPr="002F1663">
        <w:rPr>
          <w:rFonts w:ascii="Times New Roman" w:hAnsi="Times New Roman" w:cs="Times New Roman"/>
          <w:noProof/>
          <w:sz w:val="24"/>
          <w:szCs w:val="24"/>
        </w:rPr>
        <w:t>Použití rastrové grafiky</w:t>
      </w:r>
      <w:r w:rsidRPr="002F1663">
        <w:rPr>
          <w:rFonts w:ascii="Times New Roman" w:hAnsi="Times New Roman" w:cs="Times New Roman"/>
          <w:noProof/>
          <w:sz w:val="24"/>
          <w:szCs w:val="24"/>
        </w:rPr>
        <w:tab/>
      </w:r>
      <w:r w:rsidRPr="002F1663">
        <w:rPr>
          <w:rFonts w:ascii="Times New Roman" w:hAnsi="Times New Roman" w:cs="Times New Roman"/>
          <w:noProof/>
          <w:sz w:val="24"/>
          <w:szCs w:val="24"/>
        </w:rPr>
        <w:fldChar w:fldCharType="begin"/>
      </w:r>
      <w:r w:rsidRPr="002F1663">
        <w:rPr>
          <w:rFonts w:ascii="Times New Roman" w:hAnsi="Times New Roman" w:cs="Times New Roman"/>
          <w:noProof/>
          <w:sz w:val="24"/>
          <w:szCs w:val="24"/>
        </w:rPr>
        <w:instrText xml:space="preserve"> PAGEREF _Toc415482294 \h </w:instrText>
      </w:r>
      <w:r w:rsidRPr="002F1663">
        <w:rPr>
          <w:rFonts w:ascii="Times New Roman" w:hAnsi="Times New Roman" w:cs="Times New Roman"/>
          <w:noProof/>
          <w:sz w:val="24"/>
          <w:szCs w:val="24"/>
        </w:rPr>
      </w:r>
      <w:r w:rsidRPr="002F1663">
        <w:rPr>
          <w:rFonts w:ascii="Times New Roman" w:hAnsi="Times New Roman" w:cs="Times New Roman"/>
          <w:noProof/>
          <w:sz w:val="24"/>
          <w:szCs w:val="24"/>
        </w:rPr>
        <w:fldChar w:fldCharType="separate"/>
      </w:r>
      <w:r w:rsidR="00A42524">
        <w:rPr>
          <w:rFonts w:ascii="Times New Roman" w:hAnsi="Times New Roman" w:cs="Times New Roman"/>
          <w:noProof/>
          <w:sz w:val="24"/>
          <w:szCs w:val="24"/>
        </w:rPr>
        <w:t>21</w:t>
      </w:r>
      <w:r w:rsidRPr="002F1663">
        <w:rPr>
          <w:rFonts w:ascii="Times New Roman" w:hAnsi="Times New Roman" w:cs="Times New Roman"/>
          <w:noProof/>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2.3</w:t>
      </w:r>
      <w:r w:rsidRPr="002F1663">
        <w:rPr>
          <w:rFonts w:ascii="Times New Roman" w:eastAsiaTheme="minorEastAsia" w:hAnsi="Times New Roman"/>
          <w:sz w:val="24"/>
          <w:szCs w:val="24"/>
        </w:rPr>
        <w:tab/>
      </w:r>
      <w:r w:rsidRPr="002F1663">
        <w:rPr>
          <w:rFonts w:ascii="Times New Roman" w:hAnsi="Times New Roman"/>
          <w:sz w:val="24"/>
          <w:szCs w:val="24"/>
        </w:rPr>
        <w:t>Formáty rastrové grafiky</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_Toc415482295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21</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2.4</w:t>
      </w:r>
      <w:r w:rsidRPr="002F1663">
        <w:rPr>
          <w:rFonts w:ascii="Times New Roman" w:eastAsiaTheme="minorEastAsia" w:hAnsi="Times New Roman"/>
          <w:sz w:val="24"/>
          <w:szCs w:val="24"/>
        </w:rPr>
        <w:tab/>
      </w:r>
      <w:r w:rsidRPr="002F1663">
        <w:rPr>
          <w:rFonts w:ascii="Times New Roman" w:hAnsi="Times New Roman"/>
          <w:sz w:val="24"/>
          <w:szCs w:val="24"/>
        </w:rPr>
        <w:t>DPI (Dots per inch)</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_Toc415482296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22</w:t>
      </w:r>
      <w:r w:rsidRPr="002F1663">
        <w:rPr>
          <w:rFonts w:ascii="Times New Roman" w:hAnsi="Times New Roman"/>
          <w:sz w:val="24"/>
          <w:szCs w:val="24"/>
        </w:rPr>
        <w:fldChar w:fldCharType="end"/>
      </w:r>
    </w:p>
    <w:p w:rsidR="002F1663" w:rsidRPr="002F1663" w:rsidRDefault="002F1663" w:rsidP="002F1663">
      <w:pPr>
        <w:pStyle w:val="Obsah3"/>
        <w:tabs>
          <w:tab w:val="clear" w:pos="9900"/>
          <w:tab w:val="right" w:leader="dot" w:pos="8505"/>
        </w:tabs>
        <w:rPr>
          <w:rFonts w:ascii="Times New Roman" w:eastAsiaTheme="minorEastAsia" w:hAnsi="Times New Roman" w:cs="Times New Roman"/>
          <w:noProof/>
          <w:sz w:val="24"/>
          <w:szCs w:val="24"/>
        </w:rPr>
      </w:pPr>
      <w:r w:rsidRPr="002F1663">
        <w:rPr>
          <w:rFonts w:ascii="Times New Roman" w:hAnsi="Times New Roman" w:cs="Times New Roman"/>
          <w:noProof/>
          <w:sz w:val="24"/>
          <w:szCs w:val="24"/>
        </w:rPr>
        <w:t>2.4.1</w:t>
      </w:r>
      <w:r w:rsidRPr="002F1663">
        <w:rPr>
          <w:rFonts w:ascii="Times New Roman" w:eastAsiaTheme="minorEastAsia" w:hAnsi="Times New Roman" w:cs="Times New Roman"/>
          <w:noProof/>
          <w:sz w:val="24"/>
          <w:szCs w:val="24"/>
        </w:rPr>
        <w:tab/>
      </w:r>
      <w:r w:rsidRPr="002F1663">
        <w:rPr>
          <w:rFonts w:ascii="Times New Roman" w:hAnsi="Times New Roman" w:cs="Times New Roman"/>
          <w:noProof/>
          <w:sz w:val="24"/>
          <w:szCs w:val="24"/>
        </w:rPr>
        <w:t>DPI v tiskárnách</w:t>
      </w:r>
      <w:r w:rsidRPr="002F1663">
        <w:rPr>
          <w:rFonts w:ascii="Times New Roman" w:hAnsi="Times New Roman" w:cs="Times New Roman"/>
          <w:noProof/>
          <w:sz w:val="24"/>
          <w:szCs w:val="24"/>
        </w:rPr>
        <w:tab/>
      </w:r>
      <w:r w:rsidRPr="002F1663">
        <w:rPr>
          <w:rFonts w:ascii="Times New Roman" w:hAnsi="Times New Roman" w:cs="Times New Roman"/>
          <w:noProof/>
          <w:sz w:val="24"/>
          <w:szCs w:val="24"/>
        </w:rPr>
        <w:fldChar w:fldCharType="begin"/>
      </w:r>
      <w:r w:rsidRPr="002F1663">
        <w:rPr>
          <w:rFonts w:ascii="Times New Roman" w:hAnsi="Times New Roman" w:cs="Times New Roman"/>
          <w:noProof/>
          <w:sz w:val="24"/>
          <w:szCs w:val="24"/>
        </w:rPr>
        <w:instrText xml:space="preserve"> PAGEREF _Toc415482297 \h </w:instrText>
      </w:r>
      <w:r w:rsidRPr="002F1663">
        <w:rPr>
          <w:rFonts w:ascii="Times New Roman" w:hAnsi="Times New Roman" w:cs="Times New Roman"/>
          <w:noProof/>
          <w:sz w:val="24"/>
          <w:szCs w:val="24"/>
        </w:rPr>
      </w:r>
      <w:r w:rsidRPr="002F1663">
        <w:rPr>
          <w:rFonts w:ascii="Times New Roman" w:hAnsi="Times New Roman" w:cs="Times New Roman"/>
          <w:noProof/>
          <w:sz w:val="24"/>
          <w:szCs w:val="24"/>
        </w:rPr>
        <w:fldChar w:fldCharType="separate"/>
      </w:r>
      <w:r w:rsidR="00A42524">
        <w:rPr>
          <w:rFonts w:ascii="Times New Roman" w:hAnsi="Times New Roman" w:cs="Times New Roman"/>
          <w:noProof/>
          <w:sz w:val="24"/>
          <w:szCs w:val="24"/>
        </w:rPr>
        <w:t>22</w:t>
      </w:r>
      <w:r w:rsidRPr="002F1663">
        <w:rPr>
          <w:rFonts w:ascii="Times New Roman" w:hAnsi="Times New Roman" w:cs="Times New Roman"/>
          <w:noProof/>
          <w:sz w:val="24"/>
          <w:szCs w:val="24"/>
        </w:rPr>
        <w:fldChar w:fldCharType="end"/>
      </w:r>
    </w:p>
    <w:p w:rsidR="002F1663" w:rsidRPr="002F1663" w:rsidRDefault="002F1663" w:rsidP="002F1663">
      <w:pPr>
        <w:pStyle w:val="Obsah3"/>
        <w:tabs>
          <w:tab w:val="clear" w:pos="9900"/>
          <w:tab w:val="right" w:leader="dot" w:pos="8505"/>
        </w:tabs>
        <w:rPr>
          <w:rFonts w:ascii="Times New Roman" w:eastAsiaTheme="minorEastAsia" w:hAnsi="Times New Roman" w:cs="Times New Roman"/>
          <w:noProof/>
          <w:sz w:val="24"/>
          <w:szCs w:val="24"/>
        </w:rPr>
      </w:pPr>
      <w:r w:rsidRPr="002F1663">
        <w:rPr>
          <w:rFonts w:ascii="Times New Roman" w:hAnsi="Times New Roman" w:cs="Times New Roman"/>
          <w:noProof/>
          <w:sz w:val="24"/>
          <w:szCs w:val="24"/>
        </w:rPr>
        <w:t>2.4.2</w:t>
      </w:r>
      <w:r w:rsidRPr="002F1663">
        <w:rPr>
          <w:rFonts w:ascii="Times New Roman" w:eastAsiaTheme="minorEastAsia" w:hAnsi="Times New Roman" w:cs="Times New Roman"/>
          <w:noProof/>
          <w:sz w:val="24"/>
          <w:szCs w:val="24"/>
        </w:rPr>
        <w:tab/>
      </w:r>
      <w:r w:rsidRPr="002F1663">
        <w:rPr>
          <w:rFonts w:ascii="Times New Roman" w:hAnsi="Times New Roman" w:cs="Times New Roman"/>
          <w:noProof/>
          <w:sz w:val="24"/>
          <w:szCs w:val="24"/>
        </w:rPr>
        <w:t>DPI v digitálních obrazových souborech</w:t>
      </w:r>
      <w:r w:rsidRPr="002F1663">
        <w:rPr>
          <w:rFonts w:ascii="Times New Roman" w:hAnsi="Times New Roman" w:cs="Times New Roman"/>
          <w:noProof/>
          <w:sz w:val="24"/>
          <w:szCs w:val="24"/>
        </w:rPr>
        <w:tab/>
      </w:r>
      <w:r w:rsidRPr="002F1663">
        <w:rPr>
          <w:rFonts w:ascii="Times New Roman" w:hAnsi="Times New Roman" w:cs="Times New Roman"/>
          <w:noProof/>
          <w:sz w:val="24"/>
          <w:szCs w:val="24"/>
        </w:rPr>
        <w:fldChar w:fldCharType="begin"/>
      </w:r>
      <w:r w:rsidRPr="002F1663">
        <w:rPr>
          <w:rFonts w:ascii="Times New Roman" w:hAnsi="Times New Roman" w:cs="Times New Roman"/>
          <w:noProof/>
          <w:sz w:val="24"/>
          <w:szCs w:val="24"/>
        </w:rPr>
        <w:instrText xml:space="preserve"> PAGEREF _Toc415482298 \h </w:instrText>
      </w:r>
      <w:r w:rsidRPr="002F1663">
        <w:rPr>
          <w:rFonts w:ascii="Times New Roman" w:hAnsi="Times New Roman" w:cs="Times New Roman"/>
          <w:noProof/>
          <w:sz w:val="24"/>
          <w:szCs w:val="24"/>
        </w:rPr>
      </w:r>
      <w:r w:rsidRPr="002F1663">
        <w:rPr>
          <w:rFonts w:ascii="Times New Roman" w:hAnsi="Times New Roman" w:cs="Times New Roman"/>
          <w:noProof/>
          <w:sz w:val="24"/>
          <w:szCs w:val="24"/>
        </w:rPr>
        <w:fldChar w:fldCharType="separate"/>
      </w:r>
      <w:r w:rsidR="00A42524">
        <w:rPr>
          <w:rFonts w:ascii="Times New Roman" w:hAnsi="Times New Roman" w:cs="Times New Roman"/>
          <w:noProof/>
          <w:sz w:val="24"/>
          <w:szCs w:val="24"/>
        </w:rPr>
        <w:t>23</w:t>
      </w:r>
      <w:r w:rsidRPr="002F1663">
        <w:rPr>
          <w:rFonts w:ascii="Times New Roman" w:hAnsi="Times New Roman" w:cs="Times New Roman"/>
          <w:noProof/>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2.5</w:t>
      </w:r>
      <w:r w:rsidRPr="002F1663">
        <w:rPr>
          <w:rFonts w:ascii="Times New Roman" w:eastAsiaTheme="minorEastAsia" w:hAnsi="Times New Roman"/>
          <w:sz w:val="24"/>
          <w:szCs w:val="24"/>
        </w:rPr>
        <w:tab/>
      </w:r>
      <w:r w:rsidRPr="002F1663">
        <w:rPr>
          <w:rFonts w:ascii="Times New Roman" w:hAnsi="Times New Roman"/>
          <w:sz w:val="24"/>
          <w:szCs w:val="24"/>
        </w:rPr>
        <w:t>Barevná hloubka</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_Toc415482299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23</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2.6</w:t>
      </w:r>
      <w:r w:rsidRPr="002F1663">
        <w:rPr>
          <w:rFonts w:ascii="Times New Roman" w:eastAsiaTheme="minorEastAsia" w:hAnsi="Times New Roman"/>
          <w:sz w:val="24"/>
          <w:szCs w:val="24"/>
        </w:rPr>
        <w:tab/>
      </w:r>
      <w:r w:rsidRPr="002F1663">
        <w:rPr>
          <w:rFonts w:ascii="Times New Roman" w:hAnsi="Times New Roman"/>
          <w:sz w:val="24"/>
          <w:szCs w:val="24"/>
        </w:rPr>
        <w:t>Gamut</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_Toc415482300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23</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2.7</w:t>
      </w:r>
      <w:r w:rsidRPr="002F1663">
        <w:rPr>
          <w:rFonts w:ascii="Times New Roman" w:eastAsiaTheme="minorEastAsia" w:hAnsi="Times New Roman"/>
          <w:sz w:val="24"/>
          <w:szCs w:val="24"/>
        </w:rPr>
        <w:tab/>
      </w:r>
      <w:r w:rsidRPr="002F1663">
        <w:rPr>
          <w:rFonts w:ascii="Times New Roman" w:hAnsi="Times New Roman"/>
          <w:sz w:val="24"/>
          <w:szCs w:val="24"/>
        </w:rPr>
        <w:t>Komprese</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_Toc415482301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25</w:t>
      </w:r>
      <w:r w:rsidRPr="002F1663">
        <w:rPr>
          <w:rFonts w:ascii="Times New Roman" w:hAnsi="Times New Roman"/>
          <w:sz w:val="24"/>
          <w:szCs w:val="24"/>
        </w:rPr>
        <w:fldChar w:fldCharType="end"/>
      </w:r>
    </w:p>
    <w:p w:rsidR="002F1663" w:rsidRPr="002F1663" w:rsidRDefault="002F1663" w:rsidP="002F1663">
      <w:pPr>
        <w:pStyle w:val="Obsah3"/>
        <w:tabs>
          <w:tab w:val="clear" w:pos="9900"/>
          <w:tab w:val="right" w:leader="dot" w:pos="8505"/>
        </w:tabs>
        <w:rPr>
          <w:rFonts w:ascii="Times New Roman" w:eastAsiaTheme="minorEastAsia" w:hAnsi="Times New Roman" w:cs="Times New Roman"/>
          <w:noProof/>
          <w:sz w:val="24"/>
          <w:szCs w:val="24"/>
        </w:rPr>
      </w:pPr>
      <w:r w:rsidRPr="002F1663">
        <w:rPr>
          <w:rFonts w:ascii="Times New Roman" w:hAnsi="Times New Roman" w:cs="Times New Roman"/>
          <w:noProof/>
          <w:sz w:val="24"/>
          <w:szCs w:val="24"/>
        </w:rPr>
        <w:t>2.7.1</w:t>
      </w:r>
      <w:r w:rsidRPr="002F1663">
        <w:rPr>
          <w:rFonts w:ascii="Times New Roman" w:eastAsiaTheme="minorEastAsia" w:hAnsi="Times New Roman" w:cs="Times New Roman"/>
          <w:noProof/>
          <w:sz w:val="24"/>
          <w:szCs w:val="24"/>
        </w:rPr>
        <w:tab/>
      </w:r>
      <w:r w:rsidRPr="002F1663">
        <w:rPr>
          <w:rFonts w:ascii="Times New Roman" w:hAnsi="Times New Roman" w:cs="Times New Roman"/>
          <w:noProof/>
          <w:sz w:val="24"/>
          <w:szCs w:val="24"/>
        </w:rPr>
        <w:t>Typy kompresních metod</w:t>
      </w:r>
      <w:r w:rsidRPr="002F1663">
        <w:rPr>
          <w:rFonts w:ascii="Times New Roman" w:hAnsi="Times New Roman" w:cs="Times New Roman"/>
          <w:noProof/>
          <w:sz w:val="24"/>
          <w:szCs w:val="24"/>
        </w:rPr>
        <w:tab/>
      </w:r>
      <w:r w:rsidRPr="002F1663">
        <w:rPr>
          <w:rFonts w:ascii="Times New Roman" w:hAnsi="Times New Roman" w:cs="Times New Roman"/>
          <w:noProof/>
          <w:sz w:val="24"/>
          <w:szCs w:val="24"/>
        </w:rPr>
        <w:fldChar w:fldCharType="begin"/>
      </w:r>
      <w:r w:rsidRPr="002F1663">
        <w:rPr>
          <w:rFonts w:ascii="Times New Roman" w:hAnsi="Times New Roman" w:cs="Times New Roman"/>
          <w:noProof/>
          <w:sz w:val="24"/>
          <w:szCs w:val="24"/>
        </w:rPr>
        <w:instrText xml:space="preserve"> PAGEREF _Toc415482302 \h </w:instrText>
      </w:r>
      <w:r w:rsidRPr="002F1663">
        <w:rPr>
          <w:rFonts w:ascii="Times New Roman" w:hAnsi="Times New Roman" w:cs="Times New Roman"/>
          <w:noProof/>
          <w:sz w:val="24"/>
          <w:szCs w:val="24"/>
        </w:rPr>
      </w:r>
      <w:r w:rsidRPr="002F1663">
        <w:rPr>
          <w:rFonts w:ascii="Times New Roman" w:hAnsi="Times New Roman" w:cs="Times New Roman"/>
          <w:noProof/>
          <w:sz w:val="24"/>
          <w:szCs w:val="24"/>
        </w:rPr>
        <w:fldChar w:fldCharType="separate"/>
      </w:r>
      <w:r w:rsidR="00A42524">
        <w:rPr>
          <w:rFonts w:ascii="Times New Roman" w:hAnsi="Times New Roman" w:cs="Times New Roman"/>
          <w:noProof/>
          <w:sz w:val="24"/>
          <w:szCs w:val="24"/>
        </w:rPr>
        <w:t>25</w:t>
      </w:r>
      <w:r w:rsidRPr="002F1663">
        <w:rPr>
          <w:rFonts w:ascii="Times New Roman" w:hAnsi="Times New Roman" w:cs="Times New Roman"/>
          <w:noProof/>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2.8</w:t>
      </w:r>
      <w:r w:rsidRPr="002F1663">
        <w:rPr>
          <w:rFonts w:ascii="Times New Roman" w:eastAsiaTheme="minorEastAsia" w:hAnsi="Times New Roman"/>
          <w:sz w:val="24"/>
          <w:szCs w:val="24"/>
        </w:rPr>
        <w:tab/>
      </w:r>
      <w:r w:rsidRPr="002F1663">
        <w:rPr>
          <w:rFonts w:ascii="Times New Roman" w:hAnsi="Times New Roman"/>
          <w:sz w:val="24"/>
          <w:szCs w:val="24"/>
        </w:rPr>
        <w:t>Barevné modely</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_Toc415482303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26</w:t>
      </w:r>
      <w:r w:rsidRPr="002F1663">
        <w:rPr>
          <w:rFonts w:ascii="Times New Roman" w:hAnsi="Times New Roman"/>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2.9</w:t>
      </w:r>
      <w:r w:rsidRPr="002F1663">
        <w:rPr>
          <w:rFonts w:ascii="Times New Roman" w:eastAsiaTheme="minorEastAsia" w:hAnsi="Times New Roman"/>
          <w:sz w:val="24"/>
          <w:szCs w:val="24"/>
        </w:rPr>
        <w:tab/>
      </w:r>
      <w:r w:rsidRPr="002F1663">
        <w:rPr>
          <w:rFonts w:ascii="Times New Roman" w:hAnsi="Times New Roman"/>
          <w:sz w:val="24"/>
          <w:szCs w:val="24"/>
        </w:rPr>
        <w:t>Grafické editory rastru</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_Toc415482304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28</w:t>
      </w:r>
      <w:r w:rsidRPr="002F1663">
        <w:rPr>
          <w:rFonts w:ascii="Times New Roman" w:hAnsi="Times New Roman"/>
          <w:sz w:val="24"/>
          <w:szCs w:val="24"/>
        </w:rPr>
        <w:fldChar w:fldCharType="end"/>
      </w:r>
    </w:p>
    <w:p w:rsidR="002F1663" w:rsidRPr="002F1663" w:rsidRDefault="002F1663" w:rsidP="002F1663">
      <w:pPr>
        <w:pStyle w:val="Obsah3"/>
        <w:tabs>
          <w:tab w:val="clear" w:pos="9900"/>
          <w:tab w:val="right" w:leader="dot" w:pos="8505"/>
        </w:tabs>
        <w:rPr>
          <w:rFonts w:ascii="Times New Roman" w:eastAsiaTheme="minorEastAsia" w:hAnsi="Times New Roman" w:cs="Times New Roman"/>
          <w:noProof/>
          <w:sz w:val="24"/>
          <w:szCs w:val="24"/>
        </w:rPr>
      </w:pPr>
      <w:r w:rsidRPr="002F1663">
        <w:rPr>
          <w:rFonts w:ascii="Times New Roman" w:hAnsi="Times New Roman" w:cs="Times New Roman"/>
          <w:noProof/>
          <w:sz w:val="24"/>
          <w:szCs w:val="24"/>
        </w:rPr>
        <w:lastRenderedPageBreak/>
        <w:t>2.9.1</w:t>
      </w:r>
      <w:r w:rsidRPr="002F1663">
        <w:rPr>
          <w:rFonts w:ascii="Times New Roman" w:eastAsiaTheme="minorEastAsia" w:hAnsi="Times New Roman" w:cs="Times New Roman"/>
          <w:noProof/>
          <w:sz w:val="24"/>
          <w:szCs w:val="24"/>
        </w:rPr>
        <w:tab/>
      </w:r>
      <w:r w:rsidRPr="002F1663">
        <w:rPr>
          <w:rFonts w:ascii="Times New Roman" w:hAnsi="Times New Roman" w:cs="Times New Roman"/>
          <w:noProof/>
          <w:sz w:val="24"/>
          <w:szCs w:val="24"/>
        </w:rPr>
        <w:t>Malování</w:t>
      </w:r>
      <w:r w:rsidRPr="002F1663">
        <w:rPr>
          <w:rFonts w:ascii="Times New Roman" w:hAnsi="Times New Roman" w:cs="Times New Roman"/>
          <w:noProof/>
          <w:sz w:val="24"/>
          <w:szCs w:val="24"/>
        </w:rPr>
        <w:tab/>
      </w:r>
      <w:r w:rsidRPr="002F1663">
        <w:rPr>
          <w:rFonts w:ascii="Times New Roman" w:hAnsi="Times New Roman" w:cs="Times New Roman"/>
          <w:noProof/>
          <w:sz w:val="24"/>
          <w:szCs w:val="24"/>
        </w:rPr>
        <w:fldChar w:fldCharType="begin"/>
      </w:r>
      <w:r w:rsidRPr="002F1663">
        <w:rPr>
          <w:rFonts w:ascii="Times New Roman" w:hAnsi="Times New Roman" w:cs="Times New Roman"/>
          <w:noProof/>
          <w:sz w:val="24"/>
          <w:szCs w:val="24"/>
        </w:rPr>
        <w:instrText xml:space="preserve"> PAGEREF _Toc415482305 \h </w:instrText>
      </w:r>
      <w:r w:rsidRPr="002F1663">
        <w:rPr>
          <w:rFonts w:ascii="Times New Roman" w:hAnsi="Times New Roman" w:cs="Times New Roman"/>
          <w:noProof/>
          <w:sz w:val="24"/>
          <w:szCs w:val="24"/>
        </w:rPr>
      </w:r>
      <w:r w:rsidRPr="002F1663">
        <w:rPr>
          <w:rFonts w:ascii="Times New Roman" w:hAnsi="Times New Roman" w:cs="Times New Roman"/>
          <w:noProof/>
          <w:sz w:val="24"/>
          <w:szCs w:val="24"/>
        </w:rPr>
        <w:fldChar w:fldCharType="separate"/>
      </w:r>
      <w:r w:rsidR="00A42524">
        <w:rPr>
          <w:rFonts w:ascii="Times New Roman" w:hAnsi="Times New Roman" w:cs="Times New Roman"/>
          <w:noProof/>
          <w:sz w:val="24"/>
          <w:szCs w:val="24"/>
        </w:rPr>
        <w:t>28</w:t>
      </w:r>
      <w:r w:rsidRPr="002F1663">
        <w:rPr>
          <w:rFonts w:ascii="Times New Roman" w:hAnsi="Times New Roman" w:cs="Times New Roman"/>
          <w:noProof/>
          <w:sz w:val="24"/>
          <w:szCs w:val="24"/>
        </w:rPr>
        <w:fldChar w:fldCharType="end"/>
      </w:r>
    </w:p>
    <w:p w:rsidR="002F1663" w:rsidRPr="002F1663" w:rsidRDefault="002F1663" w:rsidP="002F1663">
      <w:pPr>
        <w:pStyle w:val="Obsah3"/>
        <w:tabs>
          <w:tab w:val="clear" w:pos="9900"/>
          <w:tab w:val="right" w:leader="dot" w:pos="8505"/>
        </w:tabs>
        <w:rPr>
          <w:rFonts w:ascii="Times New Roman" w:eastAsiaTheme="minorEastAsia" w:hAnsi="Times New Roman" w:cs="Times New Roman"/>
          <w:noProof/>
          <w:sz w:val="24"/>
          <w:szCs w:val="24"/>
        </w:rPr>
      </w:pPr>
      <w:r w:rsidRPr="002F1663">
        <w:rPr>
          <w:rFonts w:ascii="Times New Roman" w:hAnsi="Times New Roman" w:cs="Times New Roman"/>
          <w:noProof/>
          <w:sz w:val="24"/>
          <w:szCs w:val="24"/>
        </w:rPr>
        <w:t>2.9.2</w:t>
      </w:r>
      <w:r w:rsidRPr="002F1663">
        <w:rPr>
          <w:rFonts w:ascii="Times New Roman" w:eastAsiaTheme="minorEastAsia" w:hAnsi="Times New Roman" w:cs="Times New Roman"/>
          <w:noProof/>
          <w:sz w:val="24"/>
          <w:szCs w:val="24"/>
        </w:rPr>
        <w:tab/>
      </w:r>
      <w:r w:rsidRPr="002F1663">
        <w:rPr>
          <w:rFonts w:ascii="Times New Roman" w:hAnsi="Times New Roman" w:cs="Times New Roman"/>
          <w:noProof/>
          <w:sz w:val="24"/>
          <w:szCs w:val="24"/>
        </w:rPr>
        <w:t>GIMP</w:t>
      </w:r>
      <w:r w:rsidRPr="002F1663">
        <w:rPr>
          <w:rFonts w:ascii="Times New Roman" w:hAnsi="Times New Roman" w:cs="Times New Roman"/>
          <w:noProof/>
          <w:sz w:val="24"/>
          <w:szCs w:val="24"/>
        </w:rPr>
        <w:tab/>
      </w:r>
      <w:r w:rsidRPr="002F1663">
        <w:rPr>
          <w:rFonts w:ascii="Times New Roman" w:hAnsi="Times New Roman" w:cs="Times New Roman"/>
          <w:noProof/>
          <w:sz w:val="24"/>
          <w:szCs w:val="24"/>
        </w:rPr>
        <w:fldChar w:fldCharType="begin"/>
      </w:r>
      <w:r w:rsidRPr="002F1663">
        <w:rPr>
          <w:rFonts w:ascii="Times New Roman" w:hAnsi="Times New Roman" w:cs="Times New Roman"/>
          <w:noProof/>
          <w:sz w:val="24"/>
          <w:szCs w:val="24"/>
        </w:rPr>
        <w:instrText xml:space="preserve"> PAGEREF _Toc415482306 \h </w:instrText>
      </w:r>
      <w:r w:rsidRPr="002F1663">
        <w:rPr>
          <w:rFonts w:ascii="Times New Roman" w:hAnsi="Times New Roman" w:cs="Times New Roman"/>
          <w:noProof/>
          <w:sz w:val="24"/>
          <w:szCs w:val="24"/>
        </w:rPr>
      </w:r>
      <w:r w:rsidRPr="002F1663">
        <w:rPr>
          <w:rFonts w:ascii="Times New Roman" w:hAnsi="Times New Roman" w:cs="Times New Roman"/>
          <w:noProof/>
          <w:sz w:val="24"/>
          <w:szCs w:val="24"/>
        </w:rPr>
        <w:fldChar w:fldCharType="separate"/>
      </w:r>
      <w:r w:rsidR="00A42524">
        <w:rPr>
          <w:rFonts w:ascii="Times New Roman" w:hAnsi="Times New Roman" w:cs="Times New Roman"/>
          <w:noProof/>
          <w:sz w:val="24"/>
          <w:szCs w:val="24"/>
        </w:rPr>
        <w:t>29</w:t>
      </w:r>
      <w:r w:rsidRPr="002F1663">
        <w:rPr>
          <w:rFonts w:ascii="Times New Roman" w:hAnsi="Times New Roman" w:cs="Times New Roman"/>
          <w:noProof/>
          <w:sz w:val="24"/>
          <w:szCs w:val="24"/>
        </w:rPr>
        <w:fldChar w:fldCharType="end"/>
      </w:r>
    </w:p>
    <w:p w:rsidR="002F1663" w:rsidRPr="002F1663" w:rsidRDefault="002F1663" w:rsidP="002F1663">
      <w:pPr>
        <w:pStyle w:val="Obsah3"/>
        <w:tabs>
          <w:tab w:val="clear" w:pos="9900"/>
          <w:tab w:val="right" w:leader="dot" w:pos="8505"/>
        </w:tabs>
        <w:rPr>
          <w:rFonts w:ascii="Times New Roman" w:eastAsiaTheme="minorEastAsia" w:hAnsi="Times New Roman" w:cs="Times New Roman"/>
          <w:noProof/>
          <w:sz w:val="24"/>
          <w:szCs w:val="24"/>
        </w:rPr>
      </w:pPr>
      <w:r w:rsidRPr="002F1663">
        <w:rPr>
          <w:rFonts w:ascii="Times New Roman" w:hAnsi="Times New Roman" w:cs="Times New Roman"/>
          <w:noProof/>
          <w:sz w:val="24"/>
          <w:szCs w:val="24"/>
        </w:rPr>
        <w:t>2.9.3</w:t>
      </w:r>
      <w:r w:rsidRPr="002F1663">
        <w:rPr>
          <w:rFonts w:ascii="Times New Roman" w:eastAsiaTheme="minorEastAsia" w:hAnsi="Times New Roman" w:cs="Times New Roman"/>
          <w:noProof/>
          <w:sz w:val="24"/>
          <w:szCs w:val="24"/>
        </w:rPr>
        <w:tab/>
      </w:r>
      <w:r w:rsidRPr="002F1663">
        <w:rPr>
          <w:rFonts w:ascii="Times New Roman" w:hAnsi="Times New Roman" w:cs="Times New Roman"/>
          <w:noProof/>
          <w:sz w:val="24"/>
          <w:szCs w:val="24"/>
        </w:rPr>
        <w:t>Photoshop</w:t>
      </w:r>
      <w:r w:rsidRPr="002F1663">
        <w:rPr>
          <w:rFonts w:ascii="Times New Roman" w:hAnsi="Times New Roman" w:cs="Times New Roman"/>
          <w:noProof/>
          <w:sz w:val="24"/>
          <w:szCs w:val="24"/>
        </w:rPr>
        <w:tab/>
      </w:r>
      <w:r w:rsidRPr="002F1663">
        <w:rPr>
          <w:rFonts w:ascii="Times New Roman" w:hAnsi="Times New Roman" w:cs="Times New Roman"/>
          <w:noProof/>
          <w:sz w:val="24"/>
          <w:szCs w:val="24"/>
        </w:rPr>
        <w:fldChar w:fldCharType="begin"/>
      </w:r>
      <w:r w:rsidRPr="002F1663">
        <w:rPr>
          <w:rFonts w:ascii="Times New Roman" w:hAnsi="Times New Roman" w:cs="Times New Roman"/>
          <w:noProof/>
          <w:sz w:val="24"/>
          <w:szCs w:val="24"/>
        </w:rPr>
        <w:instrText xml:space="preserve"> PAGEREF _Toc415482307 \h </w:instrText>
      </w:r>
      <w:r w:rsidRPr="002F1663">
        <w:rPr>
          <w:rFonts w:ascii="Times New Roman" w:hAnsi="Times New Roman" w:cs="Times New Roman"/>
          <w:noProof/>
          <w:sz w:val="24"/>
          <w:szCs w:val="24"/>
        </w:rPr>
      </w:r>
      <w:r w:rsidRPr="002F1663">
        <w:rPr>
          <w:rFonts w:ascii="Times New Roman" w:hAnsi="Times New Roman" w:cs="Times New Roman"/>
          <w:noProof/>
          <w:sz w:val="24"/>
          <w:szCs w:val="24"/>
        </w:rPr>
        <w:fldChar w:fldCharType="separate"/>
      </w:r>
      <w:r w:rsidR="00A42524">
        <w:rPr>
          <w:rFonts w:ascii="Times New Roman" w:hAnsi="Times New Roman" w:cs="Times New Roman"/>
          <w:noProof/>
          <w:sz w:val="24"/>
          <w:szCs w:val="24"/>
        </w:rPr>
        <w:t>30</w:t>
      </w:r>
      <w:r w:rsidRPr="002F1663">
        <w:rPr>
          <w:rFonts w:ascii="Times New Roman" w:hAnsi="Times New Roman" w:cs="Times New Roman"/>
          <w:noProof/>
          <w:sz w:val="24"/>
          <w:szCs w:val="24"/>
        </w:rPr>
        <w:fldChar w:fldCharType="end"/>
      </w:r>
    </w:p>
    <w:p w:rsidR="002F1663" w:rsidRPr="002F1663" w:rsidRDefault="002F1663" w:rsidP="002F1663">
      <w:pPr>
        <w:pStyle w:val="Obsah2"/>
        <w:tabs>
          <w:tab w:val="clear" w:pos="9900"/>
          <w:tab w:val="right" w:leader="dot" w:pos="8505"/>
        </w:tabs>
        <w:rPr>
          <w:rFonts w:ascii="Times New Roman" w:eastAsiaTheme="minorEastAsia" w:hAnsi="Times New Roman"/>
          <w:sz w:val="24"/>
          <w:szCs w:val="24"/>
        </w:rPr>
      </w:pPr>
      <w:r w:rsidRPr="002F1663">
        <w:rPr>
          <w:rFonts w:ascii="Times New Roman" w:hAnsi="Times New Roman"/>
          <w:sz w:val="24"/>
          <w:szCs w:val="24"/>
        </w:rPr>
        <w:t>2.10</w:t>
      </w:r>
      <w:r w:rsidRPr="002F1663">
        <w:rPr>
          <w:rFonts w:ascii="Times New Roman" w:eastAsiaTheme="minorEastAsia" w:hAnsi="Times New Roman"/>
          <w:sz w:val="24"/>
          <w:szCs w:val="24"/>
        </w:rPr>
        <w:tab/>
      </w:r>
      <w:r w:rsidRPr="002F1663">
        <w:rPr>
          <w:rFonts w:ascii="Times New Roman" w:hAnsi="Times New Roman"/>
          <w:sz w:val="24"/>
          <w:szCs w:val="24"/>
        </w:rPr>
        <w:t>Nástroje grafického editoru</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_Toc415482308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30</w:t>
      </w:r>
      <w:r w:rsidRPr="002F1663">
        <w:rPr>
          <w:rFonts w:ascii="Times New Roman" w:hAnsi="Times New Roman"/>
          <w:sz w:val="24"/>
          <w:szCs w:val="24"/>
        </w:rPr>
        <w:fldChar w:fldCharType="end"/>
      </w:r>
    </w:p>
    <w:p w:rsidR="002F1663" w:rsidRPr="002F1663" w:rsidRDefault="002F1663" w:rsidP="002F1663">
      <w:pPr>
        <w:pStyle w:val="Obsah3"/>
        <w:tabs>
          <w:tab w:val="clear" w:pos="9900"/>
          <w:tab w:val="right" w:leader="dot" w:pos="8505"/>
        </w:tabs>
        <w:rPr>
          <w:rFonts w:ascii="Times New Roman" w:eastAsiaTheme="minorEastAsia" w:hAnsi="Times New Roman" w:cs="Times New Roman"/>
          <w:noProof/>
          <w:sz w:val="24"/>
          <w:szCs w:val="24"/>
        </w:rPr>
      </w:pPr>
      <w:r w:rsidRPr="002F1663">
        <w:rPr>
          <w:rFonts w:ascii="Times New Roman" w:hAnsi="Times New Roman" w:cs="Times New Roman"/>
          <w:noProof/>
          <w:sz w:val="24"/>
          <w:szCs w:val="24"/>
        </w:rPr>
        <w:t>2.10.1</w:t>
      </w:r>
      <w:r w:rsidRPr="002F1663">
        <w:rPr>
          <w:rFonts w:ascii="Times New Roman" w:eastAsiaTheme="minorEastAsia" w:hAnsi="Times New Roman" w:cs="Times New Roman"/>
          <w:noProof/>
          <w:sz w:val="24"/>
          <w:szCs w:val="24"/>
        </w:rPr>
        <w:tab/>
      </w:r>
      <w:r w:rsidRPr="002F1663">
        <w:rPr>
          <w:rFonts w:ascii="Times New Roman" w:hAnsi="Times New Roman" w:cs="Times New Roman"/>
          <w:noProof/>
          <w:sz w:val="24"/>
          <w:szCs w:val="24"/>
        </w:rPr>
        <w:t>Nástroje transformace</w:t>
      </w:r>
      <w:r w:rsidRPr="002F1663">
        <w:rPr>
          <w:rFonts w:ascii="Times New Roman" w:hAnsi="Times New Roman" w:cs="Times New Roman"/>
          <w:noProof/>
          <w:sz w:val="24"/>
          <w:szCs w:val="24"/>
        </w:rPr>
        <w:tab/>
      </w:r>
      <w:r w:rsidRPr="002F1663">
        <w:rPr>
          <w:rFonts w:ascii="Times New Roman" w:hAnsi="Times New Roman" w:cs="Times New Roman"/>
          <w:noProof/>
          <w:sz w:val="24"/>
          <w:szCs w:val="24"/>
        </w:rPr>
        <w:fldChar w:fldCharType="begin"/>
      </w:r>
      <w:r w:rsidRPr="002F1663">
        <w:rPr>
          <w:rFonts w:ascii="Times New Roman" w:hAnsi="Times New Roman" w:cs="Times New Roman"/>
          <w:noProof/>
          <w:sz w:val="24"/>
          <w:szCs w:val="24"/>
        </w:rPr>
        <w:instrText xml:space="preserve"> PAGEREF _Toc415482309 \h </w:instrText>
      </w:r>
      <w:r w:rsidRPr="002F1663">
        <w:rPr>
          <w:rFonts w:ascii="Times New Roman" w:hAnsi="Times New Roman" w:cs="Times New Roman"/>
          <w:noProof/>
          <w:sz w:val="24"/>
          <w:szCs w:val="24"/>
        </w:rPr>
      </w:r>
      <w:r w:rsidRPr="002F1663">
        <w:rPr>
          <w:rFonts w:ascii="Times New Roman" w:hAnsi="Times New Roman" w:cs="Times New Roman"/>
          <w:noProof/>
          <w:sz w:val="24"/>
          <w:szCs w:val="24"/>
        </w:rPr>
        <w:fldChar w:fldCharType="separate"/>
      </w:r>
      <w:r w:rsidR="00A42524">
        <w:rPr>
          <w:rFonts w:ascii="Times New Roman" w:hAnsi="Times New Roman" w:cs="Times New Roman"/>
          <w:noProof/>
          <w:sz w:val="24"/>
          <w:szCs w:val="24"/>
        </w:rPr>
        <w:t>34</w:t>
      </w:r>
      <w:r w:rsidRPr="002F1663">
        <w:rPr>
          <w:rFonts w:ascii="Times New Roman" w:hAnsi="Times New Roman" w:cs="Times New Roman"/>
          <w:noProof/>
          <w:sz w:val="24"/>
          <w:szCs w:val="24"/>
        </w:rPr>
        <w:fldChar w:fldCharType="end"/>
      </w:r>
    </w:p>
    <w:p w:rsidR="002F1663" w:rsidRPr="002F1663" w:rsidRDefault="002F1663" w:rsidP="002F1663">
      <w:pPr>
        <w:pStyle w:val="Obsah3"/>
        <w:tabs>
          <w:tab w:val="clear" w:pos="9900"/>
          <w:tab w:val="right" w:leader="dot" w:pos="8505"/>
        </w:tabs>
        <w:rPr>
          <w:rFonts w:ascii="Times New Roman" w:eastAsiaTheme="minorEastAsia" w:hAnsi="Times New Roman" w:cs="Times New Roman"/>
          <w:noProof/>
          <w:sz w:val="24"/>
          <w:szCs w:val="24"/>
        </w:rPr>
      </w:pPr>
      <w:r w:rsidRPr="002F1663">
        <w:rPr>
          <w:rFonts w:ascii="Times New Roman" w:hAnsi="Times New Roman" w:cs="Times New Roman"/>
          <w:noProof/>
          <w:sz w:val="24"/>
          <w:szCs w:val="24"/>
        </w:rPr>
        <w:t>2.10.2</w:t>
      </w:r>
      <w:r w:rsidRPr="002F1663">
        <w:rPr>
          <w:rFonts w:ascii="Times New Roman" w:eastAsiaTheme="minorEastAsia" w:hAnsi="Times New Roman" w:cs="Times New Roman"/>
          <w:noProof/>
          <w:sz w:val="24"/>
          <w:szCs w:val="24"/>
        </w:rPr>
        <w:tab/>
      </w:r>
      <w:r w:rsidRPr="002F1663">
        <w:rPr>
          <w:rFonts w:ascii="Times New Roman" w:hAnsi="Times New Roman" w:cs="Times New Roman"/>
          <w:noProof/>
          <w:sz w:val="24"/>
          <w:szCs w:val="24"/>
        </w:rPr>
        <w:t>Grafické efekty</w:t>
      </w:r>
      <w:r w:rsidRPr="002F1663">
        <w:rPr>
          <w:rFonts w:ascii="Times New Roman" w:hAnsi="Times New Roman" w:cs="Times New Roman"/>
          <w:noProof/>
          <w:sz w:val="24"/>
          <w:szCs w:val="24"/>
        </w:rPr>
        <w:tab/>
      </w:r>
      <w:r w:rsidRPr="002F1663">
        <w:rPr>
          <w:rFonts w:ascii="Times New Roman" w:hAnsi="Times New Roman" w:cs="Times New Roman"/>
          <w:noProof/>
          <w:sz w:val="24"/>
          <w:szCs w:val="24"/>
        </w:rPr>
        <w:fldChar w:fldCharType="begin"/>
      </w:r>
      <w:r w:rsidRPr="002F1663">
        <w:rPr>
          <w:rFonts w:ascii="Times New Roman" w:hAnsi="Times New Roman" w:cs="Times New Roman"/>
          <w:noProof/>
          <w:sz w:val="24"/>
          <w:szCs w:val="24"/>
        </w:rPr>
        <w:instrText xml:space="preserve"> PAGEREF _Toc415482310 \h </w:instrText>
      </w:r>
      <w:r w:rsidRPr="002F1663">
        <w:rPr>
          <w:rFonts w:ascii="Times New Roman" w:hAnsi="Times New Roman" w:cs="Times New Roman"/>
          <w:noProof/>
          <w:sz w:val="24"/>
          <w:szCs w:val="24"/>
        </w:rPr>
      </w:r>
      <w:r w:rsidRPr="002F1663">
        <w:rPr>
          <w:rFonts w:ascii="Times New Roman" w:hAnsi="Times New Roman" w:cs="Times New Roman"/>
          <w:noProof/>
          <w:sz w:val="24"/>
          <w:szCs w:val="24"/>
        </w:rPr>
        <w:fldChar w:fldCharType="separate"/>
      </w:r>
      <w:r w:rsidR="00A42524">
        <w:rPr>
          <w:rFonts w:ascii="Times New Roman" w:hAnsi="Times New Roman" w:cs="Times New Roman"/>
          <w:noProof/>
          <w:sz w:val="24"/>
          <w:szCs w:val="24"/>
        </w:rPr>
        <w:t>34</w:t>
      </w:r>
      <w:r w:rsidRPr="002F1663">
        <w:rPr>
          <w:rFonts w:ascii="Times New Roman" w:hAnsi="Times New Roman" w:cs="Times New Roman"/>
          <w:noProof/>
          <w:sz w:val="24"/>
          <w:szCs w:val="24"/>
        </w:rPr>
        <w:fldChar w:fldCharType="end"/>
      </w:r>
    </w:p>
    <w:p w:rsidR="002F1663" w:rsidRPr="002F1663" w:rsidRDefault="002F1663" w:rsidP="002F1663">
      <w:pPr>
        <w:pStyle w:val="Obsah1"/>
        <w:tabs>
          <w:tab w:val="clear" w:pos="9900"/>
          <w:tab w:val="right" w:leader="dot" w:pos="8505"/>
        </w:tabs>
        <w:rPr>
          <w:rFonts w:ascii="Times New Roman" w:eastAsiaTheme="minorEastAsia" w:hAnsi="Times New Roman"/>
          <w:b w:val="0"/>
          <w:caps w:val="0"/>
          <w:sz w:val="24"/>
          <w:szCs w:val="24"/>
        </w:rPr>
      </w:pPr>
      <w:r w:rsidRPr="002F1663">
        <w:rPr>
          <w:rFonts w:ascii="Times New Roman" w:hAnsi="Times New Roman"/>
          <w:sz w:val="24"/>
          <w:szCs w:val="24"/>
        </w:rPr>
        <w:t>Závěr</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_Toc415482311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39</w:t>
      </w:r>
      <w:r w:rsidRPr="002F1663">
        <w:rPr>
          <w:rFonts w:ascii="Times New Roman" w:hAnsi="Times New Roman"/>
          <w:sz w:val="24"/>
          <w:szCs w:val="24"/>
        </w:rPr>
        <w:fldChar w:fldCharType="end"/>
      </w:r>
    </w:p>
    <w:p w:rsidR="002F1663" w:rsidRPr="002F1663" w:rsidRDefault="002F1663" w:rsidP="002F1663">
      <w:pPr>
        <w:pStyle w:val="Obsah1"/>
        <w:tabs>
          <w:tab w:val="clear" w:pos="9900"/>
          <w:tab w:val="right" w:leader="dot" w:pos="8505"/>
        </w:tabs>
        <w:rPr>
          <w:rFonts w:ascii="Times New Roman" w:eastAsiaTheme="minorEastAsia" w:hAnsi="Times New Roman"/>
          <w:b w:val="0"/>
          <w:caps w:val="0"/>
          <w:sz w:val="24"/>
          <w:szCs w:val="24"/>
        </w:rPr>
      </w:pPr>
      <w:r w:rsidRPr="002F1663">
        <w:rPr>
          <w:rFonts w:ascii="Times New Roman" w:hAnsi="Times New Roman"/>
          <w:sz w:val="24"/>
          <w:szCs w:val="24"/>
        </w:rPr>
        <w:t>Použité zdroje</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_Toc415482312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40</w:t>
      </w:r>
      <w:r w:rsidRPr="002F1663">
        <w:rPr>
          <w:rFonts w:ascii="Times New Roman" w:hAnsi="Times New Roman"/>
          <w:sz w:val="24"/>
          <w:szCs w:val="24"/>
        </w:rPr>
        <w:fldChar w:fldCharType="end"/>
      </w:r>
    </w:p>
    <w:p w:rsidR="002F1663" w:rsidRPr="002F1663" w:rsidRDefault="002F1663" w:rsidP="002F1663">
      <w:pPr>
        <w:pStyle w:val="Obsah1"/>
        <w:tabs>
          <w:tab w:val="clear" w:pos="9900"/>
          <w:tab w:val="right" w:leader="dot" w:pos="8505"/>
        </w:tabs>
        <w:rPr>
          <w:rFonts w:ascii="Times New Roman" w:eastAsiaTheme="minorEastAsia" w:hAnsi="Times New Roman"/>
          <w:b w:val="0"/>
          <w:caps w:val="0"/>
          <w:sz w:val="24"/>
          <w:szCs w:val="24"/>
        </w:rPr>
      </w:pPr>
      <w:r w:rsidRPr="002F1663">
        <w:rPr>
          <w:rFonts w:ascii="Times New Roman" w:hAnsi="Times New Roman"/>
          <w:sz w:val="24"/>
          <w:szCs w:val="24"/>
        </w:rPr>
        <w:t>Přílohy</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_Toc415482313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42</w:t>
      </w:r>
      <w:r w:rsidRPr="002F1663">
        <w:rPr>
          <w:rFonts w:ascii="Times New Roman" w:hAnsi="Times New Roman"/>
          <w:sz w:val="24"/>
          <w:szCs w:val="24"/>
        </w:rPr>
        <w:fldChar w:fldCharType="end"/>
      </w:r>
    </w:p>
    <w:p w:rsidR="002F1663" w:rsidRPr="002F1663" w:rsidRDefault="002F1663" w:rsidP="002F1663">
      <w:pPr>
        <w:pStyle w:val="Obsah1"/>
        <w:tabs>
          <w:tab w:val="clear" w:pos="9900"/>
          <w:tab w:val="right" w:leader="dot" w:pos="8505"/>
        </w:tabs>
        <w:rPr>
          <w:rFonts w:ascii="Times New Roman" w:eastAsiaTheme="minorEastAsia" w:hAnsi="Times New Roman"/>
          <w:b w:val="0"/>
          <w:caps w:val="0"/>
          <w:sz w:val="24"/>
          <w:szCs w:val="24"/>
        </w:rPr>
      </w:pPr>
      <w:r w:rsidRPr="002F1663">
        <w:rPr>
          <w:rFonts w:ascii="Times New Roman" w:hAnsi="Times New Roman"/>
          <w:sz w:val="24"/>
          <w:szCs w:val="24"/>
        </w:rPr>
        <w:t>Seznam zkratek</w:t>
      </w:r>
      <w:r w:rsidRPr="002F1663">
        <w:rPr>
          <w:rFonts w:ascii="Times New Roman" w:hAnsi="Times New Roman"/>
          <w:sz w:val="24"/>
          <w:szCs w:val="24"/>
        </w:rPr>
        <w:tab/>
      </w:r>
      <w:r w:rsidRPr="002F1663">
        <w:rPr>
          <w:rFonts w:ascii="Times New Roman" w:hAnsi="Times New Roman"/>
          <w:sz w:val="24"/>
          <w:szCs w:val="24"/>
        </w:rPr>
        <w:fldChar w:fldCharType="begin"/>
      </w:r>
      <w:r w:rsidRPr="002F1663">
        <w:rPr>
          <w:rFonts w:ascii="Times New Roman" w:hAnsi="Times New Roman"/>
          <w:sz w:val="24"/>
          <w:szCs w:val="24"/>
        </w:rPr>
        <w:instrText xml:space="preserve"> PAGEREF _Toc415482314 \h </w:instrText>
      </w:r>
      <w:r w:rsidRPr="002F1663">
        <w:rPr>
          <w:rFonts w:ascii="Times New Roman" w:hAnsi="Times New Roman"/>
          <w:sz w:val="24"/>
          <w:szCs w:val="24"/>
        </w:rPr>
      </w:r>
      <w:r w:rsidRPr="002F1663">
        <w:rPr>
          <w:rFonts w:ascii="Times New Roman" w:hAnsi="Times New Roman"/>
          <w:sz w:val="24"/>
          <w:szCs w:val="24"/>
        </w:rPr>
        <w:fldChar w:fldCharType="separate"/>
      </w:r>
      <w:r w:rsidR="00A42524">
        <w:rPr>
          <w:rFonts w:ascii="Times New Roman" w:hAnsi="Times New Roman"/>
          <w:sz w:val="24"/>
          <w:szCs w:val="24"/>
        </w:rPr>
        <w:t>43</w:t>
      </w:r>
      <w:r w:rsidRPr="002F1663">
        <w:rPr>
          <w:rFonts w:ascii="Times New Roman" w:hAnsi="Times New Roman"/>
          <w:sz w:val="24"/>
          <w:szCs w:val="24"/>
        </w:rPr>
        <w:fldChar w:fldCharType="end"/>
      </w:r>
    </w:p>
    <w:p w:rsidR="00221839" w:rsidRDefault="00284B39" w:rsidP="005F19E9">
      <w:pPr>
        <w:tabs>
          <w:tab w:val="right" w:leader="dot" w:pos="8505"/>
        </w:tabs>
        <w:rPr>
          <w:rFonts w:cs="Times New Roman"/>
          <w:noProof/>
        </w:rPr>
      </w:pPr>
      <w:r w:rsidRPr="002F1663">
        <w:rPr>
          <w:rFonts w:ascii="Times New Roman" w:hAnsi="Times New Roman" w:cs="Times New Roman"/>
          <w:noProof/>
          <w:sz w:val="24"/>
          <w:szCs w:val="24"/>
        </w:rPr>
        <w:fldChar w:fldCharType="end"/>
      </w:r>
    </w:p>
    <w:p w:rsidR="0028242E" w:rsidRDefault="0028242E">
      <w:pPr>
        <w:overflowPunct/>
        <w:autoSpaceDE/>
        <w:autoSpaceDN/>
        <w:adjustRightInd/>
        <w:textAlignment w:val="auto"/>
        <w:rPr>
          <w:rFonts w:cs="Times New Roman"/>
          <w:noProof/>
        </w:rPr>
        <w:sectPr w:rsidR="0028242E" w:rsidSect="00C52FD2">
          <w:headerReference w:type="default" r:id="rId10"/>
          <w:footerReference w:type="even" r:id="rId11"/>
          <w:footerReference w:type="first" r:id="rId12"/>
          <w:pgSz w:w="11907" w:h="16840" w:code="9"/>
          <w:pgMar w:top="1418" w:right="1418" w:bottom="1418" w:left="1985" w:header="0" w:footer="0" w:gutter="0"/>
          <w:paperSrc w:first="7" w:other="7"/>
          <w:cols w:space="708"/>
          <w:titlePg/>
          <w:docGrid w:linePitch="299"/>
        </w:sectPr>
      </w:pPr>
    </w:p>
    <w:p w:rsidR="005B0A24" w:rsidRDefault="005B0A24" w:rsidP="005B0A24">
      <w:pPr>
        <w:pStyle w:val="st"/>
        <w:numPr>
          <w:ilvl w:val="0"/>
          <w:numId w:val="0"/>
        </w:numPr>
      </w:pPr>
      <w:bookmarkStart w:id="1" w:name="_Toc415482269"/>
      <w:r>
        <w:lastRenderedPageBreak/>
        <w:t>Úvod</w:t>
      </w:r>
      <w:bookmarkEnd w:id="1"/>
    </w:p>
    <w:p w:rsidR="00CE294E" w:rsidRDefault="00CE294E" w:rsidP="00CE294E">
      <w:pPr>
        <w:pStyle w:val="Text"/>
      </w:pPr>
      <w:r>
        <w:t>Maturitní práce je složena ze dvou částí. V první části se budu zabývat prezentací fiktivní společnosti. Jedná se o webovou stránku fiktivní společnosti květinářství, která kromě květin nabízí potencionálním zákazníkům i různé dekorace pro dům a zahradu. V dnešní uspěchané době dává nakupování z domova přednost většina populace. Vyzkoušet si svůj vlastní e-</w:t>
      </w:r>
      <w:proofErr w:type="spellStart"/>
      <w:r>
        <w:t>shop</w:t>
      </w:r>
      <w:proofErr w:type="spellEnd"/>
      <w:r>
        <w:t xml:space="preserve"> b</w:t>
      </w:r>
      <w:r w:rsidR="002F1663">
        <w:t>ylo pro mě vždy lákavé, jelikož </w:t>
      </w:r>
      <w:r>
        <w:t>patřím k té většině.</w:t>
      </w:r>
    </w:p>
    <w:p w:rsidR="00CE294E" w:rsidRDefault="00CE294E" w:rsidP="00CE294E">
      <w:pPr>
        <w:pStyle w:val="Text"/>
      </w:pPr>
      <w:r>
        <w:t>Mým cílem je ukázat, jak taková prezentace vzniká a co by měla obsahovat. Představím také nástroje, které m</w:t>
      </w:r>
      <w:r w:rsidR="00892FAA">
        <w:t>i s tvorbou prezentace pomohly.</w:t>
      </w:r>
    </w:p>
    <w:p w:rsidR="00CE294E" w:rsidRDefault="00CE294E" w:rsidP="00CE294E">
      <w:pPr>
        <w:pStyle w:val="Text"/>
      </w:pPr>
      <w:r>
        <w:t>V druhé části práce se budu zabývat rastrovou grafikou a jejími pojmy a principy. V této práci jsem se snažila využít všechny své poznatky,</w:t>
      </w:r>
      <w:r>
        <w:br/>
        <w:t>které jsem se naučila během studia.</w:t>
      </w:r>
    </w:p>
    <w:p w:rsidR="005B0A24" w:rsidRDefault="005B0A24">
      <w:pPr>
        <w:overflowPunct/>
        <w:autoSpaceDE/>
        <w:autoSpaceDN/>
        <w:adjustRightInd/>
        <w:textAlignment w:val="auto"/>
        <w:rPr>
          <w:rFonts w:ascii="Times New Roman" w:hAnsi="Times New Roman" w:cs="Times New Roman"/>
          <w:b/>
          <w:sz w:val="32"/>
          <w:szCs w:val="32"/>
        </w:rPr>
      </w:pPr>
      <w:r>
        <w:rPr>
          <w:rFonts w:cs="Times New Roman"/>
          <w:szCs w:val="32"/>
        </w:rPr>
        <w:br w:type="page"/>
      </w:r>
    </w:p>
    <w:p w:rsidR="00B53CD4" w:rsidRPr="001E08A6" w:rsidRDefault="001E08A6" w:rsidP="00314B9F">
      <w:pPr>
        <w:pStyle w:val="Nadpis1"/>
      </w:pPr>
      <w:bookmarkStart w:id="2" w:name="_Toc415482270"/>
      <w:r w:rsidRPr="001E08A6">
        <w:lastRenderedPageBreak/>
        <w:t>Prezentace fiktivní společnosti/firmy květinářství</w:t>
      </w:r>
      <w:r w:rsidR="00195A4A">
        <w:t xml:space="preserve"> </w:t>
      </w:r>
      <w:r w:rsidR="00B8187F">
        <w:t>(část A)</w:t>
      </w:r>
      <w:bookmarkEnd w:id="2"/>
    </w:p>
    <w:p w:rsidR="009A2F03" w:rsidRDefault="001E08A6" w:rsidP="00314B9F">
      <w:pPr>
        <w:pStyle w:val="Nadpis2"/>
      </w:pPr>
      <w:bookmarkStart w:id="3" w:name="_Toc415482271"/>
      <w:r>
        <w:t>Založení účt</w:t>
      </w:r>
      <w:r w:rsidR="0055657E">
        <w:t>ů</w:t>
      </w:r>
      <w:bookmarkEnd w:id="3"/>
    </w:p>
    <w:p w:rsidR="00E66C85" w:rsidRPr="00892FAA" w:rsidRDefault="00E66C85" w:rsidP="00892FAA">
      <w:pPr>
        <w:pStyle w:val="Text"/>
      </w:pPr>
      <w:r w:rsidRPr="00892FAA">
        <w:t xml:space="preserve">V první řadě jsem si musela najít </w:t>
      </w:r>
      <w:proofErr w:type="spellStart"/>
      <w:r w:rsidRPr="00892FAA">
        <w:t>webhosting</w:t>
      </w:r>
      <w:proofErr w:type="spellEnd"/>
      <w:r w:rsidRPr="00892FAA">
        <w:t xml:space="preserve">. Rozhodla jsem se pro </w:t>
      </w:r>
      <w:proofErr w:type="spellStart"/>
      <w:r w:rsidRPr="00892FAA">
        <w:t>freehosting</w:t>
      </w:r>
      <w:proofErr w:type="spellEnd"/>
      <w:r w:rsidRPr="00892FAA">
        <w:t xml:space="preserve"> </w:t>
      </w:r>
      <w:proofErr w:type="spellStart"/>
      <w:r w:rsidRPr="00892FAA">
        <w:t>Endora</w:t>
      </w:r>
      <w:proofErr w:type="spellEnd"/>
      <w:r w:rsidRPr="00892FAA">
        <w:t xml:space="preserve">. Provozovatelem free </w:t>
      </w:r>
      <w:proofErr w:type="spellStart"/>
      <w:r w:rsidRPr="00892FAA">
        <w:t>webhostingu</w:t>
      </w:r>
      <w:proofErr w:type="spellEnd"/>
      <w:r w:rsidRPr="00892FAA">
        <w:t xml:space="preserve"> Endora.cz je společnost Stable.cz s.r.o. Vybrala jsem si vhodnou doménu 3. řádu, pojmenovala ji a založila. Vytvořila jsem databázi a fiktivního uživatele, poté si na </w:t>
      </w:r>
      <w:proofErr w:type="spellStart"/>
      <w:r w:rsidRPr="00892FAA">
        <w:t>Endoru</w:t>
      </w:r>
      <w:proofErr w:type="spellEnd"/>
      <w:r w:rsidRPr="00892FAA">
        <w:t xml:space="preserve"> nahrála redakční systém </w:t>
      </w:r>
      <w:proofErr w:type="spellStart"/>
      <w:r w:rsidRPr="00892FAA">
        <w:t>WordPress</w:t>
      </w:r>
      <w:proofErr w:type="spellEnd"/>
      <w:r w:rsidRPr="00892FAA">
        <w:t xml:space="preserve">. Pracovali jsme s ním ve škole. </w:t>
      </w:r>
      <w:proofErr w:type="spellStart"/>
      <w:r w:rsidRPr="00892FAA">
        <w:t>Endora</w:t>
      </w:r>
      <w:proofErr w:type="spellEnd"/>
      <w:r w:rsidRPr="00892FAA">
        <w:t xml:space="preserve"> vyžaduje pro</w:t>
      </w:r>
      <w:r w:rsidR="00892FAA">
        <w:t xml:space="preserve">pojení s </w:t>
      </w:r>
      <w:proofErr w:type="spellStart"/>
      <w:r w:rsidR="00892FAA">
        <w:t>MojeID</w:t>
      </w:r>
      <w:proofErr w:type="spellEnd"/>
      <w:r w:rsidR="00892FAA">
        <w:t>, pokud bych tak </w:t>
      </w:r>
      <w:r w:rsidRPr="00892FAA">
        <w:t xml:space="preserve">neučinila a nezaregistrovala se, byla by doména po 30 dnech vymazána. Registrace na </w:t>
      </w:r>
      <w:proofErr w:type="spellStart"/>
      <w:r w:rsidRPr="00892FAA">
        <w:t>MojeID</w:t>
      </w:r>
      <w:proofErr w:type="spellEnd"/>
      <w:r w:rsidRPr="00892FAA">
        <w:t xml:space="preserve"> probíhá za pomoci zadání tří </w:t>
      </w:r>
      <w:proofErr w:type="spellStart"/>
      <w:r w:rsidRPr="00892FAA">
        <w:t>PINů</w:t>
      </w:r>
      <w:proofErr w:type="spellEnd"/>
      <w:r w:rsidRPr="00892FAA">
        <w:t>. Umožňuje uživatelům centrálně spravovat a zřídit svou identitu (</w:t>
      </w:r>
      <w:proofErr w:type="gramStart"/>
      <w:r w:rsidRPr="00892FAA">
        <w:t>soubor ve</w:t>
      </w:r>
      <w:proofErr w:type="gramEnd"/>
      <w:r w:rsidRPr="00892FAA">
        <w:t xml:space="preserve"> kterém jsou osobní údaje – jméno, příjmení, e-mail, adresa apod.).</w:t>
      </w:r>
    </w:p>
    <w:p w:rsidR="009A2F03" w:rsidRDefault="001E08A6" w:rsidP="00314B9F">
      <w:pPr>
        <w:pStyle w:val="Nadpis2"/>
      </w:pPr>
      <w:bookmarkStart w:id="4" w:name="_Toc415482272"/>
      <w:proofErr w:type="spellStart"/>
      <w:r>
        <w:t>WordPress</w:t>
      </w:r>
      <w:bookmarkEnd w:id="4"/>
      <w:proofErr w:type="spellEnd"/>
    </w:p>
    <w:p w:rsidR="00775843" w:rsidRPr="0055657E" w:rsidRDefault="002317C3" w:rsidP="0055657E">
      <w:pPr>
        <w:pStyle w:val="Text"/>
      </w:pPr>
      <w:proofErr w:type="spellStart"/>
      <w:r w:rsidRPr="0055657E">
        <w:t>WordP</w:t>
      </w:r>
      <w:r w:rsidR="001E08A6" w:rsidRPr="0055657E">
        <w:t>ress</w:t>
      </w:r>
      <w:proofErr w:type="spellEnd"/>
      <w:r w:rsidR="001E08A6" w:rsidRPr="0055657E">
        <w:t xml:space="preserve"> je open source redakční systém, </w:t>
      </w:r>
      <w:r w:rsidR="00263916" w:rsidRPr="0055657E">
        <w:t xml:space="preserve">což znamená, že je to počítačový </w:t>
      </w:r>
      <w:hyperlink r:id="rId13" w:tooltip="Software" w:history="1">
        <w:r w:rsidR="00263916" w:rsidRPr="0055657E">
          <w:t>software</w:t>
        </w:r>
      </w:hyperlink>
      <w:r w:rsidR="00263916" w:rsidRPr="0055657E">
        <w:t> s otevřeným </w:t>
      </w:r>
      <w:hyperlink r:id="rId14" w:tooltip="Zdrojový kód" w:history="1">
        <w:r w:rsidR="00263916" w:rsidRPr="0055657E">
          <w:t>zdrojovým kódem</w:t>
        </w:r>
      </w:hyperlink>
      <w:r w:rsidR="00263916" w:rsidRPr="0055657E">
        <w:t xml:space="preserve"> a </w:t>
      </w:r>
      <w:r w:rsidR="001E08A6" w:rsidRPr="0055657E">
        <w:t xml:space="preserve">je psaný v PHP a </w:t>
      </w:r>
      <w:proofErr w:type="spellStart"/>
      <w:r w:rsidR="001E08A6" w:rsidRPr="0055657E">
        <w:t>MySQL</w:t>
      </w:r>
      <w:proofErr w:type="spellEnd"/>
      <w:r w:rsidR="0055657E">
        <w:t>.</w:t>
      </w:r>
      <w:r w:rsidR="0055657E">
        <w:br/>
      </w:r>
      <w:r w:rsidR="00B13DDA" w:rsidRPr="0055657E">
        <w:t xml:space="preserve">Jelikož je </w:t>
      </w:r>
      <w:r w:rsidR="001E08A6" w:rsidRPr="0055657E">
        <w:t xml:space="preserve">to open source, můžeme kdykoliv stáhnout nejnovější verzi. </w:t>
      </w:r>
      <w:r w:rsidR="00775843" w:rsidRPr="0055657E">
        <w:t>V současné době</w:t>
      </w:r>
      <w:r w:rsidR="001E08A6" w:rsidRPr="0055657E">
        <w:t xml:space="preserve"> fungu</w:t>
      </w:r>
      <w:r w:rsidRPr="0055657E">
        <w:t>je 22</w:t>
      </w:r>
      <w:r w:rsidR="006B314B" w:rsidRPr="0055657E">
        <w:t> % </w:t>
      </w:r>
      <w:r w:rsidRPr="0055657E">
        <w:t xml:space="preserve">webových stránek na </w:t>
      </w:r>
      <w:proofErr w:type="spellStart"/>
      <w:r w:rsidRPr="0055657E">
        <w:t>WordP</w:t>
      </w:r>
      <w:r w:rsidR="001E08A6" w:rsidRPr="0055657E">
        <w:t>ressu</w:t>
      </w:r>
      <w:proofErr w:type="spellEnd"/>
      <w:r w:rsidR="001E08A6" w:rsidRPr="0055657E">
        <w:t xml:space="preserve">. </w:t>
      </w:r>
      <w:r w:rsidR="00775843" w:rsidRPr="0055657E">
        <w:t>Tento redakční systém se dá</w:t>
      </w:r>
      <w:r w:rsidR="001E08A6" w:rsidRPr="0055657E">
        <w:t xml:space="preserve"> srovnávat</w:t>
      </w:r>
      <w:r w:rsidR="005B0A24" w:rsidRPr="0055657E">
        <w:t xml:space="preserve"> s placenými produkty, </w:t>
      </w:r>
      <w:r w:rsidR="00775843" w:rsidRPr="0055657E">
        <w:t>ale často je</w:t>
      </w:r>
      <w:r w:rsidR="001E08A6" w:rsidRPr="0055657E">
        <w:t xml:space="preserve"> lepší </w:t>
      </w:r>
      <w:r w:rsidR="00775843" w:rsidRPr="0055657E">
        <w:t>a má lepší hodnocení.</w:t>
      </w:r>
    </w:p>
    <w:p w:rsidR="00462BB9" w:rsidRPr="00462BB9" w:rsidRDefault="00462BB9" w:rsidP="00462BB9">
      <w:pPr>
        <w:pStyle w:val="Text"/>
        <w:spacing w:before="120"/>
        <w:ind w:firstLine="0"/>
        <w:rPr>
          <w:i/>
        </w:rPr>
      </w:pPr>
      <w:r w:rsidRPr="00462BB9">
        <w:t>Citace:</w:t>
      </w:r>
      <w:r w:rsidRPr="00462BB9">
        <w:rPr>
          <w:i/>
        </w:rPr>
        <w:t xml:space="preserve"> „Vlastnosti </w:t>
      </w:r>
      <w:proofErr w:type="spellStart"/>
      <w:r w:rsidRPr="00462BB9">
        <w:rPr>
          <w:i/>
        </w:rPr>
        <w:t>WordPressu</w:t>
      </w:r>
      <w:proofErr w:type="spellEnd"/>
      <w:r>
        <w:rPr>
          <w:i/>
        </w:rPr>
        <w:t>“</w:t>
      </w:r>
      <w:r w:rsidRPr="00462BB9">
        <w:rPr>
          <w:i/>
        </w:rPr>
        <w:t>:</w:t>
      </w:r>
    </w:p>
    <w:p w:rsidR="00462BB9" w:rsidRPr="00462BB9" w:rsidRDefault="00462BB9" w:rsidP="00462BB9">
      <w:pPr>
        <w:pStyle w:val="Text"/>
        <w:numPr>
          <w:ilvl w:val="0"/>
          <w:numId w:val="12"/>
        </w:numPr>
        <w:spacing w:before="40"/>
        <w:ind w:left="142" w:hanging="142"/>
        <w:rPr>
          <w:i/>
        </w:rPr>
      </w:pPr>
      <w:r w:rsidRPr="00462BB9">
        <w:rPr>
          <w:i/>
        </w:rPr>
        <w:t>dodržuje XMLCSS a XHTML,</w:t>
      </w:r>
    </w:p>
    <w:p w:rsidR="00462BB9" w:rsidRPr="00462BB9" w:rsidRDefault="00462BB9" w:rsidP="00462BB9">
      <w:pPr>
        <w:pStyle w:val="Text"/>
        <w:numPr>
          <w:ilvl w:val="0"/>
          <w:numId w:val="12"/>
        </w:numPr>
        <w:ind w:left="142" w:hanging="142"/>
        <w:rPr>
          <w:i/>
        </w:rPr>
      </w:pPr>
      <w:r w:rsidRPr="00462BB9">
        <w:rPr>
          <w:i/>
        </w:rPr>
        <w:t xml:space="preserve">podporuje </w:t>
      </w:r>
      <w:proofErr w:type="spellStart"/>
      <w:r w:rsidRPr="00462BB9">
        <w:rPr>
          <w:i/>
        </w:rPr>
        <w:t>pluginy</w:t>
      </w:r>
      <w:proofErr w:type="spellEnd"/>
      <w:r w:rsidRPr="00462BB9">
        <w:rPr>
          <w:i/>
        </w:rPr>
        <w:t>,</w:t>
      </w:r>
    </w:p>
    <w:p w:rsidR="00462BB9" w:rsidRPr="00462BB9" w:rsidRDefault="00462BB9" w:rsidP="00462BB9">
      <w:pPr>
        <w:pStyle w:val="Text"/>
        <w:numPr>
          <w:ilvl w:val="0"/>
          <w:numId w:val="12"/>
        </w:numPr>
        <w:ind w:left="142" w:hanging="142"/>
        <w:rPr>
          <w:i/>
        </w:rPr>
      </w:pPr>
      <w:r w:rsidRPr="00462BB9">
        <w:rPr>
          <w:i/>
        </w:rPr>
        <w:t>podporuje stažení libovolné vzhledové šablony (je možnost vybrat si i zdarma),</w:t>
      </w:r>
    </w:p>
    <w:p w:rsidR="00462BB9" w:rsidRPr="00462BB9" w:rsidRDefault="00462BB9" w:rsidP="00462BB9">
      <w:pPr>
        <w:pStyle w:val="Text"/>
        <w:numPr>
          <w:ilvl w:val="0"/>
          <w:numId w:val="12"/>
        </w:numPr>
        <w:ind w:left="142" w:hanging="142"/>
        <w:rPr>
          <w:i/>
        </w:rPr>
      </w:pPr>
      <w:r w:rsidRPr="00462BB9">
        <w:rPr>
          <w:i/>
        </w:rPr>
        <w:t>má vlastní správce odkazů,</w:t>
      </w:r>
    </w:p>
    <w:p w:rsidR="00462BB9" w:rsidRPr="00462BB9" w:rsidRDefault="00462BB9" w:rsidP="00462BB9">
      <w:pPr>
        <w:pStyle w:val="Text"/>
        <w:numPr>
          <w:ilvl w:val="0"/>
          <w:numId w:val="12"/>
        </w:numPr>
        <w:ind w:left="142" w:hanging="142"/>
        <w:rPr>
          <w:i/>
        </w:rPr>
      </w:pPr>
      <w:r w:rsidRPr="00462BB9">
        <w:rPr>
          <w:i/>
        </w:rPr>
        <w:t>umožňuje umístění tzv. štítků (podkategorie),</w:t>
      </w:r>
    </w:p>
    <w:p w:rsidR="00462BB9" w:rsidRPr="00462BB9" w:rsidRDefault="00462BB9" w:rsidP="00462BB9">
      <w:pPr>
        <w:pStyle w:val="Text"/>
        <w:numPr>
          <w:ilvl w:val="0"/>
          <w:numId w:val="12"/>
        </w:numPr>
        <w:ind w:left="142" w:hanging="142"/>
        <w:rPr>
          <w:i/>
        </w:rPr>
      </w:pPr>
      <w:r w:rsidRPr="00462BB9">
        <w:rPr>
          <w:i/>
        </w:rPr>
        <w:t>je typický pro formátování textu.“ (internet 1)</w:t>
      </w:r>
    </w:p>
    <w:p w:rsidR="001E08A6" w:rsidRPr="0055657E" w:rsidRDefault="0055657E" w:rsidP="00775843">
      <w:pPr>
        <w:pStyle w:val="Text"/>
        <w:spacing w:before="120"/>
      </w:pPr>
      <w:r w:rsidRPr="00892FAA">
        <w:t>Po</w:t>
      </w:r>
      <w:r w:rsidR="00775843" w:rsidRPr="00892FAA">
        <w:t xml:space="preserve"> instalaci </w:t>
      </w:r>
      <w:proofErr w:type="spellStart"/>
      <w:r w:rsidR="00C77E16" w:rsidRPr="00892FAA">
        <w:t>WordPressu</w:t>
      </w:r>
      <w:proofErr w:type="spellEnd"/>
      <w:r w:rsidR="00C77E16" w:rsidRPr="00892FAA">
        <w:t xml:space="preserve"> </w:t>
      </w:r>
      <w:r w:rsidR="00775843" w:rsidRPr="00892FAA">
        <w:t xml:space="preserve">najdeme v </w:t>
      </w:r>
      <w:r w:rsidR="001E08A6" w:rsidRPr="00892FAA">
        <w:t xml:space="preserve">nabídce </w:t>
      </w:r>
      <w:r w:rsidR="00892FAA" w:rsidRPr="00892FAA">
        <w:t xml:space="preserve">tyto </w:t>
      </w:r>
      <w:r w:rsidR="001E08A6" w:rsidRPr="00892FAA">
        <w:t>záložky:</w:t>
      </w:r>
      <w:r w:rsidR="001E08A6" w:rsidRPr="001E08A6">
        <w:t xml:space="preserve"> Nástěnka, Stránky, Příspěvky, Média, Komentáře, Vzhled, </w:t>
      </w:r>
      <w:proofErr w:type="spellStart"/>
      <w:r w:rsidR="001E08A6" w:rsidRPr="001E08A6">
        <w:t>Pluginy</w:t>
      </w:r>
      <w:proofErr w:type="spellEnd"/>
      <w:r w:rsidR="001E08A6" w:rsidRPr="001E08A6">
        <w:t xml:space="preserve">, Uživatelé, Nástroje a Nastavení. </w:t>
      </w:r>
      <w:r w:rsidR="00C77E16" w:rsidRPr="0055657E">
        <w:t>Po </w:t>
      </w:r>
      <w:r w:rsidR="001E08A6" w:rsidRPr="0055657E">
        <w:t xml:space="preserve">instalaci určitých </w:t>
      </w:r>
      <w:proofErr w:type="spellStart"/>
      <w:r w:rsidR="001E08A6" w:rsidRPr="0055657E">
        <w:t>pluginů</w:t>
      </w:r>
      <w:proofErr w:type="spellEnd"/>
      <w:r w:rsidR="001E08A6" w:rsidRPr="0055657E">
        <w:t xml:space="preserve"> se </w:t>
      </w:r>
      <w:r w:rsidR="00B13DDA" w:rsidRPr="0055657E">
        <w:t>ještě mohou</w:t>
      </w:r>
      <w:r w:rsidR="001E08A6" w:rsidRPr="0055657E">
        <w:t xml:space="preserve"> objevit </w:t>
      </w:r>
      <w:r w:rsidR="00B13DDA" w:rsidRPr="0055657E">
        <w:t xml:space="preserve">záložky, jako jsou </w:t>
      </w:r>
      <w:r w:rsidR="001E08A6" w:rsidRPr="0055657E">
        <w:t>např. Produkty, Kontakt a E-</w:t>
      </w:r>
      <w:proofErr w:type="spellStart"/>
      <w:r w:rsidR="001E08A6" w:rsidRPr="0055657E">
        <w:t>shop</w:t>
      </w:r>
      <w:proofErr w:type="spellEnd"/>
      <w:r w:rsidR="001E08A6" w:rsidRPr="0055657E">
        <w:t>.</w:t>
      </w:r>
    </w:p>
    <w:p w:rsidR="00892FAA" w:rsidRDefault="00892FAA">
      <w:pPr>
        <w:overflowPunct/>
        <w:autoSpaceDE/>
        <w:autoSpaceDN/>
        <w:adjustRightInd/>
        <w:textAlignment w:val="auto"/>
        <w:rPr>
          <w:rFonts w:ascii="Times New Roman" w:hAnsi="Times New Roman" w:cs="Times New Roman"/>
          <w:sz w:val="24"/>
          <w:u w:val="single"/>
        </w:rPr>
      </w:pPr>
      <w:r>
        <w:rPr>
          <w:rFonts w:ascii="Times New Roman" w:hAnsi="Times New Roman" w:cs="Times New Roman"/>
          <w:sz w:val="24"/>
          <w:u w:val="single"/>
        </w:rPr>
        <w:br w:type="page"/>
      </w:r>
    </w:p>
    <w:p w:rsidR="001E08A6" w:rsidRPr="00195A4A" w:rsidRDefault="001E08A6" w:rsidP="00B13DDA">
      <w:pPr>
        <w:spacing w:before="120" w:line="360" w:lineRule="auto"/>
        <w:rPr>
          <w:rFonts w:ascii="Times New Roman" w:hAnsi="Times New Roman" w:cs="Times New Roman"/>
          <w:b/>
          <w:sz w:val="24"/>
        </w:rPr>
      </w:pPr>
      <w:r w:rsidRPr="00195A4A">
        <w:rPr>
          <w:rFonts w:ascii="Times New Roman" w:hAnsi="Times New Roman" w:cs="Times New Roman"/>
          <w:b/>
          <w:sz w:val="24"/>
        </w:rPr>
        <w:lastRenderedPageBreak/>
        <w:t xml:space="preserve">Historie </w:t>
      </w:r>
      <w:proofErr w:type="spellStart"/>
      <w:r w:rsidR="002317C3" w:rsidRPr="00195A4A">
        <w:rPr>
          <w:rFonts w:ascii="Times New Roman" w:hAnsi="Times New Roman" w:cs="Times New Roman"/>
          <w:b/>
          <w:sz w:val="24"/>
        </w:rPr>
        <w:t>WordP</w:t>
      </w:r>
      <w:r w:rsidRPr="00195A4A">
        <w:rPr>
          <w:rFonts w:ascii="Times New Roman" w:hAnsi="Times New Roman" w:cs="Times New Roman"/>
          <w:b/>
          <w:sz w:val="24"/>
        </w:rPr>
        <w:t>ressu</w:t>
      </w:r>
      <w:proofErr w:type="spellEnd"/>
    </w:p>
    <w:p w:rsidR="001E08A6" w:rsidRPr="0055657E" w:rsidRDefault="00B13DDA" w:rsidP="001E08A6">
      <w:pPr>
        <w:pStyle w:val="Text"/>
      </w:pPr>
      <w:r w:rsidRPr="0055657E">
        <w:rPr>
          <w:rFonts w:cs="Times New Roman"/>
        </w:rPr>
        <w:t>V roce</w:t>
      </w:r>
      <w:r w:rsidR="001E08A6" w:rsidRPr="0055657E">
        <w:rPr>
          <w:rFonts w:cs="Times New Roman"/>
        </w:rPr>
        <w:t xml:space="preserve"> 2002 </w:t>
      </w:r>
      <w:r w:rsidRPr="0055657E">
        <w:rPr>
          <w:rFonts w:cs="Times New Roman"/>
        </w:rPr>
        <w:t xml:space="preserve">si </w:t>
      </w:r>
      <w:r w:rsidR="001E08A6" w:rsidRPr="0055657E">
        <w:rPr>
          <w:rFonts w:cs="Times New Roman"/>
        </w:rPr>
        <w:t>studen</w:t>
      </w:r>
      <w:r w:rsidRPr="0055657E">
        <w:rPr>
          <w:rFonts w:cs="Times New Roman"/>
        </w:rPr>
        <w:t xml:space="preserve">t vysoké školy </w:t>
      </w:r>
      <w:proofErr w:type="spellStart"/>
      <w:r w:rsidRPr="0055657E">
        <w:rPr>
          <w:rFonts w:cs="Times New Roman"/>
        </w:rPr>
        <w:t>Matt</w:t>
      </w:r>
      <w:proofErr w:type="spellEnd"/>
      <w:r w:rsidRPr="0055657E">
        <w:rPr>
          <w:rFonts w:cs="Times New Roman"/>
        </w:rPr>
        <w:t xml:space="preserve"> </w:t>
      </w:r>
      <w:proofErr w:type="spellStart"/>
      <w:r w:rsidRPr="0055657E">
        <w:rPr>
          <w:rFonts w:cs="Times New Roman"/>
        </w:rPr>
        <w:t>Mullenweg</w:t>
      </w:r>
      <w:proofErr w:type="spellEnd"/>
      <w:r w:rsidR="001E08A6" w:rsidRPr="0055657E">
        <w:rPr>
          <w:rFonts w:cs="Times New Roman"/>
        </w:rPr>
        <w:t xml:space="preserve"> nainstaloval </w:t>
      </w:r>
      <w:r w:rsidR="006B314B" w:rsidRPr="0055657E">
        <w:rPr>
          <w:rFonts w:cs="Times New Roman"/>
        </w:rPr>
        <w:t>pro své </w:t>
      </w:r>
      <w:r w:rsidR="001E08A6" w:rsidRPr="0055657E">
        <w:rPr>
          <w:rFonts w:cs="Times New Roman"/>
        </w:rPr>
        <w:t>použití blogova</w:t>
      </w:r>
      <w:r w:rsidRPr="0055657E">
        <w:rPr>
          <w:rFonts w:cs="Times New Roman"/>
        </w:rPr>
        <w:t>cí systém b2. 1. dubna 2003</w:t>
      </w:r>
      <w:r w:rsidR="001E08A6" w:rsidRPr="0055657E">
        <w:rPr>
          <w:rFonts w:cs="Times New Roman"/>
        </w:rPr>
        <w:t xml:space="preserve"> vytv</w:t>
      </w:r>
      <w:r w:rsidR="005B0A24" w:rsidRPr="0055657E">
        <w:rPr>
          <w:rFonts w:cs="Times New Roman"/>
        </w:rPr>
        <w:t xml:space="preserve">ořil </w:t>
      </w:r>
      <w:proofErr w:type="spellStart"/>
      <w:r w:rsidRPr="0055657E">
        <w:rPr>
          <w:rFonts w:cs="Times New Roman"/>
        </w:rPr>
        <w:t>Matt</w:t>
      </w:r>
      <w:proofErr w:type="spellEnd"/>
      <w:r w:rsidRPr="0055657E">
        <w:rPr>
          <w:rFonts w:cs="Times New Roman"/>
        </w:rPr>
        <w:t xml:space="preserve"> </w:t>
      </w:r>
      <w:r w:rsidR="006B314B" w:rsidRPr="0055657E">
        <w:rPr>
          <w:rFonts w:cs="Times New Roman"/>
        </w:rPr>
        <w:t>novou verzi b2/ </w:t>
      </w:r>
      <w:proofErr w:type="spellStart"/>
      <w:r w:rsidR="005B0A24" w:rsidRPr="0055657E">
        <w:rPr>
          <w:rFonts w:cs="Times New Roman"/>
        </w:rPr>
        <w:t>cafelog</w:t>
      </w:r>
      <w:proofErr w:type="spellEnd"/>
      <w:r w:rsidR="005B0A24" w:rsidRPr="0055657E">
        <w:rPr>
          <w:rFonts w:cs="Times New Roman"/>
        </w:rPr>
        <w:t xml:space="preserve"> na </w:t>
      </w:r>
      <w:proofErr w:type="spellStart"/>
      <w:r w:rsidR="001E08A6" w:rsidRPr="0055657E">
        <w:rPr>
          <w:rFonts w:cs="Times New Roman"/>
        </w:rPr>
        <w:t>SourceForge</w:t>
      </w:r>
      <w:proofErr w:type="spellEnd"/>
      <w:r w:rsidR="001E08A6" w:rsidRPr="0055657E">
        <w:rPr>
          <w:rFonts w:cs="Times New Roman"/>
        </w:rPr>
        <w:t>. 27. květn</w:t>
      </w:r>
      <w:r w:rsidRPr="0055657E">
        <w:rPr>
          <w:rFonts w:cs="Times New Roman"/>
        </w:rPr>
        <w:t xml:space="preserve">a 2003 vznikla první verze </w:t>
      </w:r>
      <w:proofErr w:type="spellStart"/>
      <w:r w:rsidRPr="0055657E">
        <w:rPr>
          <w:rFonts w:cs="Times New Roman"/>
        </w:rPr>
        <w:t>WordP</w:t>
      </w:r>
      <w:r w:rsidR="006B314B" w:rsidRPr="0055657E">
        <w:rPr>
          <w:rFonts w:cs="Times New Roman"/>
        </w:rPr>
        <w:t>ressu</w:t>
      </w:r>
      <w:proofErr w:type="spellEnd"/>
      <w:r w:rsidR="00B85C7F">
        <w:rPr>
          <w:rFonts w:cs="Times New Roman"/>
        </w:rPr>
        <w:t>,</w:t>
      </w:r>
      <w:r w:rsidR="00B85C7F">
        <w:rPr>
          <w:rFonts w:cs="Times New Roman"/>
        </w:rPr>
        <w:br/>
      </w:r>
      <w:r w:rsidRPr="0055657E">
        <w:rPr>
          <w:rFonts w:cs="Times New Roman"/>
        </w:rPr>
        <w:t>byla to</w:t>
      </w:r>
      <w:r w:rsidR="001E08A6" w:rsidRPr="0055657E">
        <w:rPr>
          <w:rFonts w:cs="Times New Roman"/>
        </w:rPr>
        <w:t xml:space="preserve"> verze 0.7.</w:t>
      </w:r>
      <w:r w:rsidRPr="0055657E">
        <w:rPr>
          <w:rFonts w:cs="Times New Roman"/>
        </w:rPr>
        <w:t xml:space="preserve"> </w:t>
      </w:r>
      <w:proofErr w:type="spellStart"/>
      <w:r w:rsidRPr="0055657E">
        <w:rPr>
          <w:rFonts w:cs="Times New Roman"/>
        </w:rPr>
        <w:t>WordP</w:t>
      </w:r>
      <w:r w:rsidR="001E08A6" w:rsidRPr="0055657E">
        <w:rPr>
          <w:rFonts w:cs="Times New Roman"/>
        </w:rPr>
        <w:t>ress</w:t>
      </w:r>
      <w:proofErr w:type="spellEnd"/>
      <w:r w:rsidR="001E08A6" w:rsidRPr="0055657E">
        <w:rPr>
          <w:rFonts w:cs="Times New Roman"/>
        </w:rPr>
        <w:t xml:space="preserve"> byl úsp</w:t>
      </w:r>
      <w:r w:rsidR="002317C3" w:rsidRPr="0055657E">
        <w:rPr>
          <w:rFonts w:cs="Times New Roman"/>
        </w:rPr>
        <w:t>ěšně spuštěn v</w:t>
      </w:r>
      <w:r w:rsidRPr="0055657E">
        <w:rPr>
          <w:rFonts w:cs="Times New Roman"/>
        </w:rPr>
        <w:t xml:space="preserve"> </w:t>
      </w:r>
      <w:r w:rsidR="002317C3" w:rsidRPr="0055657E">
        <w:rPr>
          <w:rFonts w:cs="Times New Roman"/>
        </w:rPr>
        <w:t>lednu</w:t>
      </w:r>
      <w:r w:rsidRPr="0055657E">
        <w:rPr>
          <w:rFonts w:cs="Times New Roman"/>
        </w:rPr>
        <w:t xml:space="preserve"> 2004</w:t>
      </w:r>
      <w:r w:rsidR="002317C3" w:rsidRPr="0055657E">
        <w:rPr>
          <w:rFonts w:cs="Times New Roman"/>
        </w:rPr>
        <w:t>.</w:t>
      </w:r>
    </w:p>
    <w:p w:rsidR="009A2F03" w:rsidRDefault="002317C3" w:rsidP="00314B9F">
      <w:pPr>
        <w:pStyle w:val="Nadpis2"/>
      </w:pPr>
      <w:bookmarkStart w:id="5" w:name="_Toc415482273"/>
      <w:r>
        <w:t>Logo</w:t>
      </w:r>
      <w:bookmarkEnd w:id="5"/>
    </w:p>
    <w:p w:rsidR="002317C3" w:rsidRDefault="004B3E20" w:rsidP="002317C3">
      <w:pPr>
        <w:pStyle w:val="Text"/>
      </w:pPr>
      <w:r>
        <w:rPr>
          <w:noProof/>
          <w:lang w:eastAsia="cs-CZ"/>
        </w:rPr>
        <w:drawing>
          <wp:anchor distT="0" distB="0" distL="114300" distR="114300" simplePos="0" relativeHeight="251661312" behindDoc="1" locked="0" layoutInCell="1" allowOverlap="1">
            <wp:simplePos x="0" y="0"/>
            <wp:positionH relativeFrom="margin">
              <wp:align>center</wp:align>
            </wp:positionH>
            <wp:positionV relativeFrom="paragraph">
              <wp:posOffset>1486535</wp:posOffset>
            </wp:positionV>
            <wp:extent cx="1505585" cy="1086485"/>
            <wp:effectExtent l="19050" t="0" r="0" b="0"/>
            <wp:wrapTight wrapText="bothSides">
              <wp:wrapPolygon edited="0">
                <wp:start x="5466" y="1894"/>
                <wp:lineTo x="2186" y="2651"/>
                <wp:lineTo x="1093" y="4166"/>
                <wp:lineTo x="1093" y="7953"/>
                <wp:lineTo x="-273" y="9468"/>
                <wp:lineTo x="1367" y="14013"/>
                <wp:lineTo x="1367" y="15906"/>
                <wp:lineTo x="5466" y="19315"/>
                <wp:lineTo x="7652" y="19315"/>
                <wp:lineTo x="9292" y="19315"/>
                <wp:lineTo x="11479" y="18558"/>
                <wp:lineTo x="12299" y="15528"/>
                <wp:lineTo x="11479" y="14013"/>
                <wp:lineTo x="21591" y="14013"/>
                <wp:lineTo x="21591" y="11362"/>
                <wp:lineTo x="9566" y="7953"/>
                <wp:lineTo x="11205" y="4545"/>
                <wp:lineTo x="10932" y="3409"/>
                <wp:lineTo x="7379" y="1894"/>
                <wp:lineTo x="5466" y="1894"/>
              </wp:wrapPolygon>
            </wp:wrapTight>
            <wp:docPr id="11" name="Obrázek 8" descr="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if"/>
                    <pic:cNvPicPr/>
                  </pic:nvPicPr>
                  <pic:blipFill>
                    <a:blip r:embed="rId15" cstate="print"/>
                    <a:stretch>
                      <a:fillRect/>
                    </a:stretch>
                  </pic:blipFill>
                  <pic:spPr>
                    <a:xfrm>
                      <a:off x="0" y="0"/>
                      <a:ext cx="1505585" cy="1086485"/>
                    </a:xfrm>
                    <a:prstGeom prst="rect">
                      <a:avLst/>
                    </a:prstGeom>
                  </pic:spPr>
                </pic:pic>
              </a:graphicData>
            </a:graphic>
          </wp:anchor>
        </w:drawing>
      </w:r>
      <w:r w:rsidR="002317C3" w:rsidRPr="00CA4C78">
        <w:t xml:space="preserve">V první řadě bylo </w:t>
      </w:r>
      <w:r w:rsidR="003126D2" w:rsidRPr="00CA4C78">
        <w:t>navrhováno a tvořeno</w:t>
      </w:r>
      <w:r w:rsidR="002317C3" w:rsidRPr="00CA4C78">
        <w:t xml:space="preserve"> logo pro můj fiktivní web květinářství.</w:t>
      </w:r>
      <w:r w:rsidR="006B314B" w:rsidRPr="00CA4C78">
        <w:t xml:space="preserve"> </w:t>
      </w:r>
      <w:r w:rsidR="002317C3" w:rsidRPr="00424B87">
        <w:t>Abych se trochu inspirovala, vyhledala jsem si na internetu pár webů se stejnou tematikou. K</w:t>
      </w:r>
      <w:r w:rsidR="003126D2">
        <w:t xml:space="preserve">dyž jsem si vše prošla a měla v </w:t>
      </w:r>
      <w:r w:rsidR="002317C3" w:rsidRPr="00424B87">
        <w:t>hlavě něja</w:t>
      </w:r>
      <w:r w:rsidR="00C77E16">
        <w:t>kou představu, přistoupila jsem </w:t>
      </w:r>
      <w:r w:rsidR="002317C3" w:rsidRPr="00424B87">
        <w:t xml:space="preserve">k tvorbě vlastního loga </w:t>
      </w:r>
      <w:r w:rsidR="000E7167">
        <w:rPr>
          <w:i/>
        </w:rPr>
        <w:t xml:space="preserve">(obr. 1 - </w:t>
      </w:r>
      <w:r w:rsidR="002317C3" w:rsidRPr="00424B87">
        <w:rPr>
          <w:i/>
        </w:rPr>
        <w:t xml:space="preserve">logo). </w:t>
      </w:r>
      <w:r w:rsidR="002317C3" w:rsidRPr="00424B87">
        <w:t>Dle mého</w:t>
      </w:r>
      <w:r w:rsidR="00C77E16">
        <w:t xml:space="preserve"> názoru je pro tvorbu loga nebo </w:t>
      </w:r>
      <w:r w:rsidR="002317C3" w:rsidRPr="00424B87">
        <w:t xml:space="preserve">ikony nejlepší program </w:t>
      </w:r>
      <w:proofErr w:type="spellStart"/>
      <w:r w:rsidR="002317C3" w:rsidRPr="00424B87">
        <w:t>Inkscape</w:t>
      </w:r>
      <w:proofErr w:type="spellEnd"/>
      <w:r w:rsidR="002317C3" w:rsidRPr="00424B87">
        <w:t>. Program má přeh</w:t>
      </w:r>
      <w:r w:rsidR="00892FAA">
        <w:t>ledné prostředí a dobře se </w:t>
      </w:r>
      <w:r w:rsidR="00C77E16">
        <w:t>v </w:t>
      </w:r>
      <w:r w:rsidR="002317C3" w:rsidRPr="00424B87">
        <w:t>něm pracuje.</w:t>
      </w:r>
    </w:p>
    <w:p w:rsidR="002317C3" w:rsidRDefault="002317C3" w:rsidP="002317C3">
      <w:pPr>
        <w:pStyle w:val="Text"/>
      </w:pPr>
    </w:p>
    <w:p w:rsidR="002317C3" w:rsidRDefault="002317C3" w:rsidP="002317C3">
      <w:pPr>
        <w:pStyle w:val="Text"/>
      </w:pPr>
    </w:p>
    <w:p w:rsidR="002317C3" w:rsidRDefault="002317C3" w:rsidP="002317C3">
      <w:pPr>
        <w:pStyle w:val="Text"/>
      </w:pPr>
    </w:p>
    <w:p w:rsidR="002317C3" w:rsidRDefault="002317C3" w:rsidP="002317C3">
      <w:pPr>
        <w:pStyle w:val="Text"/>
      </w:pPr>
    </w:p>
    <w:p w:rsidR="002317C3" w:rsidRPr="002317C3" w:rsidRDefault="002317C3" w:rsidP="00CA4C78">
      <w:pPr>
        <w:pStyle w:val="Text"/>
        <w:jc w:val="center"/>
        <w:rPr>
          <w:szCs w:val="24"/>
        </w:rPr>
      </w:pPr>
      <w:r w:rsidRPr="002317C3">
        <w:rPr>
          <w:rFonts w:cs="Times New Roman"/>
          <w:i/>
          <w:szCs w:val="24"/>
        </w:rPr>
        <w:t>(</w:t>
      </w:r>
      <w:proofErr w:type="gramStart"/>
      <w:r w:rsidRPr="002317C3">
        <w:rPr>
          <w:rFonts w:cs="Times New Roman"/>
          <w:i/>
          <w:szCs w:val="24"/>
        </w:rPr>
        <w:t>obr.1</w:t>
      </w:r>
      <w:r w:rsidR="000E7167">
        <w:rPr>
          <w:rFonts w:cs="Times New Roman"/>
          <w:i/>
          <w:szCs w:val="24"/>
        </w:rPr>
        <w:t xml:space="preserve"> </w:t>
      </w:r>
      <w:r w:rsidRPr="002317C3">
        <w:rPr>
          <w:rFonts w:cs="Times New Roman"/>
          <w:i/>
          <w:szCs w:val="24"/>
        </w:rPr>
        <w:t>- logo</w:t>
      </w:r>
      <w:proofErr w:type="gramEnd"/>
      <w:r w:rsidRPr="002317C3">
        <w:rPr>
          <w:rFonts w:cs="Times New Roman"/>
          <w:i/>
          <w:szCs w:val="24"/>
        </w:rPr>
        <w:t>)</w:t>
      </w:r>
    </w:p>
    <w:p w:rsidR="00561730" w:rsidRDefault="00561730" w:rsidP="00314B9F">
      <w:pPr>
        <w:pStyle w:val="Nadpis2"/>
      </w:pPr>
      <w:bookmarkStart w:id="6" w:name="_Toc415482274"/>
      <w:r>
        <w:t>Vzhledová šablona</w:t>
      </w:r>
      <w:bookmarkEnd w:id="6"/>
    </w:p>
    <w:p w:rsidR="00561730" w:rsidRPr="00CA4C78" w:rsidRDefault="00561730" w:rsidP="00561730">
      <w:pPr>
        <w:pStyle w:val="Text"/>
        <w:rPr>
          <w:b/>
        </w:rPr>
      </w:pPr>
      <w:r w:rsidRPr="00CA4C78">
        <w:rPr>
          <w:shd w:val="clear" w:color="auto" w:fill="FFFFFF"/>
        </w:rPr>
        <w:t xml:space="preserve">Webová šablona je vlastně předpřipravený design </w:t>
      </w:r>
      <w:r w:rsidR="00CC00E9" w:rsidRPr="00CA4C78">
        <w:rPr>
          <w:shd w:val="clear" w:color="auto" w:fill="FFFFFF"/>
        </w:rPr>
        <w:t>internetových stránek, který se </w:t>
      </w:r>
      <w:r w:rsidRPr="00CA4C78">
        <w:rPr>
          <w:shd w:val="clear" w:color="auto" w:fill="FFFFFF"/>
        </w:rPr>
        <w:t>skládá z hlavní stránky a několika vložených stránek, které odpovídají položkám menu.</w:t>
      </w:r>
    </w:p>
    <w:p w:rsidR="00622966" w:rsidRDefault="003126D2" w:rsidP="00DA7B33">
      <w:pPr>
        <w:pStyle w:val="Text"/>
      </w:pPr>
      <w:r w:rsidRPr="00CA4C78">
        <w:t xml:space="preserve">Šablony na </w:t>
      </w:r>
      <w:proofErr w:type="spellStart"/>
      <w:r w:rsidRPr="00CA4C78">
        <w:t>WordP</w:t>
      </w:r>
      <w:r w:rsidR="00561730" w:rsidRPr="00CA4C78">
        <w:t>ressu</w:t>
      </w:r>
      <w:proofErr w:type="spellEnd"/>
      <w:r w:rsidR="00561730" w:rsidRPr="00CA4C78">
        <w:t xml:space="preserve"> </w:t>
      </w:r>
      <w:r w:rsidRPr="00CA4C78">
        <w:t>se dají</w:t>
      </w:r>
      <w:r w:rsidR="00561730" w:rsidRPr="00CA4C78">
        <w:t xml:space="preserve"> stáhnout a nainstalovat zdarma</w:t>
      </w:r>
      <w:r w:rsidR="00CC00E9" w:rsidRPr="00CA4C78">
        <w:t>, ale najdou se </w:t>
      </w:r>
      <w:r w:rsidR="005B0A24" w:rsidRPr="00CA4C78">
        <w:t>tam i </w:t>
      </w:r>
      <w:r w:rsidR="00561730" w:rsidRPr="00CA4C78">
        <w:t xml:space="preserve">placené šablony, které </w:t>
      </w:r>
      <w:r w:rsidRPr="00CA4C78">
        <w:t>se musí</w:t>
      </w:r>
      <w:r w:rsidR="00561730" w:rsidRPr="00CA4C78">
        <w:t xml:space="preserve"> koupit. U každé šablony je stručný popis</w:t>
      </w:r>
      <w:r w:rsidRPr="00CA4C78">
        <w:t>,</w:t>
      </w:r>
      <w:r w:rsidR="00C77E16" w:rsidRPr="00CA4C78">
        <w:br/>
      </w:r>
      <w:r w:rsidR="00561730" w:rsidRPr="00CA4C78">
        <w:t>kde jsou veškeré informace o šabloně</w:t>
      </w:r>
      <w:r w:rsidRPr="00CA4C78">
        <w:t>.</w:t>
      </w:r>
      <w:r w:rsidR="00561730" w:rsidRPr="00CA4C78">
        <w:t xml:space="preserve"> </w:t>
      </w:r>
      <w:r w:rsidRPr="00CA4C78">
        <w:t>Všechny šablony mají svůj</w:t>
      </w:r>
      <w:r w:rsidR="00561730" w:rsidRPr="00CA4C78">
        <w:t xml:space="preserve"> náhled</w:t>
      </w:r>
      <w:r w:rsidR="00C77E16" w:rsidRPr="00CA4C78">
        <w:t>,</w:t>
      </w:r>
      <w:r w:rsidR="00C77E16" w:rsidRPr="00CA4C78">
        <w:br/>
        <w:t>tudíž jsem viděla, jak </w:t>
      </w:r>
      <w:r w:rsidRPr="00CA4C78">
        <w:t>šablona vypadá.</w:t>
      </w:r>
      <w:r w:rsidR="00561730" w:rsidRPr="00CA4C78">
        <w:t xml:space="preserve"> </w:t>
      </w:r>
      <w:r w:rsidRPr="00CA4C78">
        <w:t>Šablony se dají</w:t>
      </w:r>
      <w:r w:rsidR="00561730" w:rsidRPr="00CA4C78">
        <w:t xml:space="preserve"> </w:t>
      </w:r>
      <w:r w:rsidRPr="00CA4C78">
        <w:t>přizpůsobit tématu, které</w:t>
      </w:r>
      <w:r w:rsidR="00C77E16" w:rsidRPr="00CA4C78">
        <w:t> </w:t>
      </w:r>
      <w:r w:rsidR="00561730" w:rsidRPr="00CA4C78">
        <w:t xml:space="preserve">potřebujeme. </w:t>
      </w:r>
      <w:r w:rsidR="00C77E16" w:rsidRPr="00CA4C78">
        <w:t>Je </w:t>
      </w:r>
      <w:r w:rsidRPr="00CA4C78">
        <w:t>umožněno měnit</w:t>
      </w:r>
      <w:r w:rsidR="00561730" w:rsidRPr="00CA4C78">
        <w:t xml:space="preserve"> barvy, přidat fotog</w:t>
      </w:r>
      <w:r w:rsidR="00CC00E9" w:rsidRPr="00CA4C78">
        <w:t>rafii do záhlaví nebo pozadí a </w:t>
      </w:r>
      <w:r w:rsidR="00561730" w:rsidRPr="00CA4C78">
        <w:t xml:space="preserve">měnit barvu písma. </w:t>
      </w:r>
      <w:r w:rsidR="002E7BA5" w:rsidRPr="00CA4C78">
        <w:t>Do záhlaví šablony j</w:t>
      </w:r>
      <w:r w:rsidRPr="00CA4C78">
        <w:t>e většinou</w:t>
      </w:r>
      <w:r w:rsidR="002E7BA5" w:rsidRPr="00CA4C78">
        <w:t xml:space="preserve"> umisťováno logo. Výběr šablony b</w:t>
      </w:r>
      <w:r w:rsidR="00622966">
        <w:t>ývá nejtěžším krokem.</w:t>
      </w:r>
    </w:p>
    <w:p w:rsidR="00195A4A" w:rsidRDefault="007D653C" w:rsidP="00DA7B33">
      <w:pPr>
        <w:pStyle w:val="Text"/>
      </w:pPr>
      <w:r w:rsidRPr="00CA4C78">
        <w:t>Než se </w:t>
      </w:r>
      <w:r w:rsidR="002E7BA5" w:rsidRPr="00CA4C78">
        <w:t>povede najít ša</w:t>
      </w:r>
      <w:r w:rsidR="00622966">
        <w:t>blonu, která by vyhovovala všem požadavkům, zabere to </w:t>
      </w:r>
      <w:r w:rsidR="002E7BA5" w:rsidRPr="00CA4C78">
        <w:t>dost času, protože vš</w:t>
      </w:r>
      <w:r w:rsidR="00CA4C78">
        <w:t>echny nepodporují to, co zrovna </w:t>
      </w:r>
      <w:r w:rsidR="002E7BA5" w:rsidRPr="00CA4C78">
        <w:t>potřebujeme.</w:t>
      </w:r>
      <w:r w:rsidR="00195A4A">
        <w:t xml:space="preserve"> </w:t>
      </w:r>
      <w:proofErr w:type="spellStart"/>
      <w:r w:rsidR="00E66C85" w:rsidRPr="00622966">
        <w:t>WordPress</w:t>
      </w:r>
      <w:proofErr w:type="spellEnd"/>
      <w:r w:rsidR="004965E0">
        <w:t xml:space="preserve"> mi </w:t>
      </w:r>
      <w:r w:rsidR="00195A4A">
        <w:t>umožnil využít tři šablony.</w:t>
      </w:r>
    </w:p>
    <w:p w:rsidR="00195A4A" w:rsidRDefault="00195A4A">
      <w:pPr>
        <w:overflowPunct/>
        <w:autoSpaceDE/>
        <w:autoSpaceDN/>
        <w:adjustRightInd/>
        <w:textAlignment w:val="auto"/>
        <w:rPr>
          <w:rFonts w:ascii="Times New Roman" w:hAnsi="Times New Roman"/>
          <w:sz w:val="24"/>
          <w:lang w:eastAsia="ar-SA"/>
        </w:rPr>
      </w:pPr>
      <w:r>
        <w:br w:type="page"/>
      </w:r>
    </w:p>
    <w:p w:rsidR="002E7BA5" w:rsidRPr="00CA4C78" w:rsidRDefault="007D653C" w:rsidP="00DA7B33">
      <w:pPr>
        <w:pStyle w:val="Text"/>
      </w:pPr>
      <w:r w:rsidRPr="00622966">
        <w:lastRenderedPageBreak/>
        <w:t>Mohla jsem je </w:t>
      </w:r>
      <w:r w:rsidR="00DA7B33" w:rsidRPr="00622966">
        <w:t>použít, ale nebyly</w:t>
      </w:r>
      <w:r w:rsidR="00DA7B33" w:rsidRPr="00CA4C78">
        <w:t xml:space="preserve"> takové, jaké bych je</w:t>
      </w:r>
      <w:r w:rsidR="002E7BA5" w:rsidRPr="00CA4C78">
        <w:t xml:space="preserve"> chtěla</w:t>
      </w:r>
      <w:r w:rsidR="00DA7B33" w:rsidRPr="00CA4C78">
        <w:t xml:space="preserve"> mít</w:t>
      </w:r>
      <w:r w:rsidR="002E7BA5" w:rsidRPr="00CA4C78">
        <w:t>.</w:t>
      </w:r>
      <w:r w:rsidR="00CC00E9" w:rsidRPr="00CA4C78">
        <w:t xml:space="preserve"> Při </w:t>
      </w:r>
      <w:r w:rsidR="00DA7B33" w:rsidRPr="00CA4C78">
        <w:t>vyhledávání vhodné šablony je možn</w:t>
      </w:r>
      <w:r w:rsidR="00CC00E9" w:rsidRPr="00CA4C78">
        <w:t>é</w:t>
      </w:r>
      <w:r w:rsidR="00E66C85">
        <w:t xml:space="preserve"> najít si </w:t>
      </w:r>
      <w:r w:rsidR="00DA7B33" w:rsidRPr="00CA4C78">
        <w:t>nějakou podle definovaných vlastností. Šablony se</w:t>
      </w:r>
      <w:r w:rsidRPr="00CA4C78">
        <w:t> </w:t>
      </w:r>
      <w:r w:rsidR="00DA7B33" w:rsidRPr="00CA4C78">
        <w:t xml:space="preserve">také dají vytvořit přesně na míru, ale to už není práce </w:t>
      </w:r>
      <w:proofErr w:type="spellStart"/>
      <w:r w:rsidR="00DA7B33" w:rsidRPr="00CA4C78">
        <w:t>WordPressu</w:t>
      </w:r>
      <w:proofErr w:type="spellEnd"/>
      <w:r w:rsidR="00DA7B33" w:rsidRPr="00CA4C78">
        <w:t xml:space="preserve">. </w:t>
      </w:r>
      <w:r w:rsidRPr="00CA4C78">
        <w:t>Několikrát jsem </w:t>
      </w:r>
      <w:r w:rsidR="00DA7B33" w:rsidRPr="00CA4C78">
        <w:t xml:space="preserve">tedy </w:t>
      </w:r>
      <w:r w:rsidR="002E7BA5" w:rsidRPr="00CA4C78">
        <w:t xml:space="preserve">vybrala a nainstalovala šablonu, abych </w:t>
      </w:r>
      <w:r w:rsidR="00195A4A">
        <w:t>pak zjistila, že nevyhovuje mým </w:t>
      </w:r>
      <w:r w:rsidR="002E7BA5" w:rsidRPr="00CA4C78">
        <w:t xml:space="preserve">představám. Některé šablony </w:t>
      </w:r>
      <w:r w:rsidR="00CA4C78">
        <w:t xml:space="preserve">nepodporovaly </w:t>
      </w:r>
      <w:proofErr w:type="spellStart"/>
      <w:r w:rsidR="00CA4C78">
        <w:t>Widgety</w:t>
      </w:r>
      <w:proofErr w:type="spellEnd"/>
      <w:r w:rsidR="00CA4C78">
        <w:t xml:space="preserve"> a </w:t>
      </w:r>
      <w:r w:rsidR="00CC00E9" w:rsidRPr="00CA4C78">
        <w:t>jiné</w:t>
      </w:r>
      <w:r w:rsidR="00CA4C78">
        <w:t> </w:t>
      </w:r>
      <w:r w:rsidR="00DA7B33" w:rsidRPr="00CA4C78">
        <w:t>neumožňova</w:t>
      </w:r>
      <w:r w:rsidR="002E7BA5" w:rsidRPr="00CA4C78">
        <w:t>ly umístění l</w:t>
      </w:r>
      <w:r w:rsidR="00CC00E9" w:rsidRPr="00CA4C78">
        <w:t>oga. Nakonec jsem našla šablonu</w:t>
      </w:r>
      <w:r w:rsidR="00CA4C78">
        <w:t xml:space="preserve"> </w:t>
      </w:r>
      <w:proofErr w:type="spellStart"/>
      <w:r w:rsidR="002E7BA5" w:rsidRPr="00CA4C78">
        <w:t>Simpel</w:t>
      </w:r>
      <w:proofErr w:type="spellEnd"/>
      <w:r w:rsidR="00195A4A">
        <w:t xml:space="preserve"> </w:t>
      </w:r>
      <w:r w:rsidR="000E7167">
        <w:rPr>
          <w:i/>
        </w:rPr>
        <w:t xml:space="preserve">(obr. 2 - </w:t>
      </w:r>
      <w:r w:rsidR="002E7BA5" w:rsidRPr="00CA4C78">
        <w:rPr>
          <w:i/>
        </w:rPr>
        <w:t>šablona)</w:t>
      </w:r>
      <w:r w:rsidR="002E7BA5" w:rsidRPr="00CA4C78">
        <w:t>. Šablona obsahuj</w:t>
      </w:r>
      <w:r w:rsidR="00195A4A">
        <w:t>e vše, co </w:t>
      </w:r>
      <w:r w:rsidR="00CC00E9" w:rsidRPr="00CA4C78">
        <w:t>potřebuji a díky její </w:t>
      </w:r>
      <w:r w:rsidR="002E7BA5" w:rsidRPr="00CA4C78">
        <w:t>přehlednos</w:t>
      </w:r>
      <w:r w:rsidR="00A33368">
        <w:t>ti se s</w:t>
      </w:r>
      <w:r w:rsidR="00622966">
        <w:t> ní </w:t>
      </w:r>
      <w:r w:rsidR="00CA4C78">
        <w:t>velmi dobře pracuje.</w:t>
      </w:r>
    </w:p>
    <w:p w:rsidR="007D653C" w:rsidRDefault="00E66C85" w:rsidP="00E66C85">
      <w:pPr>
        <w:pStyle w:val="Text"/>
        <w:ind w:firstLine="0"/>
        <w:jc w:val="center"/>
        <w:rPr>
          <w:rFonts w:cs="Times New Roman"/>
          <w:noProof/>
          <w:szCs w:val="24"/>
          <w:lang w:eastAsia="cs-CZ"/>
        </w:rPr>
      </w:pPr>
      <w:r w:rsidRPr="00E66C85">
        <w:rPr>
          <w:rFonts w:cs="Times New Roman"/>
          <w:noProof/>
          <w:szCs w:val="24"/>
          <w:lang w:eastAsia="cs-CZ"/>
        </w:rPr>
        <w:drawing>
          <wp:inline distT="0" distB="0" distL="0" distR="0">
            <wp:extent cx="5400040" cy="2544019"/>
            <wp:effectExtent l="1905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14287" t="20705" r="6348" b="12788"/>
                    <a:stretch/>
                  </pic:blipFill>
                  <pic:spPr bwMode="auto">
                    <a:xfrm>
                      <a:off x="0" y="0"/>
                      <a:ext cx="5400040" cy="2544019"/>
                    </a:xfrm>
                    <a:prstGeom prst="rect">
                      <a:avLst/>
                    </a:prstGeom>
                    <a:ln>
                      <a:noFill/>
                    </a:ln>
                    <a:extLst>
                      <a:ext uri="{53640926-AAD7-44D8-BBD7-CCE9431645EC}">
                        <a14:shadowObscured xmlns:a14="http://schemas.microsoft.com/office/drawing/2010/main"/>
                      </a:ext>
                    </a:extLst>
                  </pic:spPr>
                </pic:pic>
              </a:graphicData>
            </a:graphic>
          </wp:inline>
        </w:drawing>
      </w:r>
    </w:p>
    <w:p w:rsidR="007D653C" w:rsidRPr="007D653C" w:rsidRDefault="007D653C" w:rsidP="00CA4C78">
      <w:pPr>
        <w:spacing w:line="360" w:lineRule="auto"/>
        <w:jc w:val="center"/>
        <w:rPr>
          <w:rFonts w:ascii="Times New Roman" w:hAnsi="Times New Roman" w:cs="Times New Roman"/>
          <w:i/>
          <w:sz w:val="24"/>
          <w:szCs w:val="24"/>
        </w:rPr>
      </w:pPr>
      <w:r w:rsidRPr="007D653C">
        <w:rPr>
          <w:rFonts w:ascii="Times New Roman" w:hAnsi="Times New Roman" w:cs="Times New Roman"/>
          <w:i/>
          <w:sz w:val="24"/>
          <w:szCs w:val="24"/>
        </w:rPr>
        <w:t>(</w:t>
      </w:r>
      <w:proofErr w:type="gramStart"/>
      <w:r w:rsidRPr="007D653C">
        <w:rPr>
          <w:rFonts w:ascii="Times New Roman" w:hAnsi="Times New Roman" w:cs="Times New Roman"/>
          <w:i/>
          <w:sz w:val="24"/>
          <w:szCs w:val="24"/>
        </w:rPr>
        <w:t>obr.2</w:t>
      </w:r>
      <w:r w:rsidR="000E7167">
        <w:rPr>
          <w:rFonts w:ascii="Times New Roman" w:hAnsi="Times New Roman" w:cs="Times New Roman"/>
          <w:i/>
          <w:sz w:val="24"/>
          <w:szCs w:val="24"/>
        </w:rPr>
        <w:t xml:space="preserve"> - </w:t>
      </w:r>
      <w:r w:rsidRPr="007D653C">
        <w:rPr>
          <w:rFonts w:ascii="Times New Roman" w:hAnsi="Times New Roman" w:cs="Times New Roman"/>
          <w:i/>
          <w:sz w:val="24"/>
          <w:szCs w:val="24"/>
        </w:rPr>
        <w:t>šablona</w:t>
      </w:r>
      <w:proofErr w:type="gramEnd"/>
      <w:r w:rsidRPr="007D653C">
        <w:rPr>
          <w:rFonts w:ascii="Times New Roman" w:hAnsi="Times New Roman" w:cs="Times New Roman"/>
          <w:i/>
          <w:sz w:val="24"/>
          <w:szCs w:val="24"/>
        </w:rPr>
        <w:t>)</w:t>
      </w:r>
    </w:p>
    <w:p w:rsidR="009A2F03" w:rsidRDefault="00561730" w:rsidP="00314B9F">
      <w:pPr>
        <w:pStyle w:val="Nadpis2"/>
      </w:pPr>
      <w:bookmarkStart w:id="7" w:name="_Toc415482275"/>
      <w:r>
        <w:t>Menu</w:t>
      </w:r>
      <w:bookmarkEnd w:id="7"/>
    </w:p>
    <w:p w:rsidR="00CA3035" w:rsidRDefault="007D653C" w:rsidP="00CA3035">
      <w:pPr>
        <w:pStyle w:val="Text"/>
        <w:rPr>
          <w:rFonts w:cs="Times New Roman"/>
          <w:szCs w:val="24"/>
        </w:rPr>
      </w:pPr>
      <w:r w:rsidRPr="00CA3035">
        <w:t xml:space="preserve">Menu </w:t>
      </w:r>
      <w:r w:rsidR="009F4FD1" w:rsidRPr="00CA3035">
        <w:t>je základním prvkem webu. S</w:t>
      </w:r>
      <w:r w:rsidRPr="00CA3035">
        <w:t>louží jako navigace</w:t>
      </w:r>
      <w:r w:rsidR="008057BE">
        <w:br/>
      </w:r>
      <w:r w:rsidR="000E7167" w:rsidRPr="00CA3035">
        <w:rPr>
          <w:i/>
        </w:rPr>
        <w:t>(obr. 3 – struktura menu)</w:t>
      </w:r>
      <w:r w:rsidR="00CA3035">
        <w:t xml:space="preserve"> a </w:t>
      </w:r>
      <w:r w:rsidR="009B4432" w:rsidRPr="00CA3035">
        <w:t>nezmizí, ani když </w:t>
      </w:r>
      <w:r w:rsidR="00CA3035">
        <w:t>uživatel</w:t>
      </w:r>
      <w:r w:rsidR="009F4FD1" w:rsidRPr="00CA3035">
        <w:t xml:space="preserve"> na stránce</w:t>
      </w:r>
      <w:r w:rsidR="00CA3035">
        <w:t xml:space="preserve"> roluje</w:t>
      </w:r>
      <w:r w:rsidR="00195A4A">
        <w:t>. Je tedy </w:t>
      </w:r>
      <w:r w:rsidR="009F4FD1" w:rsidRPr="00CA3035">
        <w:t xml:space="preserve">přístupné a dobře viditelné z libovolného místa stránky. Zůstává uživateli stále na očích a on </w:t>
      </w:r>
      <w:r w:rsidR="00CA3035">
        <w:t xml:space="preserve">tak může lehce procházet webem. </w:t>
      </w:r>
      <w:r w:rsidR="00264D75" w:rsidRPr="00CA3035">
        <w:rPr>
          <w:rFonts w:cs="Times New Roman"/>
          <w:szCs w:val="24"/>
        </w:rPr>
        <w:t>Strukturu menu můžeme lehce měnit v administraci v záložce menu. Pořadí si určujeme sami. Můžeme z</w:t>
      </w:r>
      <w:r w:rsidR="008057BE">
        <w:rPr>
          <w:rFonts w:cs="Times New Roman"/>
          <w:szCs w:val="24"/>
        </w:rPr>
        <w:t>de vytvořit i </w:t>
      </w:r>
      <w:r w:rsidR="00CA3035">
        <w:rPr>
          <w:rFonts w:cs="Times New Roman"/>
          <w:szCs w:val="24"/>
        </w:rPr>
        <w:t>podřazené složky,</w:t>
      </w:r>
      <w:r w:rsidR="008057BE">
        <w:rPr>
          <w:rFonts w:cs="Times New Roman"/>
          <w:szCs w:val="24"/>
        </w:rPr>
        <w:t xml:space="preserve"> </w:t>
      </w:r>
      <w:r w:rsidR="00264D75" w:rsidRPr="00CA3035">
        <w:rPr>
          <w:rFonts w:cs="Times New Roman"/>
          <w:szCs w:val="24"/>
        </w:rPr>
        <w:t>které se nedoporučují například pro tablety nebo mobilní zařízení, kde se takové podsložky nezobrazí. Lépe se však zobrazují na počítačích.</w:t>
      </w:r>
    </w:p>
    <w:p w:rsidR="00264D75" w:rsidRPr="00195A4A" w:rsidRDefault="00264D75" w:rsidP="00264D75">
      <w:pPr>
        <w:spacing w:line="360" w:lineRule="auto"/>
        <w:rPr>
          <w:rFonts w:ascii="Times New Roman" w:hAnsi="Times New Roman" w:cs="Times New Roman"/>
          <w:sz w:val="24"/>
          <w:szCs w:val="24"/>
        </w:rPr>
      </w:pPr>
      <w:r>
        <w:rPr>
          <w:rFonts w:ascii="Times New Roman" w:hAnsi="Times New Roman" w:cs="Times New Roman"/>
          <w:noProof/>
          <w:color w:val="00B050"/>
          <w:sz w:val="24"/>
          <w:szCs w:val="24"/>
        </w:rPr>
        <w:drawing>
          <wp:inline distT="0" distB="0" distL="0" distR="0">
            <wp:extent cx="5334000" cy="428625"/>
            <wp:effectExtent l="1905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10241" r="3351" b="77711"/>
                    <a:stretch>
                      <a:fillRect/>
                    </a:stretch>
                  </pic:blipFill>
                  <pic:spPr bwMode="auto">
                    <a:xfrm>
                      <a:off x="0" y="0"/>
                      <a:ext cx="5390237" cy="433144"/>
                    </a:xfrm>
                    <a:prstGeom prst="rect">
                      <a:avLst/>
                    </a:prstGeom>
                    <a:noFill/>
                    <a:ln w="9525">
                      <a:noFill/>
                      <a:miter lim="800000"/>
                      <a:headEnd/>
                      <a:tailEnd/>
                    </a:ln>
                  </pic:spPr>
                </pic:pic>
              </a:graphicData>
            </a:graphic>
          </wp:inline>
        </w:drawing>
      </w:r>
    </w:p>
    <w:p w:rsidR="004B3E20" w:rsidRDefault="00264D75" w:rsidP="00AC0CD8">
      <w:pPr>
        <w:spacing w:line="360" w:lineRule="auto"/>
        <w:jc w:val="center"/>
        <w:rPr>
          <w:rFonts w:ascii="Times New Roman" w:hAnsi="Times New Roman" w:cs="Times New Roman"/>
          <w:i/>
          <w:sz w:val="24"/>
          <w:szCs w:val="24"/>
        </w:rPr>
      </w:pPr>
      <w:r w:rsidRPr="00CA3035">
        <w:rPr>
          <w:rFonts w:ascii="Times New Roman" w:hAnsi="Times New Roman" w:cs="Times New Roman"/>
          <w:i/>
          <w:sz w:val="24"/>
          <w:szCs w:val="24"/>
        </w:rPr>
        <w:t>(obr. 3 – struktura menu)</w:t>
      </w:r>
    </w:p>
    <w:p w:rsidR="004B3E20" w:rsidRDefault="004B3E20">
      <w:pPr>
        <w:overflowPunct/>
        <w:autoSpaceDE/>
        <w:autoSpaceDN/>
        <w:adjustRightInd/>
        <w:textAlignment w:val="auto"/>
        <w:rPr>
          <w:rFonts w:ascii="Times New Roman" w:hAnsi="Times New Roman" w:cs="Times New Roman"/>
          <w:i/>
          <w:sz w:val="24"/>
          <w:szCs w:val="24"/>
        </w:rPr>
      </w:pPr>
      <w:r>
        <w:rPr>
          <w:rFonts w:ascii="Times New Roman" w:hAnsi="Times New Roman" w:cs="Times New Roman"/>
          <w:i/>
          <w:sz w:val="24"/>
          <w:szCs w:val="24"/>
        </w:rPr>
        <w:br w:type="page"/>
      </w:r>
    </w:p>
    <w:p w:rsidR="009A2F03" w:rsidRDefault="00561730" w:rsidP="00314B9F">
      <w:pPr>
        <w:pStyle w:val="Nadpis2"/>
      </w:pPr>
      <w:bookmarkStart w:id="8" w:name="_Toc415482276"/>
      <w:r>
        <w:lastRenderedPageBreak/>
        <w:t>Formuláře</w:t>
      </w:r>
      <w:bookmarkEnd w:id="8"/>
    </w:p>
    <w:p w:rsidR="00561730" w:rsidRPr="00CA4C78" w:rsidRDefault="00561730" w:rsidP="00561730">
      <w:pPr>
        <w:pStyle w:val="Text"/>
      </w:pPr>
      <w:r w:rsidRPr="00CA4C78">
        <w:t xml:space="preserve">Tvorba formulářů na webové stránky je v dnešní době </w:t>
      </w:r>
      <w:r w:rsidR="00081C93" w:rsidRPr="00CA4C78">
        <w:t>nutná</w:t>
      </w:r>
      <w:r w:rsidRPr="00CA4C78">
        <w:t xml:space="preserve">. Ještě </w:t>
      </w:r>
      <w:r w:rsidR="00081C93" w:rsidRPr="00CA4C78">
        <w:t>nutnější je</w:t>
      </w:r>
      <w:r w:rsidRPr="00CA4C78">
        <w:t>, když na webových stránkách</w:t>
      </w:r>
      <w:r w:rsidR="00081C93" w:rsidRPr="00CA4C78">
        <w:t xml:space="preserve"> máme</w:t>
      </w:r>
      <w:r w:rsidRPr="00CA4C78">
        <w:t xml:space="preserve"> </w:t>
      </w:r>
      <w:r w:rsidR="00081C93" w:rsidRPr="00CA4C78">
        <w:t>E-</w:t>
      </w:r>
      <w:proofErr w:type="spellStart"/>
      <w:r w:rsidR="00081C93" w:rsidRPr="00CA4C78">
        <w:t>shop</w:t>
      </w:r>
      <w:proofErr w:type="spellEnd"/>
      <w:r w:rsidR="00081C93" w:rsidRPr="00CA4C78">
        <w:t>. Uživatelé n</w:t>
      </w:r>
      <w:r w:rsidR="005B0A24" w:rsidRPr="00CA4C78">
        <w:t xml:space="preserve">ás pak </w:t>
      </w:r>
      <w:r w:rsidR="00081C93" w:rsidRPr="00CA4C78">
        <w:t>snadněji</w:t>
      </w:r>
      <w:r w:rsidR="005B0A24" w:rsidRPr="00CA4C78">
        <w:t xml:space="preserve"> kontaktují a </w:t>
      </w:r>
      <w:r w:rsidRPr="00CA4C78">
        <w:t>nemu</w:t>
      </w:r>
      <w:r w:rsidR="00081C93" w:rsidRPr="00CA4C78">
        <w:t xml:space="preserve">sí </w:t>
      </w:r>
      <w:r w:rsidR="00FC2CF3" w:rsidRPr="00CA4C78">
        <w:t>na </w:t>
      </w:r>
      <w:r w:rsidR="00081C93" w:rsidRPr="00CA4C78">
        <w:t>nás hledat</w:t>
      </w:r>
      <w:r w:rsidRPr="00CA4C78">
        <w:t xml:space="preserve"> kontakt. Nejlépe s</w:t>
      </w:r>
      <w:r w:rsidR="00081C93" w:rsidRPr="00CA4C78">
        <w:t xml:space="preserve">e formuláře dělají přes </w:t>
      </w:r>
      <w:proofErr w:type="spellStart"/>
      <w:r w:rsidR="00081C93" w:rsidRPr="00CA4C78">
        <w:t>pluginy</w:t>
      </w:r>
      <w:proofErr w:type="spellEnd"/>
      <w:r w:rsidR="00081C93" w:rsidRPr="00CA4C78">
        <w:t xml:space="preserve">. Je to velmi snadné, </w:t>
      </w:r>
      <w:proofErr w:type="spellStart"/>
      <w:r w:rsidR="00081C93" w:rsidRPr="00CA4C78">
        <w:t>plugin</w:t>
      </w:r>
      <w:proofErr w:type="spellEnd"/>
      <w:r w:rsidR="00081C93" w:rsidRPr="00CA4C78">
        <w:t xml:space="preserve"> se jen stáhne a aktivuje.</w:t>
      </w:r>
    </w:p>
    <w:p w:rsidR="00561730" w:rsidRPr="001D6474" w:rsidRDefault="00561730" w:rsidP="00314B9F">
      <w:pPr>
        <w:pStyle w:val="Nadpis3"/>
      </w:pPr>
      <w:bookmarkStart w:id="9" w:name="_Toc415482277"/>
      <w:r w:rsidRPr="001D6474">
        <w:t>Kontaktní formulář</w:t>
      </w:r>
      <w:bookmarkEnd w:id="9"/>
    </w:p>
    <w:p w:rsidR="00CA4C78" w:rsidRPr="008057BE" w:rsidRDefault="00CA4C78" w:rsidP="008057BE">
      <w:pPr>
        <w:pStyle w:val="Text"/>
      </w:pPr>
      <w:r w:rsidRPr="008057BE">
        <w:t>Možností, jak získat od zákazníků kontakty, poptávky nebo objednávky, je umístění kontaktního formuláře na web. Kont</w:t>
      </w:r>
      <w:r w:rsidR="000A2ED5">
        <w:t>aktní formulář je aktivní pouze </w:t>
      </w:r>
      <w:r w:rsidRPr="008057BE">
        <w:t>v případě, že je vyplněn správný a aktivní e-mail.</w:t>
      </w:r>
    </w:p>
    <w:p w:rsidR="00A33368" w:rsidRPr="008057BE" w:rsidRDefault="00AC0CD8" w:rsidP="008057BE">
      <w:pPr>
        <w:pStyle w:val="Text"/>
      </w:pPr>
      <w:r w:rsidRPr="008057BE">
        <w:rPr>
          <w:rFonts w:cs="Times New Roman"/>
        </w:rPr>
        <w:t xml:space="preserve">Vybrala jsem </w:t>
      </w:r>
      <w:proofErr w:type="spellStart"/>
      <w:r w:rsidRPr="008057BE">
        <w:rPr>
          <w:rFonts w:cs="Times New Roman"/>
        </w:rPr>
        <w:t>Contact</w:t>
      </w:r>
      <w:proofErr w:type="spellEnd"/>
      <w:r w:rsidRPr="008057BE">
        <w:rPr>
          <w:rFonts w:cs="Times New Roman"/>
        </w:rPr>
        <w:t xml:space="preserve"> </w:t>
      </w:r>
      <w:proofErr w:type="spellStart"/>
      <w:r w:rsidRPr="008057BE">
        <w:rPr>
          <w:rFonts w:cs="Times New Roman"/>
        </w:rPr>
        <w:t>Form</w:t>
      </w:r>
      <w:proofErr w:type="spellEnd"/>
      <w:r w:rsidRPr="008057BE">
        <w:rPr>
          <w:rFonts w:cs="Times New Roman"/>
        </w:rPr>
        <w:t xml:space="preserve"> 7, který se pou</w:t>
      </w:r>
      <w:r w:rsidR="00A15272" w:rsidRPr="008057BE">
        <w:rPr>
          <w:rFonts w:cs="Times New Roman"/>
        </w:rPr>
        <w:t>žívá společně s </w:t>
      </w:r>
      <w:proofErr w:type="spellStart"/>
      <w:r w:rsidR="00A15272" w:rsidRPr="008057BE">
        <w:rPr>
          <w:rFonts w:cs="Times New Roman"/>
        </w:rPr>
        <w:t>pluginem</w:t>
      </w:r>
      <w:proofErr w:type="spellEnd"/>
      <w:r w:rsidR="00A15272" w:rsidRPr="008057BE">
        <w:rPr>
          <w:rFonts w:cs="Times New Roman"/>
        </w:rPr>
        <w:t xml:space="preserve"> </w:t>
      </w:r>
      <w:proofErr w:type="spellStart"/>
      <w:r w:rsidR="00A15272" w:rsidRPr="008057BE">
        <w:rPr>
          <w:rFonts w:cs="Times New Roman"/>
        </w:rPr>
        <w:t>Really</w:t>
      </w:r>
      <w:proofErr w:type="spellEnd"/>
      <w:r w:rsidR="00A15272" w:rsidRPr="008057BE">
        <w:rPr>
          <w:rFonts w:cs="Times New Roman"/>
        </w:rPr>
        <w:t xml:space="preserve"> </w:t>
      </w:r>
      <w:proofErr w:type="spellStart"/>
      <w:r w:rsidR="00A15272" w:rsidRPr="008057BE">
        <w:rPr>
          <w:rFonts w:cs="Times New Roman"/>
        </w:rPr>
        <w:t>Simple</w:t>
      </w:r>
      <w:proofErr w:type="spellEnd"/>
      <w:r w:rsidR="00A15272" w:rsidRPr="008057BE">
        <w:rPr>
          <w:rFonts w:cs="Times New Roman"/>
        </w:rPr>
        <w:t xml:space="preserve"> CAPTCHA</w:t>
      </w:r>
      <w:r w:rsidRPr="008057BE">
        <w:rPr>
          <w:rFonts w:cs="Times New Roman"/>
        </w:rPr>
        <w:t>. Je vhodné použít vygenerovaný obsah nebo je možné přidat nějaké složky do kontaktního formuláře</w:t>
      </w:r>
      <w:r w:rsidR="00A15272" w:rsidRPr="008057BE">
        <w:rPr>
          <w:rFonts w:cs="Times New Roman"/>
        </w:rPr>
        <w:t xml:space="preserve"> </w:t>
      </w:r>
      <w:r w:rsidR="00A15272" w:rsidRPr="008057BE">
        <w:rPr>
          <w:rFonts w:cs="Times New Roman"/>
          <w:i/>
        </w:rPr>
        <w:t>(</w:t>
      </w:r>
      <w:proofErr w:type="gramStart"/>
      <w:r w:rsidR="00A15272" w:rsidRPr="008057BE">
        <w:rPr>
          <w:rFonts w:cs="Times New Roman"/>
          <w:i/>
        </w:rPr>
        <w:t>obr.4 – kontaktní</w:t>
      </w:r>
      <w:proofErr w:type="gramEnd"/>
      <w:r w:rsidR="00A15272" w:rsidRPr="008057BE">
        <w:rPr>
          <w:rFonts w:cs="Times New Roman"/>
          <w:i/>
        </w:rPr>
        <w:t xml:space="preserve"> formulář)</w:t>
      </w:r>
      <w:r w:rsidRPr="008057BE">
        <w:rPr>
          <w:rFonts w:cs="Times New Roman"/>
          <w:i/>
        </w:rPr>
        <w:t>.</w:t>
      </w:r>
      <w:r w:rsidRPr="008057BE">
        <w:rPr>
          <w:rFonts w:cs="Times New Roman"/>
        </w:rPr>
        <w:t xml:space="preserve"> Já sama jsem tam přidala obrázek CAPTCHA.</w:t>
      </w:r>
    </w:p>
    <w:p w:rsidR="00CA4C78" w:rsidRDefault="00CA4C78" w:rsidP="00A33368">
      <w:pPr>
        <w:pStyle w:val="Text"/>
        <w:ind w:firstLine="284"/>
        <w:jc w:val="center"/>
      </w:pPr>
      <w:r>
        <w:rPr>
          <w:noProof/>
          <w:lang w:eastAsia="cs-CZ"/>
        </w:rPr>
        <w:drawing>
          <wp:inline distT="0" distB="0" distL="0" distR="0">
            <wp:extent cx="5086349" cy="2819400"/>
            <wp:effectExtent l="19050" t="0" r="1" b="0"/>
            <wp:docPr id="14" name="Obrázek 14"/>
            <wp:cNvGraphicFramePr/>
            <a:graphic xmlns:a="http://schemas.openxmlformats.org/drawingml/2006/main">
              <a:graphicData uri="http://schemas.openxmlformats.org/drawingml/2006/picture">
                <pic:pic xmlns:pic="http://schemas.openxmlformats.org/drawingml/2006/picture">
                  <pic:nvPicPr>
                    <pic:cNvPr id="17" name="Obrázek 17"/>
                    <pic:cNvPicPr/>
                  </pic:nvPicPr>
                  <pic:blipFill rotWithShape="1">
                    <a:blip r:embed="rId18" cstate="print"/>
                    <a:srcRect l="1" t="7215" r="1587" b="6200"/>
                    <a:stretch/>
                  </pic:blipFill>
                  <pic:spPr bwMode="auto">
                    <a:xfrm>
                      <a:off x="0" y="0"/>
                      <a:ext cx="5086349" cy="2819400"/>
                    </a:xfrm>
                    <a:prstGeom prst="rect">
                      <a:avLst/>
                    </a:prstGeom>
                    <a:ln>
                      <a:noFill/>
                    </a:ln>
                    <a:extLst>
                      <a:ext uri="{53640926-AAD7-44D8-BBD7-CCE9431645EC}">
                        <a14:shadowObscured xmlns:a14="http://schemas.microsoft.com/office/drawing/2010/main"/>
                      </a:ext>
                    </a:extLst>
                  </pic:spPr>
                </pic:pic>
              </a:graphicData>
            </a:graphic>
          </wp:inline>
        </w:drawing>
      </w:r>
    </w:p>
    <w:p w:rsidR="00AC0CD8" w:rsidRPr="008057BE" w:rsidRDefault="00AC0CD8" w:rsidP="00AC0CD8">
      <w:pPr>
        <w:spacing w:line="360" w:lineRule="auto"/>
        <w:jc w:val="center"/>
        <w:rPr>
          <w:rFonts w:ascii="Times New Roman" w:hAnsi="Times New Roman" w:cs="Times New Roman"/>
          <w:i/>
          <w:sz w:val="24"/>
        </w:rPr>
      </w:pPr>
      <w:r w:rsidRPr="008057BE">
        <w:rPr>
          <w:rFonts w:ascii="Times New Roman" w:hAnsi="Times New Roman" w:cs="Times New Roman"/>
          <w:i/>
          <w:sz w:val="24"/>
        </w:rPr>
        <w:t>(obr. 4 – kontaktní formulář)</w:t>
      </w:r>
    </w:p>
    <w:p w:rsidR="004B0F32" w:rsidRDefault="00561730" w:rsidP="00314B9F">
      <w:pPr>
        <w:pStyle w:val="Nadpis3"/>
      </w:pPr>
      <w:bookmarkStart w:id="10" w:name="_Toc415482278"/>
      <w:r>
        <w:t>Dotazník</w:t>
      </w:r>
      <w:bookmarkEnd w:id="10"/>
    </w:p>
    <w:p w:rsidR="004B3E20" w:rsidRDefault="00A33368" w:rsidP="008057BE">
      <w:pPr>
        <w:pStyle w:val="Text"/>
      </w:pPr>
      <w:r w:rsidRPr="008057BE">
        <w:t>Dotazník je vlastně jeden způsob řízeného rozhovoru. Na dotazy, které jsou psané, se vyžadují písemné odpovědi. Při jeho sestavení je potřeba si promyslet a přesně určit hlavní cíl dotazníku. Logicky a stylisticky musíme připravit obrázky a o</w:t>
      </w:r>
      <w:r w:rsidR="004B3E20">
        <w:t>tázky, které do dotazníku dáme.</w:t>
      </w:r>
    </w:p>
    <w:p w:rsidR="004B3E20" w:rsidRDefault="004B3E20">
      <w:pPr>
        <w:overflowPunct/>
        <w:autoSpaceDE/>
        <w:autoSpaceDN/>
        <w:adjustRightInd/>
        <w:textAlignment w:val="auto"/>
        <w:rPr>
          <w:rFonts w:ascii="Times New Roman" w:hAnsi="Times New Roman"/>
          <w:sz w:val="24"/>
          <w:lang w:eastAsia="ar-SA"/>
        </w:rPr>
      </w:pPr>
      <w:r>
        <w:br w:type="page"/>
      </w:r>
    </w:p>
    <w:p w:rsidR="00A33368" w:rsidRPr="008057BE" w:rsidRDefault="004B3E20" w:rsidP="008057BE">
      <w:pPr>
        <w:pStyle w:val="Text"/>
      </w:pPr>
      <w:r>
        <w:lastRenderedPageBreak/>
        <w:t>Otázky by měly</w:t>
      </w:r>
      <w:r w:rsidR="00A33368" w:rsidRPr="008057BE">
        <w:t xml:space="preserve"> být anonymní (tím upřímn</w:t>
      </w:r>
      <w:r>
        <w:t>ěji budou zákazníci odpovídat).</w:t>
      </w:r>
      <w:r w:rsidR="000A2ED5">
        <w:t xml:space="preserve"> </w:t>
      </w:r>
      <w:r w:rsidR="00593AAA">
        <w:t>Při </w:t>
      </w:r>
      <w:r w:rsidR="00A33368" w:rsidRPr="008057BE">
        <w:t>tvoření dotazníku musíme dbát na to, aby otázky byly srozumitelné a dát na výběr takové odpovědi, které musí zákazníci zvážit. Otázky v dotazníku mohou být otevřené nebo uzavřené. Otevřené znamená, že na otázku zákazník odpoví svými slovy. Uzavřené otázky jsou takové, že si zákazník vybere jed</w:t>
      </w:r>
      <w:r w:rsidR="00593AAA">
        <w:t>nu odpověď z výběru</w:t>
      </w:r>
      <w:r w:rsidR="00593AAA">
        <w:br/>
      </w:r>
      <w:r w:rsidR="00A33368" w:rsidRPr="008057BE">
        <w:t>(např. Ano – Ne – Nevím). Dotazník by měl být nenáročný a takový, aby ho mohl vyplnit téměř každý.</w:t>
      </w:r>
    </w:p>
    <w:p w:rsidR="00AC0CD8" w:rsidRPr="008057BE" w:rsidRDefault="00AC0CD8" w:rsidP="008057BE">
      <w:pPr>
        <w:pStyle w:val="Text"/>
        <w:rPr>
          <w:rFonts w:cs="Times New Roman"/>
        </w:rPr>
      </w:pPr>
      <w:r w:rsidRPr="008057BE">
        <w:rPr>
          <w:rFonts w:cs="Times New Roman"/>
        </w:rPr>
        <w:t>Dotazník jsem vytvořila podobně jako kontaktní formulář, jen jsem ho jinak pojmenovala. Některé předdefinované informace jsem odstranila a nahradila jinými (např. rozbalovací menu, přepínací tlačítka).</w:t>
      </w:r>
    </w:p>
    <w:p w:rsidR="001C3A70" w:rsidRDefault="00561730" w:rsidP="00314B9F">
      <w:pPr>
        <w:pStyle w:val="Nadpis2"/>
      </w:pPr>
      <w:bookmarkStart w:id="11" w:name="_Toc415482279"/>
      <w:r>
        <w:t>Kvíz</w:t>
      </w:r>
      <w:bookmarkEnd w:id="11"/>
    </w:p>
    <w:p w:rsidR="00561730" w:rsidRPr="00A33368" w:rsidRDefault="00B32228" w:rsidP="00561730">
      <w:pPr>
        <w:pStyle w:val="Text"/>
      </w:pPr>
      <w:r w:rsidRPr="00A33368">
        <w:t>K vytvoření</w:t>
      </w:r>
      <w:r w:rsidR="00561730" w:rsidRPr="00A33368">
        <w:t xml:space="preserve"> kvíz</w:t>
      </w:r>
      <w:r w:rsidRPr="00A33368">
        <w:t>u</w:t>
      </w:r>
      <w:r w:rsidR="00561730" w:rsidRPr="00A33368">
        <w:t xml:space="preserve"> jsem si stáhla </w:t>
      </w:r>
      <w:proofErr w:type="spellStart"/>
      <w:r w:rsidR="00561730" w:rsidRPr="00A33368">
        <w:t>plugin</w:t>
      </w:r>
      <w:proofErr w:type="spellEnd"/>
      <w:r w:rsidR="00561730" w:rsidRPr="00A33368">
        <w:t xml:space="preserve"> </w:t>
      </w:r>
      <w:proofErr w:type="spellStart"/>
      <w:r w:rsidR="00561730" w:rsidRPr="00A33368">
        <w:t>Wp</w:t>
      </w:r>
      <w:proofErr w:type="spellEnd"/>
      <w:r w:rsidR="00561730" w:rsidRPr="00A33368">
        <w:t>-pro-</w:t>
      </w:r>
      <w:proofErr w:type="spellStart"/>
      <w:r w:rsidR="00561730" w:rsidRPr="00A33368">
        <w:t>quiz</w:t>
      </w:r>
      <w:proofErr w:type="spellEnd"/>
      <w:r w:rsidR="00561730" w:rsidRPr="00A33368">
        <w:t>. Byl nejlépe hodnocen uživateli. Nejdříve jsem musela projít obecným nastavením kvízu, kd</w:t>
      </w:r>
      <w:r w:rsidR="005B0A24" w:rsidRPr="00A33368">
        <w:t>e jsem nastavila například čas,</w:t>
      </w:r>
      <w:r w:rsidRPr="00A33368">
        <w:t xml:space="preserve"> </w:t>
      </w:r>
      <w:r w:rsidR="00561730" w:rsidRPr="00A33368">
        <w:t>e-maily, hodnocení (body), označení správné/š</w:t>
      </w:r>
      <w:r w:rsidR="005B0A24" w:rsidRPr="00A33368">
        <w:t>patné odpovědi, formát času. Poté j</w:t>
      </w:r>
      <w:r w:rsidRPr="00A33368">
        <w:t>sem přistoupila k</w:t>
      </w:r>
      <w:r w:rsidR="00965B87" w:rsidRPr="00A33368">
        <w:t> samotné tvorbě</w:t>
      </w:r>
      <w:r w:rsidR="00561730" w:rsidRPr="00A33368">
        <w:t xml:space="preserve"> kvízu</w:t>
      </w:r>
      <w:r w:rsidRPr="00A33368">
        <w:t>.</w:t>
      </w:r>
      <w:r w:rsidR="00561730" w:rsidRPr="00A33368">
        <w:t xml:space="preserve"> </w:t>
      </w:r>
      <w:r w:rsidR="00810C20" w:rsidRPr="00A33368">
        <w:t>Nejdříve jsem kvíz pojmenovala</w:t>
      </w:r>
      <w:r w:rsidR="00561730" w:rsidRPr="00A33368">
        <w:t xml:space="preserve">. Postupně </w:t>
      </w:r>
      <w:r w:rsidR="00810C20" w:rsidRPr="00A33368">
        <w:t>jsem</w:t>
      </w:r>
      <w:r w:rsidR="00561730" w:rsidRPr="00A33368">
        <w:t xml:space="preserve"> do něj </w:t>
      </w:r>
      <w:r w:rsidR="00810C20" w:rsidRPr="00A33368">
        <w:t>přidávala</w:t>
      </w:r>
      <w:r w:rsidR="00561730" w:rsidRPr="00A33368">
        <w:t xml:space="preserve"> otázky. </w:t>
      </w:r>
      <w:r w:rsidR="00810C20" w:rsidRPr="00A33368">
        <w:t>Možnost „</w:t>
      </w:r>
      <w:r w:rsidR="00965B87" w:rsidRPr="00A33368">
        <w:t>l</w:t>
      </w:r>
      <w:r w:rsidRPr="00A33368">
        <w:t>ibovolné</w:t>
      </w:r>
      <w:r w:rsidR="00810C20" w:rsidRPr="00A33368">
        <w:t xml:space="preserve">“ představuje </w:t>
      </w:r>
      <w:r w:rsidRPr="00A33368">
        <w:t xml:space="preserve">v kvízu </w:t>
      </w:r>
      <w:r w:rsidR="00810C20" w:rsidRPr="00A33368">
        <w:t>otevřenou otázku</w:t>
      </w:r>
      <w:r w:rsidR="00561730" w:rsidRPr="00A33368">
        <w:t xml:space="preserve"> </w:t>
      </w:r>
      <w:r w:rsidR="00810C20" w:rsidRPr="00A33368">
        <w:t>„</w:t>
      </w:r>
      <w:r w:rsidR="00561730" w:rsidRPr="00A33368">
        <w:t>ano/ne</w:t>
      </w:r>
      <w:r w:rsidR="00810C20" w:rsidRPr="00A33368">
        <w:t>“</w:t>
      </w:r>
      <w:r w:rsidR="00561730" w:rsidRPr="00A33368">
        <w:t xml:space="preserve">, </w:t>
      </w:r>
      <w:r w:rsidR="00810C20" w:rsidRPr="00A33368">
        <w:t xml:space="preserve">tedy </w:t>
      </w:r>
      <w:r w:rsidR="00561730" w:rsidRPr="00A33368">
        <w:t xml:space="preserve">výběr z více možností. </w:t>
      </w:r>
      <w:r w:rsidR="00810C20" w:rsidRPr="00A33368">
        <w:t>Je také možné použít nastavení, aby se zodpovězené a nezodpovězené otázky označovaly odlišnou barvou.</w:t>
      </w:r>
    </w:p>
    <w:p w:rsidR="00561730" w:rsidRDefault="00561730" w:rsidP="00314B9F">
      <w:pPr>
        <w:pStyle w:val="Nadpis2"/>
      </w:pPr>
      <w:bookmarkStart w:id="12" w:name="_Toc415482280"/>
      <w:proofErr w:type="spellStart"/>
      <w:r>
        <w:t>Pluginy</w:t>
      </w:r>
      <w:bookmarkEnd w:id="12"/>
      <w:proofErr w:type="spellEnd"/>
    </w:p>
    <w:p w:rsidR="00561730" w:rsidRPr="00B8187F" w:rsidRDefault="00B8187F" w:rsidP="00B8187F">
      <w:pPr>
        <w:pStyle w:val="Text"/>
        <w:ind w:firstLine="0"/>
        <w:rPr>
          <w:b/>
        </w:rPr>
      </w:pPr>
      <w:proofErr w:type="spellStart"/>
      <w:r w:rsidRPr="00B8187F">
        <w:rPr>
          <w:b/>
        </w:rPr>
        <w:t>WooCommerce</w:t>
      </w:r>
      <w:proofErr w:type="spellEnd"/>
    </w:p>
    <w:p w:rsidR="00561730" w:rsidRPr="002F1663" w:rsidRDefault="00561730" w:rsidP="002F1663">
      <w:pPr>
        <w:pStyle w:val="Text"/>
      </w:pPr>
      <w:proofErr w:type="spellStart"/>
      <w:r w:rsidRPr="002F1663">
        <w:t>Plugin</w:t>
      </w:r>
      <w:proofErr w:type="spellEnd"/>
      <w:r w:rsidRPr="002F1663">
        <w:t>, který se používá k vytvoření e-</w:t>
      </w:r>
      <w:proofErr w:type="spellStart"/>
      <w:r w:rsidRPr="002F1663">
        <w:t>shopu</w:t>
      </w:r>
      <w:proofErr w:type="spellEnd"/>
      <w:r w:rsidRPr="002F1663">
        <w:t xml:space="preserve"> na webu. Je jedním z nejrozšířenějších </w:t>
      </w:r>
      <w:proofErr w:type="spellStart"/>
      <w:r w:rsidRPr="002F1663">
        <w:t>pluginů</w:t>
      </w:r>
      <w:proofErr w:type="spellEnd"/>
      <w:r w:rsidRPr="002F1663">
        <w:t xml:space="preserve"> pro e-</w:t>
      </w:r>
      <w:proofErr w:type="spellStart"/>
      <w:r w:rsidRPr="002F1663">
        <w:t>shop</w:t>
      </w:r>
      <w:proofErr w:type="spellEnd"/>
      <w:r w:rsidRPr="002F1663">
        <w:t>. Vznikl 27. září roku 2011. Exi</w:t>
      </w:r>
      <w:r w:rsidR="00810C20" w:rsidRPr="002F1663">
        <w:t xml:space="preserve">stuje </w:t>
      </w:r>
      <w:r w:rsidRPr="002F1663">
        <w:t xml:space="preserve">samozřejmě víc takových </w:t>
      </w:r>
      <w:proofErr w:type="spellStart"/>
      <w:r w:rsidRPr="002F1663">
        <w:t>pluginů</w:t>
      </w:r>
      <w:proofErr w:type="spellEnd"/>
      <w:r w:rsidRPr="002F1663">
        <w:t xml:space="preserve">, ale </w:t>
      </w:r>
      <w:r w:rsidR="00810C20" w:rsidRPr="002F1663">
        <w:t>mě tento nejvíc zaujal</w:t>
      </w:r>
      <w:r w:rsidRPr="002F1663">
        <w:t xml:space="preserve">, </w:t>
      </w:r>
      <w:r w:rsidR="00810C20" w:rsidRPr="002F1663">
        <w:t>proto jsem</w:t>
      </w:r>
      <w:r w:rsidRPr="002F1663">
        <w:t xml:space="preserve"> </w:t>
      </w:r>
      <w:r w:rsidR="00810C20" w:rsidRPr="002F1663">
        <w:t>ho použila</w:t>
      </w:r>
      <w:r w:rsidRPr="002F1663">
        <w:t xml:space="preserve"> ve své práci.</w:t>
      </w:r>
    </w:p>
    <w:p w:rsidR="00561730" w:rsidRPr="00B8187F" w:rsidRDefault="00B8187F" w:rsidP="00B8187F">
      <w:pPr>
        <w:pStyle w:val="Text"/>
        <w:ind w:firstLine="0"/>
        <w:rPr>
          <w:b/>
        </w:rPr>
      </w:pPr>
      <w:proofErr w:type="spellStart"/>
      <w:r w:rsidRPr="00B8187F">
        <w:rPr>
          <w:b/>
        </w:rPr>
        <w:t>Contact</w:t>
      </w:r>
      <w:proofErr w:type="spellEnd"/>
      <w:r w:rsidRPr="00B8187F">
        <w:rPr>
          <w:b/>
        </w:rPr>
        <w:t xml:space="preserve"> </w:t>
      </w:r>
      <w:proofErr w:type="spellStart"/>
      <w:r w:rsidRPr="00B8187F">
        <w:rPr>
          <w:b/>
        </w:rPr>
        <w:t>Form</w:t>
      </w:r>
      <w:proofErr w:type="spellEnd"/>
      <w:r w:rsidRPr="00B8187F">
        <w:rPr>
          <w:b/>
        </w:rPr>
        <w:t xml:space="preserve"> 7</w:t>
      </w:r>
    </w:p>
    <w:p w:rsidR="00561730" w:rsidRPr="002F1663" w:rsidRDefault="00561730" w:rsidP="002F1663">
      <w:pPr>
        <w:pStyle w:val="Text"/>
      </w:pPr>
      <w:r w:rsidRPr="002F1663">
        <w:t xml:space="preserve">Slouží k vytvoření </w:t>
      </w:r>
      <w:r w:rsidR="005B0A24" w:rsidRPr="002F1663">
        <w:t>kontaktního formuláře, kde si</w:t>
      </w:r>
      <w:r w:rsidRPr="002F1663">
        <w:t xml:space="preserve"> sami zvolíme předdefinované informace, které chceme ve svém kontaktním formuláři mít.</w:t>
      </w:r>
    </w:p>
    <w:p w:rsidR="00561730" w:rsidRPr="00B8187F" w:rsidRDefault="00B8187F" w:rsidP="00B8187F">
      <w:pPr>
        <w:pStyle w:val="Text"/>
        <w:ind w:firstLine="0"/>
        <w:rPr>
          <w:b/>
        </w:rPr>
      </w:pPr>
      <w:proofErr w:type="spellStart"/>
      <w:r w:rsidRPr="00B8187F">
        <w:rPr>
          <w:b/>
        </w:rPr>
        <w:t>Local</w:t>
      </w:r>
      <w:proofErr w:type="spellEnd"/>
      <w:r w:rsidRPr="00B8187F">
        <w:rPr>
          <w:b/>
        </w:rPr>
        <w:t xml:space="preserve"> </w:t>
      </w:r>
      <w:proofErr w:type="spellStart"/>
      <w:r w:rsidRPr="00B8187F">
        <w:rPr>
          <w:b/>
        </w:rPr>
        <w:t>Time</w:t>
      </w:r>
      <w:proofErr w:type="spellEnd"/>
      <w:r w:rsidRPr="00B8187F">
        <w:rPr>
          <w:b/>
        </w:rPr>
        <w:t xml:space="preserve"> </w:t>
      </w:r>
      <w:proofErr w:type="spellStart"/>
      <w:r w:rsidRPr="00B8187F">
        <w:rPr>
          <w:b/>
        </w:rPr>
        <w:t>Clock</w:t>
      </w:r>
      <w:proofErr w:type="spellEnd"/>
    </w:p>
    <w:p w:rsidR="00561730" w:rsidRPr="002F1663" w:rsidRDefault="00561730" w:rsidP="002F1663">
      <w:pPr>
        <w:pStyle w:val="Text"/>
      </w:pPr>
      <w:r w:rsidRPr="002F1663">
        <w:t xml:space="preserve">Tento </w:t>
      </w:r>
      <w:proofErr w:type="spellStart"/>
      <w:r w:rsidRPr="002F1663">
        <w:t>plugin</w:t>
      </w:r>
      <w:proofErr w:type="spellEnd"/>
      <w:r w:rsidRPr="002F1663">
        <w:t xml:space="preserve"> jsem si vybrala proto, abych měla ve </w:t>
      </w:r>
      <w:proofErr w:type="spellStart"/>
      <w:r w:rsidRPr="002F1663">
        <w:t>widgetech</w:t>
      </w:r>
      <w:proofErr w:type="spellEnd"/>
      <w:r w:rsidR="005B0A24" w:rsidRPr="002F1663">
        <w:t xml:space="preserve"> hodiny, kalendář (</w:t>
      </w:r>
      <w:proofErr w:type="spellStart"/>
      <w:r w:rsidRPr="002F1663">
        <w:t>WordPress</w:t>
      </w:r>
      <w:proofErr w:type="spellEnd"/>
      <w:r w:rsidRPr="002F1663">
        <w:t xml:space="preserve"> sám o sobě nevlastní).</w:t>
      </w:r>
    </w:p>
    <w:p w:rsidR="00593AAA" w:rsidRDefault="00593AAA">
      <w:pPr>
        <w:overflowPunct/>
        <w:autoSpaceDE/>
        <w:autoSpaceDN/>
        <w:adjustRightInd/>
        <w:textAlignment w:val="auto"/>
        <w:rPr>
          <w:rFonts w:ascii="Times New Roman" w:hAnsi="Times New Roman"/>
          <w:b/>
          <w:sz w:val="24"/>
          <w:lang w:eastAsia="ar-SA"/>
        </w:rPr>
      </w:pPr>
      <w:r>
        <w:rPr>
          <w:b/>
        </w:rPr>
        <w:br w:type="page"/>
      </w:r>
    </w:p>
    <w:p w:rsidR="00561730" w:rsidRPr="00B8187F" w:rsidRDefault="00B8187F" w:rsidP="00B8187F">
      <w:pPr>
        <w:pStyle w:val="Text"/>
        <w:ind w:firstLine="0"/>
        <w:rPr>
          <w:b/>
        </w:rPr>
      </w:pPr>
      <w:r w:rsidRPr="00B8187F">
        <w:rPr>
          <w:b/>
        </w:rPr>
        <w:lastRenderedPageBreak/>
        <w:t xml:space="preserve">Čeština pro </w:t>
      </w:r>
      <w:proofErr w:type="spellStart"/>
      <w:r w:rsidRPr="00B8187F">
        <w:rPr>
          <w:b/>
        </w:rPr>
        <w:t>WordPress</w:t>
      </w:r>
      <w:proofErr w:type="spellEnd"/>
    </w:p>
    <w:p w:rsidR="00561730" w:rsidRPr="002F1663" w:rsidRDefault="00561730" w:rsidP="002F1663">
      <w:pPr>
        <w:pStyle w:val="Text"/>
      </w:pPr>
      <w:proofErr w:type="spellStart"/>
      <w:r w:rsidRPr="002F1663">
        <w:t>Plugin</w:t>
      </w:r>
      <w:proofErr w:type="spellEnd"/>
      <w:r w:rsidRPr="002F1663">
        <w:t xml:space="preserve"> slouží k počeštění šablony, kterou si sami vybereme </w:t>
      </w:r>
      <w:r w:rsidR="00593AAA" w:rsidRPr="002F1663">
        <w:t>(některá šablona už </w:t>
      </w:r>
      <w:r w:rsidRPr="002F1663">
        <w:t>je v češtině, ale stává se tak zřídka).</w:t>
      </w:r>
    </w:p>
    <w:p w:rsidR="00561730" w:rsidRPr="00B8187F" w:rsidRDefault="00D62F29" w:rsidP="00B8187F">
      <w:pPr>
        <w:pStyle w:val="Text"/>
        <w:ind w:firstLine="0"/>
        <w:rPr>
          <w:b/>
        </w:rPr>
      </w:pPr>
      <w:proofErr w:type="spellStart"/>
      <w:r w:rsidRPr="00B8187F">
        <w:rPr>
          <w:b/>
        </w:rPr>
        <w:t>Really</w:t>
      </w:r>
      <w:proofErr w:type="spellEnd"/>
      <w:r w:rsidRPr="00B8187F">
        <w:rPr>
          <w:b/>
        </w:rPr>
        <w:t xml:space="preserve"> </w:t>
      </w:r>
      <w:proofErr w:type="spellStart"/>
      <w:r w:rsidRPr="00B8187F">
        <w:rPr>
          <w:b/>
        </w:rPr>
        <w:t>Simple</w:t>
      </w:r>
      <w:proofErr w:type="spellEnd"/>
      <w:r w:rsidRPr="00B8187F">
        <w:rPr>
          <w:b/>
        </w:rPr>
        <w:t xml:space="preserve"> CAPTCHA</w:t>
      </w:r>
    </w:p>
    <w:p w:rsidR="00561730" w:rsidRPr="002F1663" w:rsidRDefault="00561730" w:rsidP="002F1663">
      <w:pPr>
        <w:pStyle w:val="Text"/>
      </w:pPr>
      <w:r w:rsidRPr="002F1663">
        <w:t xml:space="preserve">Tento </w:t>
      </w:r>
      <w:proofErr w:type="spellStart"/>
      <w:r w:rsidRPr="002F1663">
        <w:t>plugin</w:t>
      </w:r>
      <w:proofErr w:type="spellEnd"/>
      <w:r w:rsidRPr="002F1663">
        <w:t xml:space="preserve"> nepracuje sám, ale s jinými dalšími </w:t>
      </w:r>
      <w:proofErr w:type="spellStart"/>
      <w:r w:rsidR="005B0A24" w:rsidRPr="002F1663">
        <w:t>pluginy</w:t>
      </w:r>
      <w:proofErr w:type="spellEnd"/>
      <w:r w:rsidR="005B0A24" w:rsidRPr="002F1663">
        <w:t>. Byl vytvořen přímo pro </w:t>
      </w:r>
      <w:r w:rsidRPr="002F1663">
        <w:t xml:space="preserve">kontaktní formulář. </w:t>
      </w:r>
      <w:proofErr w:type="spellStart"/>
      <w:r w:rsidRPr="002F1663">
        <w:t>Plugin</w:t>
      </w:r>
      <w:proofErr w:type="spellEnd"/>
      <w:r w:rsidRPr="002F1663">
        <w:t xml:space="preserve"> je velmi jednoduchý, ale není nejlepší ohledně bezpečnosti. Tento </w:t>
      </w:r>
      <w:proofErr w:type="spellStart"/>
      <w:r w:rsidRPr="002F1663">
        <w:t>plugin</w:t>
      </w:r>
      <w:proofErr w:type="spellEnd"/>
      <w:r w:rsidRPr="002F1663">
        <w:t xml:space="preserve"> vytvoří dva </w:t>
      </w:r>
      <w:r w:rsidR="005B0A24" w:rsidRPr="002F1663">
        <w:t>soubory, kdy jeden je soubor s obrázkem a </w:t>
      </w:r>
      <w:r w:rsidRPr="002F1663">
        <w:t>druhý je textový soubor, který ukládá správnou odpověď.</w:t>
      </w:r>
    </w:p>
    <w:p w:rsidR="00561730" w:rsidRPr="00B8187F" w:rsidRDefault="00D62F29" w:rsidP="00B8187F">
      <w:pPr>
        <w:pStyle w:val="Text"/>
        <w:ind w:firstLine="0"/>
        <w:rPr>
          <w:b/>
        </w:rPr>
      </w:pPr>
      <w:r w:rsidRPr="00B8187F">
        <w:rPr>
          <w:b/>
        </w:rPr>
        <w:t xml:space="preserve">MCE </w:t>
      </w:r>
      <w:proofErr w:type="gramStart"/>
      <w:r w:rsidRPr="00B8187F">
        <w:rPr>
          <w:b/>
        </w:rPr>
        <w:t>Table</w:t>
      </w:r>
      <w:proofErr w:type="gramEnd"/>
      <w:r w:rsidRPr="00B8187F">
        <w:rPr>
          <w:b/>
        </w:rPr>
        <w:t xml:space="preserve"> </w:t>
      </w:r>
      <w:proofErr w:type="spellStart"/>
      <w:r w:rsidRPr="00B8187F">
        <w:rPr>
          <w:b/>
        </w:rPr>
        <w:t>Button</w:t>
      </w:r>
      <w:proofErr w:type="spellEnd"/>
    </w:p>
    <w:p w:rsidR="00561730" w:rsidRPr="002F1663" w:rsidRDefault="00561730" w:rsidP="002F1663">
      <w:pPr>
        <w:pStyle w:val="Text"/>
      </w:pPr>
      <w:proofErr w:type="spellStart"/>
      <w:r w:rsidRPr="002F1663">
        <w:t>Plugin</w:t>
      </w:r>
      <w:proofErr w:type="spellEnd"/>
      <w:r w:rsidRPr="002F1663">
        <w:t xml:space="preserve"> na tvorbu tabulek. V editoru stránky se obj</w:t>
      </w:r>
      <w:r w:rsidR="005B0A24" w:rsidRPr="002F1663">
        <w:t>eví nové okno (tabulka), kde si </w:t>
      </w:r>
      <w:r w:rsidRPr="002F1663">
        <w:t>navolíme počet sloupců a řádků v tabulce.</w:t>
      </w:r>
    </w:p>
    <w:p w:rsidR="00561730" w:rsidRPr="00B8187F" w:rsidRDefault="00D62F29" w:rsidP="00B8187F">
      <w:pPr>
        <w:pStyle w:val="Text"/>
        <w:ind w:firstLine="0"/>
        <w:rPr>
          <w:b/>
        </w:rPr>
      </w:pPr>
      <w:proofErr w:type="spellStart"/>
      <w:r w:rsidRPr="00B8187F">
        <w:rPr>
          <w:b/>
        </w:rPr>
        <w:t>Akismet</w:t>
      </w:r>
      <w:proofErr w:type="spellEnd"/>
    </w:p>
    <w:p w:rsidR="00561730" w:rsidRPr="002F1663" w:rsidRDefault="00561730" w:rsidP="002F1663">
      <w:pPr>
        <w:pStyle w:val="Text"/>
      </w:pPr>
      <w:r w:rsidRPr="002F1663">
        <w:t xml:space="preserve">Chrání web před spamy a nevhodnými komentáři, které někdo další vloží </w:t>
      </w:r>
      <w:r w:rsidR="004568E7" w:rsidRPr="002F1663">
        <w:t>na </w:t>
      </w:r>
      <w:r w:rsidR="00D62F29" w:rsidRPr="002F1663">
        <w:t xml:space="preserve">web. Já sama na webu tento </w:t>
      </w:r>
      <w:proofErr w:type="spellStart"/>
      <w:r w:rsidR="00D62F29" w:rsidRPr="002F1663">
        <w:t>plu</w:t>
      </w:r>
      <w:r w:rsidRPr="002F1663">
        <w:t>gin</w:t>
      </w:r>
      <w:proofErr w:type="spellEnd"/>
      <w:r w:rsidRPr="002F1663">
        <w:t xml:space="preserve"> mám, ale neaktivní.</w:t>
      </w:r>
    </w:p>
    <w:p w:rsidR="00561730" w:rsidRPr="00B8187F" w:rsidRDefault="00D62F29" w:rsidP="00B8187F">
      <w:pPr>
        <w:pStyle w:val="Text"/>
        <w:ind w:firstLine="0"/>
        <w:rPr>
          <w:b/>
        </w:rPr>
      </w:pPr>
      <w:r w:rsidRPr="00B8187F">
        <w:rPr>
          <w:b/>
        </w:rPr>
        <w:t xml:space="preserve">PHP Text </w:t>
      </w:r>
      <w:proofErr w:type="spellStart"/>
      <w:r w:rsidRPr="00B8187F">
        <w:rPr>
          <w:b/>
        </w:rPr>
        <w:t>Widget</w:t>
      </w:r>
      <w:proofErr w:type="spellEnd"/>
    </w:p>
    <w:p w:rsidR="00561730" w:rsidRPr="002F1663" w:rsidRDefault="00561730" w:rsidP="002F1663">
      <w:pPr>
        <w:pStyle w:val="Text"/>
      </w:pPr>
      <w:r w:rsidRPr="002F1663">
        <w:t xml:space="preserve">Upravuje standartní Text </w:t>
      </w:r>
      <w:proofErr w:type="spellStart"/>
      <w:r w:rsidRPr="002F1663">
        <w:t>Widget</w:t>
      </w:r>
      <w:proofErr w:type="spellEnd"/>
      <w:r w:rsidRPr="002F1663">
        <w:t>. Je schopen spustit PHP kód.</w:t>
      </w:r>
    </w:p>
    <w:p w:rsidR="00561730" w:rsidRPr="00B8187F" w:rsidRDefault="00D62F29" w:rsidP="00B8187F">
      <w:pPr>
        <w:pStyle w:val="Text"/>
        <w:ind w:firstLine="0"/>
        <w:rPr>
          <w:b/>
        </w:rPr>
      </w:pPr>
      <w:proofErr w:type="spellStart"/>
      <w:r w:rsidRPr="00B8187F">
        <w:rPr>
          <w:b/>
        </w:rPr>
        <w:t>Responsive</w:t>
      </w:r>
      <w:proofErr w:type="spellEnd"/>
      <w:r w:rsidRPr="00B8187F">
        <w:rPr>
          <w:b/>
        </w:rPr>
        <w:t xml:space="preserve"> </w:t>
      </w:r>
      <w:proofErr w:type="spellStart"/>
      <w:r w:rsidRPr="00B8187F">
        <w:rPr>
          <w:b/>
        </w:rPr>
        <w:t>Lightbox</w:t>
      </w:r>
      <w:proofErr w:type="spellEnd"/>
    </w:p>
    <w:p w:rsidR="00561730" w:rsidRPr="002F1663" w:rsidRDefault="00561730" w:rsidP="002F1663">
      <w:pPr>
        <w:pStyle w:val="Text"/>
      </w:pPr>
      <w:r w:rsidRPr="002F1663">
        <w:t>Umožňuje uživatelům zobrazit více obrázků</w:t>
      </w:r>
      <w:r w:rsidR="004568E7" w:rsidRPr="002F1663">
        <w:t xml:space="preserve"> a galerií optimalizovaných pro </w:t>
      </w:r>
      <w:r w:rsidRPr="002F1663">
        <w:t>mobilní zařízení (telefony, tablety).</w:t>
      </w:r>
    </w:p>
    <w:p w:rsidR="00AC0CD8" w:rsidRPr="00B8187F" w:rsidRDefault="00AC0CD8" w:rsidP="00B8187F">
      <w:pPr>
        <w:pStyle w:val="Text"/>
        <w:ind w:firstLine="0"/>
        <w:rPr>
          <w:b/>
        </w:rPr>
      </w:pPr>
      <w:r w:rsidRPr="00B8187F">
        <w:rPr>
          <w:b/>
        </w:rPr>
        <w:t xml:space="preserve">WP </w:t>
      </w:r>
      <w:proofErr w:type="spellStart"/>
      <w:r w:rsidRPr="00B8187F">
        <w:rPr>
          <w:b/>
        </w:rPr>
        <w:t>Pools</w:t>
      </w:r>
      <w:proofErr w:type="spellEnd"/>
    </w:p>
    <w:p w:rsidR="00CE294E" w:rsidRPr="002F1663" w:rsidRDefault="00AC0CD8" w:rsidP="002F1663">
      <w:pPr>
        <w:pStyle w:val="Text"/>
      </w:pPr>
      <w:r w:rsidRPr="002F1663">
        <w:t xml:space="preserve">Umožňuje vkládat na webovou stránku vlastní anketu, která se zároveň ukládá do databáze, </w:t>
      </w:r>
      <w:proofErr w:type="gramStart"/>
      <w:r w:rsidRPr="002F1663">
        <w:t>jenž</w:t>
      </w:r>
      <w:proofErr w:type="gramEnd"/>
      <w:r w:rsidRPr="002F1663">
        <w:t xml:space="preserve"> je propojena s webovou stránkou.</w:t>
      </w:r>
    </w:p>
    <w:p w:rsidR="007E2BC7" w:rsidRDefault="007E2BC7" w:rsidP="00453459">
      <w:pPr>
        <w:pStyle w:val="Nadpis2"/>
      </w:pPr>
      <w:bookmarkStart w:id="13" w:name="_Toc415482281"/>
      <w:r w:rsidRPr="007E2BC7">
        <w:t>Mapa</w:t>
      </w:r>
      <w:bookmarkEnd w:id="13"/>
    </w:p>
    <w:p w:rsidR="00AC0CD8" w:rsidRPr="00E30DFA" w:rsidRDefault="00AC0CD8" w:rsidP="00E30DFA">
      <w:pPr>
        <w:pStyle w:val="Text"/>
      </w:pPr>
      <w:r w:rsidRPr="00E30DFA">
        <w:t>Na webové stránky se mapa vkládá stejně jako videa z </w:t>
      </w:r>
      <w:proofErr w:type="spellStart"/>
      <w:r w:rsidRPr="00E30DFA">
        <w:t>YouT</w:t>
      </w:r>
      <w:r w:rsidR="00E30DFA">
        <w:t>ube</w:t>
      </w:r>
      <w:proofErr w:type="spellEnd"/>
      <w:r w:rsidR="00E30DFA">
        <w:t>. Stačí do </w:t>
      </w:r>
      <w:r w:rsidRPr="00E30DFA">
        <w:t xml:space="preserve">vyhledávače napsat adresu konkrétního místa a </w:t>
      </w:r>
      <w:r w:rsidR="0037333A">
        <w:t>mapu sdílet. Můžeme změnit její </w:t>
      </w:r>
      <w:r w:rsidRPr="00E30DFA">
        <w:t>velikost nebo zadat vlastní rozměry. Vygenerovaný kód zkopírujeme a vložíme</w:t>
      </w:r>
      <w:r w:rsidR="0037333A">
        <w:t xml:space="preserve"> do </w:t>
      </w:r>
      <w:r w:rsidR="00ED1D23">
        <w:t>stránky, kde se</w:t>
      </w:r>
      <w:r w:rsidRPr="00E30DFA">
        <w:t xml:space="preserve"> musíme přepnout do HTML, kam daný odkaz vložíme.</w:t>
      </w:r>
    </w:p>
    <w:p w:rsidR="00593AAA" w:rsidRDefault="00593AAA">
      <w:pPr>
        <w:overflowPunct/>
        <w:autoSpaceDE/>
        <w:autoSpaceDN/>
        <w:adjustRightInd/>
        <w:textAlignment w:val="auto"/>
        <w:rPr>
          <w:rFonts w:ascii="Times New Roman" w:hAnsi="Times New Roman"/>
          <w:b/>
          <w:sz w:val="28"/>
        </w:rPr>
      </w:pPr>
      <w:r>
        <w:br w:type="page"/>
      </w:r>
    </w:p>
    <w:p w:rsidR="00B022A1" w:rsidRPr="00B022A1" w:rsidRDefault="00B022A1" w:rsidP="00453459">
      <w:pPr>
        <w:pStyle w:val="Nadpis2"/>
      </w:pPr>
      <w:bookmarkStart w:id="14" w:name="_Toc415482282"/>
      <w:r w:rsidRPr="00B022A1">
        <w:lastRenderedPageBreak/>
        <w:t>Fotogalerie</w:t>
      </w:r>
      <w:bookmarkEnd w:id="14"/>
    </w:p>
    <w:p w:rsidR="00B022A1" w:rsidRDefault="00B022A1" w:rsidP="00B022A1">
      <w:pPr>
        <w:pStyle w:val="Text"/>
      </w:pPr>
      <w:r w:rsidRPr="00453459">
        <w:t>Na vytvoření fotogale</w:t>
      </w:r>
      <w:r w:rsidR="00593AAA">
        <w:t xml:space="preserve">rie nepotřebujeme žádný </w:t>
      </w:r>
      <w:proofErr w:type="spellStart"/>
      <w:r w:rsidR="00593AAA">
        <w:t>plugin</w:t>
      </w:r>
      <w:proofErr w:type="spellEnd"/>
      <w:r w:rsidR="00593AAA">
        <w:t xml:space="preserve">. </w:t>
      </w:r>
      <w:proofErr w:type="spellStart"/>
      <w:r w:rsidRPr="00453459">
        <w:t>WordPress</w:t>
      </w:r>
      <w:proofErr w:type="spellEnd"/>
      <w:r w:rsidRPr="00453459">
        <w:t xml:space="preserve"> podporuje přidáva</w:t>
      </w:r>
      <w:r w:rsidR="00593AAA">
        <w:t xml:space="preserve">t mediální soubory bez </w:t>
      </w:r>
      <w:proofErr w:type="spellStart"/>
      <w:r w:rsidR="00593AAA">
        <w:t>pluginu</w:t>
      </w:r>
      <w:proofErr w:type="spellEnd"/>
      <w:r w:rsidR="00593AAA">
        <w:t xml:space="preserve">. </w:t>
      </w:r>
      <w:r w:rsidRPr="00453459">
        <w:t>V hl</w:t>
      </w:r>
      <w:r w:rsidR="00684FA8">
        <w:t>avním panelu je záložka médií</w:t>
      </w:r>
      <w:r w:rsidR="004568E7" w:rsidRPr="00453459">
        <w:t>. Do této </w:t>
      </w:r>
      <w:r w:rsidR="00684FA8">
        <w:t>záložky se vkládají</w:t>
      </w:r>
      <w:r w:rsidRPr="00453459">
        <w:t xml:space="preserve"> fotografie různých velikostí a kvalit. </w:t>
      </w:r>
      <w:r w:rsidR="00593AAA">
        <w:t>Ve </w:t>
      </w:r>
      <w:r w:rsidR="004568E7" w:rsidRPr="00453459">
        <w:t>stránce je </w:t>
      </w:r>
      <w:r w:rsidRPr="00453459">
        <w:t>pak</w:t>
      </w:r>
      <w:r w:rsidR="004568E7" w:rsidRPr="00453459">
        <w:t> </w:t>
      </w:r>
      <w:r w:rsidRPr="00453459">
        <w:t xml:space="preserve">možnost vložit mediální soubor. </w:t>
      </w:r>
      <w:r w:rsidR="00453459">
        <w:t>V knihovně médií</w:t>
      </w:r>
      <w:r w:rsidRPr="00453459">
        <w:t xml:space="preserve"> už máme uložené fotografie, které jsou vhodně pojmenované. Pak už je jen na nás, které f</w:t>
      </w:r>
      <w:r w:rsidR="004568E7" w:rsidRPr="00453459">
        <w:t>otografie do </w:t>
      </w:r>
      <w:r w:rsidRPr="00453459">
        <w:t>alba přidáme.</w:t>
      </w:r>
    </w:p>
    <w:p w:rsidR="00684FA8" w:rsidRPr="00453459" w:rsidRDefault="00684FA8" w:rsidP="00B022A1">
      <w:pPr>
        <w:pStyle w:val="Text"/>
      </w:pPr>
      <w:r>
        <w:t>Všechny fotografie, které mám na webové stránce, jsou mnou focené.</w:t>
      </w:r>
    </w:p>
    <w:p w:rsidR="00B022A1" w:rsidRPr="00B022A1" w:rsidRDefault="00B022A1" w:rsidP="00453459">
      <w:pPr>
        <w:pStyle w:val="Nadpis2"/>
      </w:pPr>
      <w:bookmarkStart w:id="15" w:name="_Toc415482283"/>
      <w:r w:rsidRPr="00B022A1">
        <w:t>Video</w:t>
      </w:r>
      <w:bookmarkEnd w:id="15"/>
    </w:p>
    <w:p w:rsidR="00B022A1" w:rsidRDefault="00B022A1" w:rsidP="00B022A1">
      <w:pPr>
        <w:pStyle w:val="Text"/>
      </w:pPr>
      <w:r w:rsidRPr="00453459">
        <w:t>Video můžeme na webovou stránku vložit pom</w:t>
      </w:r>
      <w:r w:rsidR="004568E7" w:rsidRPr="00453459">
        <w:t xml:space="preserve">ocí </w:t>
      </w:r>
      <w:proofErr w:type="spellStart"/>
      <w:r w:rsidR="004568E7" w:rsidRPr="00453459">
        <w:t>pluginu</w:t>
      </w:r>
      <w:proofErr w:type="spellEnd"/>
      <w:r w:rsidR="004568E7" w:rsidRPr="00453459">
        <w:t xml:space="preserve"> </w:t>
      </w:r>
      <w:proofErr w:type="spellStart"/>
      <w:r w:rsidR="004568E7" w:rsidRPr="00453459">
        <w:t>YouTube</w:t>
      </w:r>
      <w:proofErr w:type="spellEnd"/>
      <w:r w:rsidR="004568E7" w:rsidRPr="00453459">
        <w:t>.</w:t>
      </w:r>
      <w:r w:rsidR="004568E7" w:rsidRPr="00453459">
        <w:br/>
        <w:t>Já jsem to </w:t>
      </w:r>
      <w:r w:rsidRPr="00453459">
        <w:t xml:space="preserve">však dělala úplně jinak. Vyhledala jsem si </w:t>
      </w:r>
      <w:r w:rsidR="00C05D66" w:rsidRPr="00453459">
        <w:t xml:space="preserve">video, které se hodilo </w:t>
      </w:r>
      <w:r w:rsidRPr="00453459">
        <w:t>k tématu mé</w:t>
      </w:r>
      <w:r w:rsidR="004568E7" w:rsidRPr="00453459">
        <w:t> </w:t>
      </w:r>
      <w:r w:rsidRPr="00453459">
        <w:t xml:space="preserve">fiktivní firmy. </w:t>
      </w:r>
      <w:r w:rsidR="00C05D66" w:rsidRPr="00453459">
        <w:t>Po</w:t>
      </w:r>
      <w:r w:rsidRPr="00453459">
        <w:t xml:space="preserve">té jsem </w:t>
      </w:r>
      <w:r w:rsidR="00C05D66" w:rsidRPr="00453459">
        <w:t>zadala</w:t>
      </w:r>
      <w:r w:rsidRPr="00453459">
        <w:t xml:space="preserve"> sdílet video a zkopírovala odkaz. </w:t>
      </w:r>
      <w:r w:rsidR="004568E7" w:rsidRPr="00453459">
        <w:t>Vytvořila jsem</w:t>
      </w:r>
      <w:r w:rsidRPr="00453459">
        <w:t xml:space="preserve"> </w:t>
      </w:r>
      <w:r w:rsidR="004568E7" w:rsidRPr="00453459">
        <w:t>stránku „v</w:t>
      </w:r>
      <w:r w:rsidRPr="00453459">
        <w:t>i</w:t>
      </w:r>
      <w:r w:rsidR="00C05D66" w:rsidRPr="00453459">
        <w:t>dea“ a vložila odkaz do editoru. Videa se mi zobrazila</w:t>
      </w:r>
      <w:r w:rsidRPr="00453459">
        <w:t xml:space="preserve"> a jsou funkční tak</w:t>
      </w:r>
      <w:r w:rsidR="00C05D66" w:rsidRPr="00453459">
        <w:t>,</w:t>
      </w:r>
      <w:r w:rsidR="00453459">
        <w:t xml:space="preserve"> jak </w:t>
      </w:r>
      <w:r w:rsidRPr="00453459">
        <w:t xml:space="preserve">jsem potřebovala. </w:t>
      </w:r>
      <w:r w:rsidR="00C05D66" w:rsidRPr="00453459">
        <w:t xml:space="preserve">Způsobů, jak vložit video do </w:t>
      </w:r>
      <w:proofErr w:type="spellStart"/>
      <w:r w:rsidR="00C05D66" w:rsidRPr="00453459">
        <w:t>WordPressu</w:t>
      </w:r>
      <w:proofErr w:type="spellEnd"/>
      <w:r w:rsidR="00C05D66" w:rsidRPr="00453459">
        <w:t>, je více.</w:t>
      </w:r>
    </w:p>
    <w:p w:rsidR="002D074C" w:rsidRDefault="002D074C" w:rsidP="002D074C">
      <w:pPr>
        <w:pStyle w:val="Nadpis2"/>
      </w:pPr>
      <w:bookmarkStart w:id="16" w:name="_Toc415482284"/>
      <w:proofErr w:type="spellStart"/>
      <w:r>
        <w:t>Widgety</w:t>
      </w:r>
      <w:bookmarkEnd w:id="16"/>
      <w:proofErr w:type="spellEnd"/>
    </w:p>
    <w:p w:rsidR="002D074C" w:rsidRPr="0037333A" w:rsidRDefault="002D074C" w:rsidP="0037333A">
      <w:pPr>
        <w:pStyle w:val="Text"/>
        <w:rPr>
          <w:szCs w:val="24"/>
        </w:rPr>
      </w:pPr>
      <w:r w:rsidRPr="0037333A">
        <w:rPr>
          <w:szCs w:val="24"/>
        </w:rPr>
        <w:t xml:space="preserve">Jsou nezávislé miniaplikace s různým obsahem, např. hodiny, kalendář, poznámky apod. Mohou být umístěny v šabloně téměř kdekoli (nejčastěji jsou umístěny v bočním panelu). Já na své webové stránce použila </w:t>
      </w:r>
      <w:proofErr w:type="spellStart"/>
      <w:r w:rsidRPr="0037333A">
        <w:rPr>
          <w:szCs w:val="24"/>
        </w:rPr>
        <w:t>widgety</w:t>
      </w:r>
      <w:proofErr w:type="spellEnd"/>
      <w:r w:rsidRPr="0037333A">
        <w:rPr>
          <w:szCs w:val="24"/>
        </w:rPr>
        <w:t xml:space="preserve"> vyhledávání, hodiny a</w:t>
      </w:r>
      <w:r w:rsidR="0037333A">
        <w:rPr>
          <w:szCs w:val="24"/>
        </w:rPr>
        <w:t> </w:t>
      </w:r>
      <w:r w:rsidRPr="0037333A">
        <w:rPr>
          <w:szCs w:val="24"/>
        </w:rPr>
        <w:t>kalendář. Nastavila jsem na web i propojení se sociální sítí.</w:t>
      </w:r>
    </w:p>
    <w:p w:rsidR="00C05D66" w:rsidRDefault="00C05D66" w:rsidP="00F80CC5">
      <w:pPr>
        <w:pStyle w:val="Nadpis2"/>
      </w:pPr>
      <w:bookmarkStart w:id="17" w:name="_Toc415482285"/>
      <w:r w:rsidRPr="00C05D66">
        <w:t>E-</w:t>
      </w:r>
      <w:proofErr w:type="spellStart"/>
      <w:r w:rsidRPr="00C05D66">
        <w:t>shop</w:t>
      </w:r>
      <w:bookmarkEnd w:id="17"/>
      <w:proofErr w:type="spellEnd"/>
    </w:p>
    <w:p w:rsidR="0037333A" w:rsidRDefault="003049DB" w:rsidP="003049DB">
      <w:pPr>
        <w:pStyle w:val="Text"/>
        <w:rPr>
          <w:rFonts w:cs="Times New Roman"/>
          <w:bCs/>
          <w:szCs w:val="24"/>
          <w:lang w:eastAsia="cs-CZ"/>
        </w:rPr>
      </w:pPr>
      <w:r w:rsidRPr="00DD6108">
        <w:rPr>
          <w:rFonts w:cs="Times New Roman"/>
          <w:bCs/>
          <w:szCs w:val="24"/>
          <w:lang w:eastAsia="cs-CZ"/>
        </w:rPr>
        <w:t xml:space="preserve">Nejvhodnější a neznámější </w:t>
      </w:r>
      <w:proofErr w:type="spellStart"/>
      <w:r w:rsidRPr="00DD6108">
        <w:rPr>
          <w:rFonts w:cs="Times New Roman"/>
          <w:bCs/>
          <w:szCs w:val="24"/>
          <w:lang w:eastAsia="cs-CZ"/>
        </w:rPr>
        <w:t>plugin</w:t>
      </w:r>
      <w:proofErr w:type="spellEnd"/>
      <w:r w:rsidRPr="00DD6108">
        <w:rPr>
          <w:rFonts w:cs="Times New Roman"/>
          <w:bCs/>
          <w:szCs w:val="24"/>
          <w:lang w:eastAsia="cs-CZ"/>
        </w:rPr>
        <w:t xml:space="preserve"> na tvorbu e-</w:t>
      </w:r>
      <w:proofErr w:type="spellStart"/>
      <w:r w:rsidRPr="00DD6108">
        <w:rPr>
          <w:rFonts w:cs="Times New Roman"/>
          <w:bCs/>
          <w:szCs w:val="24"/>
          <w:lang w:eastAsia="cs-CZ"/>
        </w:rPr>
        <w:t>shopu</w:t>
      </w:r>
      <w:proofErr w:type="spellEnd"/>
      <w:r w:rsidRPr="00DD6108">
        <w:rPr>
          <w:rFonts w:cs="Times New Roman"/>
          <w:bCs/>
          <w:szCs w:val="24"/>
          <w:lang w:eastAsia="cs-CZ"/>
        </w:rPr>
        <w:t xml:space="preserve"> je právě </w:t>
      </w:r>
      <w:proofErr w:type="spellStart"/>
      <w:r w:rsidRPr="00DD6108">
        <w:rPr>
          <w:rFonts w:cs="Times New Roman"/>
          <w:bCs/>
          <w:szCs w:val="24"/>
          <w:lang w:eastAsia="cs-CZ"/>
        </w:rPr>
        <w:t>WooCommerce</w:t>
      </w:r>
      <w:proofErr w:type="spellEnd"/>
      <w:r w:rsidRPr="00DD6108">
        <w:rPr>
          <w:rFonts w:cs="Times New Roman"/>
          <w:bCs/>
          <w:szCs w:val="24"/>
          <w:lang w:eastAsia="cs-CZ"/>
        </w:rPr>
        <w:t>. Společně s ním zvládneme co nejrychleji a nejelegant</w:t>
      </w:r>
      <w:r w:rsidR="0037333A">
        <w:rPr>
          <w:rFonts w:cs="Times New Roman"/>
          <w:bCs/>
          <w:szCs w:val="24"/>
          <w:lang w:eastAsia="cs-CZ"/>
        </w:rPr>
        <w:t>něji vytvořit vlastní e-</w:t>
      </w:r>
      <w:proofErr w:type="spellStart"/>
      <w:r w:rsidR="0037333A">
        <w:rPr>
          <w:rFonts w:cs="Times New Roman"/>
          <w:bCs/>
          <w:szCs w:val="24"/>
          <w:lang w:eastAsia="cs-CZ"/>
        </w:rPr>
        <w:t>shop</w:t>
      </w:r>
      <w:proofErr w:type="spellEnd"/>
      <w:r w:rsidR="0037333A">
        <w:rPr>
          <w:rFonts w:cs="Times New Roman"/>
          <w:bCs/>
          <w:szCs w:val="24"/>
          <w:lang w:eastAsia="cs-CZ"/>
        </w:rPr>
        <w:t xml:space="preserve"> na </w:t>
      </w:r>
      <w:r w:rsidRPr="00DD6108">
        <w:rPr>
          <w:rFonts w:cs="Times New Roman"/>
          <w:bCs/>
          <w:szCs w:val="24"/>
          <w:lang w:eastAsia="cs-CZ"/>
        </w:rPr>
        <w:t>webové stránce. Pokud chceme vytvářet vlastní e</w:t>
      </w:r>
      <w:r w:rsidR="0037333A">
        <w:rPr>
          <w:rFonts w:cs="Times New Roman"/>
          <w:bCs/>
          <w:szCs w:val="24"/>
          <w:lang w:eastAsia="cs-CZ"/>
        </w:rPr>
        <w:t>-</w:t>
      </w:r>
      <w:proofErr w:type="spellStart"/>
      <w:r w:rsidRPr="00DD6108">
        <w:rPr>
          <w:rFonts w:cs="Times New Roman"/>
          <w:bCs/>
          <w:szCs w:val="24"/>
          <w:lang w:eastAsia="cs-CZ"/>
        </w:rPr>
        <w:t>shop</w:t>
      </w:r>
      <w:proofErr w:type="spellEnd"/>
      <w:r w:rsidRPr="00DD6108">
        <w:rPr>
          <w:rFonts w:cs="Times New Roman"/>
          <w:bCs/>
          <w:szCs w:val="24"/>
          <w:lang w:eastAsia="cs-CZ"/>
        </w:rPr>
        <w:t xml:space="preserve"> </w:t>
      </w:r>
      <w:r w:rsidR="0037333A">
        <w:rPr>
          <w:rFonts w:cs="Times New Roman"/>
          <w:bCs/>
          <w:i/>
          <w:szCs w:val="24"/>
          <w:lang w:eastAsia="cs-CZ"/>
        </w:rPr>
        <w:t>(obr. 5 – e</w:t>
      </w:r>
      <w:r w:rsidR="00A15272" w:rsidRPr="00A15272">
        <w:rPr>
          <w:rFonts w:cs="Times New Roman"/>
          <w:bCs/>
          <w:i/>
          <w:szCs w:val="24"/>
          <w:lang w:eastAsia="cs-CZ"/>
        </w:rPr>
        <w:t>-</w:t>
      </w:r>
      <w:proofErr w:type="spellStart"/>
      <w:r w:rsidR="00A15272" w:rsidRPr="00A15272">
        <w:rPr>
          <w:rFonts w:cs="Times New Roman"/>
          <w:bCs/>
          <w:i/>
          <w:szCs w:val="24"/>
          <w:lang w:eastAsia="cs-CZ"/>
        </w:rPr>
        <w:t>shop</w:t>
      </w:r>
      <w:proofErr w:type="spellEnd"/>
      <w:r w:rsidR="00A15272" w:rsidRPr="00A15272">
        <w:rPr>
          <w:rFonts w:cs="Times New Roman"/>
          <w:bCs/>
          <w:i/>
          <w:szCs w:val="24"/>
          <w:lang w:eastAsia="cs-CZ"/>
        </w:rPr>
        <w:t>)</w:t>
      </w:r>
      <w:r w:rsidR="00A15272">
        <w:rPr>
          <w:rFonts w:cs="Times New Roman"/>
          <w:bCs/>
          <w:szCs w:val="24"/>
          <w:lang w:eastAsia="cs-CZ"/>
        </w:rPr>
        <w:t xml:space="preserve"> </w:t>
      </w:r>
      <w:r w:rsidRPr="00DD6108">
        <w:rPr>
          <w:rFonts w:cs="Times New Roman"/>
          <w:bCs/>
          <w:szCs w:val="24"/>
          <w:lang w:eastAsia="cs-CZ"/>
        </w:rPr>
        <w:t xml:space="preserve">musíme mít dobře </w:t>
      </w:r>
      <w:r w:rsidR="0037333A">
        <w:rPr>
          <w:rFonts w:cs="Times New Roman"/>
          <w:bCs/>
          <w:szCs w:val="24"/>
          <w:lang w:eastAsia="cs-CZ"/>
        </w:rPr>
        <w:t xml:space="preserve">promyšleno, co budeme prodávat a </w:t>
      </w:r>
      <w:r w:rsidRPr="00DD6108">
        <w:rPr>
          <w:rFonts w:cs="Times New Roman"/>
          <w:bCs/>
          <w:szCs w:val="24"/>
          <w:lang w:eastAsia="cs-CZ"/>
        </w:rPr>
        <w:t>za jakou cenu</w:t>
      </w:r>
      <w:r w:rsidR="0037333A">
        <w:rPr>
          <w:rFonts w:cs="Times New Roman"/>
          <w:bCs/>
          <w:szCs w:val="24"/>
          <w:lang w:eastAsia="cs-CZ"/>
        </w:rPr>
        <w:t>.</w:t>
      </w:r>
    </w:p>
    <w:p w:rsidR="00593AAA" w:rsidRDefault="0037333A" w:rsidP="0037333A">
      <w:pPr>
        <w:pStyle w:val="Text"/>
      </w:pPr>
      <w:r w:rsidRPr="0037333A">
        <w:t>Je důležité</w:t>
      </w:r>
      <w:r>
        <w:t xml:space="preserve"> mít po</w:t>
      </w:r>
      <w:r w:rsidR="003049DB" w:rsidRPr="0037333A">
        <w:t>hromadě vš</w:t>
      </w:r>
      <w:r w:rsidRPr="0037333A">
        <w:t>echny podrobnosti o produktech.</w:t>
      </w:r>
      <w:r>
        <w:t xml:space="preserve"> </w:t>
      </w:r>
      <w:r w:rsidR="003049DB" w:rsidRPr="0037333A">
        <w:t>Pro</w:t>
      </w:r>
      <w:r>
        <w:t xml:space="preserve"> kvalitní</w:t>
      </w:r>
      <w:r>
        <w:br/>
      </w:r>
      <w:r w:rsidR="003049DB" w:rsidRPr="0037333A">
        <w:t>e-</w:t>
      </w:r>
      <w:proofErr w:type="spellStart"/>
      <w:r w:rsidR="003049DB" w:rsidRPr="0037333A">
        <w:t>shop</w:t>
      </w:r>
      <w:proofErr w:type="spellEnd"/>
      <w:r w:rsidR="003049DB" w:rsidRPr="0037333A">
        <w:t xml:space="preserve"> potřebujeme shromáždit co nejvíce vhodného zboží (</w:t>
      </w:r>
      <w:proofErr w:type="gramStart"/>
      <w:r w:rsidR="003049DB" w:rsidRPr="0037333A">
        <w:t>p</w:t>
      </w:r>
      <w:r w:rsidR="00ED1D23">
        <w:t xml:space="preserve">roduktů). </w:t>
      </w:r>
      <w:proofErr w:type="gramEnd"/>
      <w:r w:rsidR="00ED1D23">
        <w:t>Já</w:t>
      </w:r>
      <w:r>
        <w:t xml:space="preserve"> jsem </w:t>
      </w:r>
      <w:r w:rsidR="003049DB" w:rsidRPr="0037333A">
        <w:t>na můj fiktiv</w:t>
      </w:r>
      <w:r>
        <w:t>ní web květinářství umístila</w:t>
      </w:r>
      <w:r w:rsidR="003049DB" w:rsidRPr="0037333A">
        <w:t xml:space="preserve"> produkty, které jsem sama nafotila </w:t>
      </w:r>
      <w:r>
        <w:t>ve své </w:t>
      </w:r>
      <w:r w:rsidR="003049DB" w:rsidRPr="0037333A">
        <w:t>domácnosti. Do produktů jsem nahrála fotografie zboží, které jsem chtěla nabízet k prodeji. Nejdříve jsem produkt pojmenovala a pak na</w:t>
      </w:r>
      <w:r w:rsidR="00593AAA">
        <w:t>hrála náhledový obrázek.</w:t>
      </w:r>
    </w:p>
    <w:p w:rsidR="00593AAA" w:rsidRDefault="00593AAA">
      <w:pPr>
        <w:overflowPunct/>
        <w:autoSpaceDE/>
        <w:autoSpaceDN/>
        <w:adjustRightInd/>
        <w:textAlignment w:val="auto"/>
        <w:rPr>
          <w:rFonts w:ascii="Times New Roman" w:hAnsi="Times New Roman"/>
          <w:sz w:val="24"/>
          <w:lang w:eastAsia="ar-SA"/>
        </w:rPr>
      </w:pPr>
      <w:r>
        <w:br w:type="page"/>
      </w:r>
    </w:p>
    <w:p w:rsidR="003049DB" w:rsidRPr="0037333A" w:rsidRDefault="0037333A" w:rsidP="0037333A">
      <w:pPr>
        <w:pStyle w:val="Text"/>
      </w:pPr>
      <w:r>
        <w:lastRenderedPageBreak/>
        <w:t>Aby si </w:t>
      </w:r>
      <w:r w:rsidR="003049DB" w:rsidRPr="0037333A">
        <w:t>kupující mohl produkt dostatečn</w:t>
      </w:r>
      <w:r w:rsidR="0010228E">
        <w:t>ě prohlédnout, je možné nahrát</w:t>
      </w:r>
      <w:r w:rsidR="003049DB" w:rsidRPr="0037333A">
        <w:t xml:space="preserve"> více </w:t>
      </w:r>
      <w:r w:rsidR="0010228E">
        <w:t>fotografií</w:t>
      </w:r>
      <w:r w:rsidR="003049DB" w:rsidRPr="0037333A">
        <w:t xml:space="preserve"> produktu. V tomto případě j</w:t>
      </w:r>
      <w:r w:rsidR="00593AAA">
        <w:t>e produkt nafocen z více stran. Produkty jsou </w:t>
      </w:r>
      <w:r w:rsidR="00C25225">
        <w:t>řazeny do </w:t>
      </w:r>
      <w:r w:rsidR="003049DB" w:rsidRPr="0037333A">
        <w:t xml:space="preserve">kategorií. Dále </w:t>
      </w:r>
      <w:r w:rsidR="0010228E">
        <w:t>je dobré</w:t>
      </w:r>
      <w:r w:rsidR="003049DB" w:rsidRPr="0037333A">
        <w:t xml:space="preserve"> napsat o produktu</w:t>
      </w:r>
      <w:r w:rsidR="0010228E">
        <w:t xml:space="preserve"> více informací</w:t>
      </w:r>
      <w:r w:rsidR="003049DB" w:rsidRPr="0037333A">
        <w:t xml:space="preserve">. V obecném nastavení </w:t>
      </w:r>
      <w:r w:rsidR="00C25225">
        <w:t>je </w:t>
      </w:r>
      <w:r w:rsidR="003049DB" w:rsidRPr="0037333A">
        <w:t>třeba nastavit měnu na Kč, možnosti dodání a také způsob platby.</w:t>
      </w:r>
    </w:p>
    <w:p w:rsidR="00453459" w:rsidRDefault="00C25225" w:rsidP="003049DB">
      <w:pPr>
        <w:pStyle w:val="Text"/>
      </w:pPr>
      <w:r>
        <w:rPr>
          <w:noProof/>
          <w:lang w:eastAsia="cs-CZ"/>
        </w:rPr>
        <w:drawing>
          <wp:anchor distT="0" distB="0" distL="114300" distR="114300" simplePos="0" relativeHeight="251706368" behindDoc="0" locked="0" layoutInCell="1" allowOverlap="1">
            <wp:simplePos x="0" y="0"/>
            <wp:positionH relativeFrom="margin">
              <wp:posOffset>733425</wp:posOffset>
            </wp:positionH>
            <wp:positionV relativeFrom="margin">
              <wp:posOffset>1069340</wp:posOffset>
            </wp:positionV>
            <wp:extent cx="3810635" cy="3475990"/>
            <wp:effectExtent l="19050" t="0" r="0" b="0"/>
            <wp:wrapSquare wrapText="bothSides"/>
            <wp:docPr id="1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2399" t="6902" r="23809" b="5887"/>
                    <a:stretch/>
                  </pic:blipFill>
                  <pic:spPr bwMode="auto">
                    <a:xfrm>
                      <a:off x="0" y="0"/>
                      <a:ext cx="3810635" cy="3475990"/>
                    </a:xfrm>
                    <a:prstGeom prst="rect">
                      <a:avLst/>
                    </a:prstGeom>
                    <a:ln>
                      <a:noFill/>
                    </a:ln>
                    <a:extLst>
                      <a:ext uri="{53640926-AAD7-44D8-BBD7-CCE9431645EC}">
                        <a14:shadowObscured xmlns:a14="http://schemas.microsoft.com/office/drawing/2010/main"/>
                      </a:ext>
                    </a:extLst>
                  </pic:spPr>
                </pic:pic>
              </a:graphicData>
            </a:graphic>
          </wp:anchor>
        </w:drawing>
      </w:r>
    </w:p>
    <w:p w:rsidR="003049DB" w:rsidRDefault="003049DB" w:rsidP="003049DB">
      <w:pPr>
        <w:pStyle w:val="Text"/>
      </w:pPr>
    </w:p>
    <w:p w:rsidR="003049DB" w:rsidRDefault="003049DB" w:rsidP="003049DB">
      <w:pPr>
        <w:pStyle w:val="Text"/>
      </w:pPr>
    </w:p>
    <w:p w:rsidR="003049DB" w:rsidRDefault="003049DB" w:rsidP="003049DB">
      <w:pPr>
        <w:pStyle w:val="Text"/>
      </w:pPr>
    </w:p>
    <w:p w:rsidR="003049DB" w:rsidRDefault="003049DB" w:rsidP="003049DB">
      <w:pPr>
        <w:pStyle w:val="Text"/>
      </w:pPr>
    </w:p>
    <w:p w:rsidR="003049DB" w:rsidRDefault="003049DB" w:rsidP="003049DB">
      <w:pPr>
        <w:pStyle w:val="Text"/>
      </w:pPr>
    </w:p>
    <w:p w:rsidR="003049DB" w:rsidRDefault="003049DB" w:rsidP="003049DB">
      <w:pPr>
        <w:pStyle w:val="Text"/>
      </w:pPr>
    </w:p>
    <w:p w:rsidR="003049DB" w:rsidRDefault="003049DB" w:rsidP="003049DB">
      <w:pPr>
        <w:pStyle w:val="Text"/>
      </w:pPr>
    </w:p>
    <w:p w:rsidR="003049DB" w:rsidRDefault="003049DB" w:rsidP="003049DB">
      <w:pPr>
        <w:pStyle w:val="Text"/>
      </w:pPr>
    </w:p>
    <w:p w:rsidR="003049DB" w:rsidRDefault="003049DB" w:rsidP="003049DB">
      <w:pPr>
        <w:pStyle w:val="Text"/>
      </w:pPr>
    </w:p>
    <w:p w:rsidR="003049DB" w:rsidRDefault="003049DB" w:rsidP="003049DB">
      <w:pPr>
        <w:pStyle w:val="Text"/>
      </w:pPr>
    </w:p>
    <w:p w:rsidR="003049DB" w:rsidRDefault="003049DB" w:rsidP="003049DB">
      <w:pPr>
        <w:pStyle w:val="Text"/>
      </w:pPr>
    </w:p>
    <w:p w:rsidR="003049DB" w:rsidRDefault="003049DB" w:rsidP="003049DB">
      <w:pPr>
        <w:pStyle w:val="Text"/>
      </w:pPr>
    </w:p>
    <w:p w:rsidR="003049DB" w:rsidRPr="003049DB" w:rsidRDefault="003049DB" w:rsidP="003049DB">
      <w:pPr>
        <w:pStyle w:val="Text"/>
      </w:pPr>
    </w:p>
    <w:p w:rsidR="003049DB" w:rsidRPr="00593AAA" w:rsidRDefault="00C25225" w:rsidP="003049DB">
      <w:pPr>
        <w:spacing w:line="360" w:lineRule="auto"/>
        <w:jc w:val="center"/>
        <w:rPr>
          <w:rFonts w:ascii="Times New Roman" w:hAnsi="Times New Roman" w:cs="Times New Roman"/>
          <w:i/>
          <w:sz w:val="24"/>
        </w:rPr>
      </w:pPr>
      <w:r w:rsidRPr="00593AAA">
        <w:rPr>
          <w:rFonts w:ascii="Times New Roman" w:hAnsi="Times New Roman" w:cs="Times New Roman"/>
          <w:i/>
          <w:sz w:val="24"/>
        </w:rPr>
        <w:t>(obr. 5 – e</w:t>
      </w:r>
      <w:r w:rsidR="00A15272" w:rsidRPr="00593AAA">
        <w:rPr>
          <w:rFonts w:ascii="Times New Roman" w:hAnsi="Times New Roman" w:cs="Times New Roman"/>
          <w:i/>
          <w:sz w:val="24"/>
        </w:rPr>
        <w:t>-</w:t>
      </w:r>
      <w:proofErr w:type="spellStart"/>
      <w:r w:rsidR="003049DB" w:rsidRPr="00593AAA">
        <w:rPr>
          <w:rFonts w:ascii="Times New Roman" w:hAnsi="Times New Roman" w:cs="Times New Roman"/>
          <w:i/>
          <w:sz w:val="24"/>
        </w:rPr>
        <w:t>shop</w:t>
      </w:r>
      <w:proofErr w:type="spellEnd"/>
      <w:r w:rsidR="003049DB" w:rsidRPr="00593AAA">
        <w:rPr>
          <w:rFonts w:ascii="Times New Roman" w:hAnsi="Times New Roman" w:cs="Times New Roman"/>
          <w:i/>
          <w:sz w:val="24"/>
        </w:rPr>
        <w:t>)</w:t>
      </w:r>
    </w:p>
    <w:p w:rsidR="00854F39" w:rsidRPr="00621F56" w:rsidRDefault="00854F39" w:rsidP="00854F39">
      <w:pPr>
        <w:pStyle w:val="Nadpis2"/>
      </w:pPr>
      <w:bookmarkStart w:id="18" w:name="_Toc415482286"/>
      <w:r w:rsidRPr="00621F56">
        <w:t>Tabulka</w:t>
      </w:r>
      <w:bookmarkEnd w:id="18"/>
    </w:p>
    <w:p w:rsidR="00C25225" w:rsidRDefault="00C25225" w:rsidP="00C25225">
      <w:pPr>
        <w:pStyle w:val="Text"/>
        <w:rPr>
          <w:i/>
        </w:rPr>
      </w:pPr>
      <w:r>
        <w:t>K</w:t>
      </w:r>
      <w:r w:rsidR="00854F39" w:rsidRPr="00621F56">
        <w:t xml:space="preserve"> vytvoření tabulky jsem si vybrala a použila </w:t>
      </w:r>
      <w:proofErr w:type="spellStart"/>
      <w:r w:rsidR="00854F39" w:rsidRPr="00621F56">
        <w:t>plugin</w:t>
      </w:r>
      <w:proofErr w:type="spellEnd"/>
      <w:r w:rsidR="00854F39" w:rsidRPr="00621F56">
        <w:t xml:space="preserve"> </w:t>
      </w:r>
      <w:r w:rsidR="00854F39">
        <w:t xml:space="preserve">MCE Table </w:t>
      </w:r>
      <w:proofErr w:type="spellStart"/>
      <w:r w:rsidR="00854F39">
        <w:t>Buttons</w:t>
      </w:r>
      <w:proofErr w:type="spellEnd"/>
      <w:r w:rsidR="00854F39">
        <w:t xml:space="preserve">. S tímto </w:t>
      </w:r>
      <w:proofErr w:type="spellStart"/>
      <w:r w:rsidR="00854F39">
        <w:t>pluginem</w:t>
      </w:r>
      <w:proofErr w:type="spellEnd"/>
      <w:r w:rsidR="00854F39">
        <w:t xml:space="preserve"> jsme pracovali i ve škole. Po nainstalování </w:t>
      </w:r>
      <w:proofErr w:type="spellStart"/>
      <w:r w:rsidR="00854F39">
        <w:t>pluginu</w:t>
      </w:r>
      <w:proofErr w:type="spellEnd"/>
      <w:r w:rsidR="00854F39">
        <w:t xml:space="preserve"> se v editoru stránky objevila nová kolonka</w:t>
      </w:r>
      <w:r>
        <w:t>, kde se může vytvořit tabulka.</w:t>
      </w:r>
      <w:r>
        <w:br/>
      </w:r>
      <w:r w:rsidR="00854F39" w:rsidRPr="00A15272">
        <w:rPr>
          <w:i/>
        </w:rPr>
        <w:t>(</w:t>
      </w:r>
      <w:r w:rsidR="00A15272" w:rsidRPr="00A15272">
        <w:rPr>
          <w:i/>
        </w:rPr>
        <w:t>obr. 6 – tabulka před upravením v CSS</w:t>
      </w:r>
      <w:r w:rsidR="00854F39" w:rsidRPr="00A15272">
        <w:rPr>
          <w:i/>
        </w:rPr>
        <w:t>)</w:t>
      </w:r>
    </w:p>
    <w:p w:rsidR="00593AAA" w:rsidRDefault="00854F39" w:rsidP="00593AAA">
      <w:pPr>
        <w:pStyle w:val="Text"/>
        <w:jc w:val="center"/>
        <w:rPr>
          <w:i/>
        </w:rPr>
      </w:pPr>
      <w:r w:rsidRPr="00854F39">
        <w:rPr>
          <w:noProof/>
          <w:lang w:eastAsia="cs-CZ"/>
        </w:rPr>
        <w:drawing>
          <wp:inline distT="0" distB="0" distL="0" distR="0">
            <wp:extent cx="3604044" cy="1737455"/>
            <wp:effectExtent l="19050" t="0" r="0" b="0"/>
            <wp:docPr id="16"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l="5291" t="37952" r="40564" b="17470"/>
                    <a:stretch>
                      <a:fillRect/>
                    </a:stretch>
                  </pic:blipFill>
                  <pic:spPr bwMode="auto">
                    <a:xfrm>
                      <a:off x="0" y="0"/>
                      <a:ext cx="3611653" cy="1741123"/>
                    </a:xfrm>
                    <a:prstGeom prst="rect">
                      <a:avLst/>
                    </a:prstGeom>
                    <a:noFill/>
                    <a:ln w="9525">
                      <a:noFill/>
                      <a:miter lim="800000"/>
                      <a:headEnd/>
                      <a:tailEnd/>
                    </a:ln>
                  </pic:spPr>
                </pic:pic>
              </a:graphicData>
            </a:graphic>
          </wp:inline>
        </w:drawing>
      </w:r>
    </w:p>
    <w:p w:rsidR="00854F39" w:rsidRDefault="00854F39" w:rsidP="00593AAA">
      <w:pPr>
        <w:pStyle w:val="Text"/>
        <w:spacing w:line="240" w:lineRule="auto"/>
        <w:jc w:val="center"/>
        <w:rPr>
          <w:i/>
        </w:rPr>
      </w:pPr>
      <w:r w:rsidRPr="00C25225">
        <w:rPr>
          <w:i/>
        </w:rPr>
        <w:t>(obr. 6 – tabulka před upravením v CSS)</w:t>
      </w:r>
    </w:p>
    <w:p w:rsidR="00593AAA" w:rsidRDefault="00593AAA">
      <w:pPr>
        <w:overflowPunct/>
        <w:autoSpaceDE/>
        <w:autoSpaceDN/>
        <w:adjustRightInd/>
        <w:textAlignment w:val="auto"/>
        <w:rPr>
          <w:rFonts w:ascii="Times New Roman" w:hAnsi="Times New Roman"/>
          <w:i/>
          <w:sz w:val="24"/>
          <w:lang w:eastAsia="ar-SA"/>
        </w:rPr>
      </w:pPr>
      <w:r>
        <w:rPr>
          <w:i/>
        </w:rPr>
        <w:br w:type="page"/>
      </w:r>
    </w:p>
    <w:p w:rsidR="00854F39" w:rsidRPr="00C25225" w:rsidRDefault="00C25225" w:rsidP="00C25225">
      <w:pPr>
        <w:pStyle w:val="Text"/>
        <w:spacing w:before="240"/>
      </w:pPr>
      <w:r>
        <w:lastRenderedPageBreak/>
        <w:t>Rozhodla jsem se</w:t>
      </w:r>
      <w:r w:rsidR="00854F39" w:rsidRPr="00C25225">
        <w:t>, že si tabul</w:t>
      </w:r>
      <w:r>
        <w:t>ku vylepším v CSS stylech</w:t>
      </w:r>
      <w:r>
        <w:br/>
      </w:r>
      <w:r w:rsidR="00A15272" w:rsidRPr="00C25225">
        <w:rPr>
          <w:i/>
        </w:rPr>
        <w:t>(obr. 7 – Tabulka po upravení v CSS)</w:t>
      </w:r>
      <w:r w:rsidR="00854F39" w:rsidRPr="00C25225">
        <w:t>. Do stylů</w:t>
      </w:r>
      <w:r w:rsidR="00A15272" w:rsidRPr="00C25225">
        <w:t xml:space="preserve"> </w:t>
      </w:r>
      <w:r w:rsidR="00854F39" w:rsidRPr="00C25225">
        <w:t>(&lt;style&gt; … &lt;/style&gt;) jsem nastavila výšku tabulky (</w:t>
      </w:r>
      <w:proofErr w:type="spellStart"/>
      <w:r w:rsidR="00854F39" w:rsidRPr="00C25225">
        <w:t>height</w:t>
      </w:r>
      <w:proofErr w:type="spellEnd"/>
      <w:r w:rsidR="00854F39" w:rsidRPr="00C25225">
        <w:t>), barvu pozadí (background-</w:t>
      </w:r>
      <w:proofErr w:type="spellStart"/>
      <w:r w:rsidR="00854F39" w:rsidRPr="00C25225">
        <w:t>color</w:t>
      </w:r>
      <w:proofErr w:type="spellEnd"/>
      <w:r w:rsidR="00854F39" w:rsidRPr="00C25225">
        <w:t>) a barvu písma (</w:t>
      </w:r>
      <w:proofErr w:type="spellStart"/>
      <w:r w:rsidR="00854F39" w:rsidRPr="00C25225">
        <w:t>color</w:t>
      </w:r>
      <w:proofErr w:type="spellEnd"/>
      <w:r w:rsidR="00854F39" w:rsidRPr="00C25225">
        <w:t>).</w:t>
      </w:r>
    </w:p>
    <w:p w:rsidR="00854F39" w:rsidRPr="00854F39" w:rsidRDefault="00854F39" w:rsidP="00854F39">
      <w:pPr>
        <w:spacing w:line="360" w:lineRule="auto"/>
        <w:jc w:val="center"/>
        <w:rPr>
          <w:rFonts w:ascii="Times New Roman" w:hAnsi="Times New Roman" w:cs="Times New Roman"/>
          <w:i/>
          <w:color w:val="00B050"/>
          <w:sz w:val="24"/>
        </w:rPr>
      </w:pPr>
      <w:r w:rsidRPr="00854F39">
        <w:rPr>
          <w:rFonts w:ascii="Times New Roman" w:hAnsi="Times New Roman" w:cs="Times New Roman"/>
          <w:i/>
          <w:noProof/>
          <w:color w:val="00B050"/>
          <w:sz w:val="24"/>
        </w:rPr>
        <w:drawing>
          <wp:inline distT="0" distB="0" distL="0" distR="0">
            <wp:extent cx="4867275" cy="1676687"/>
            <wp:effectExtent l="19050" t="0" r="9525" b="0"/>
            <wp:docPr id="17"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7407" t="41265" r="39859" b="27711"/>
                    <a:stretch>
                      <a:fillRect/>
                    </a:stretch>
                  </pic:blipFill>
                  <pic:spPr bwMode="auto">
                    <a:xfrm>
                      <a:off x="0" y="0"/>
                      <a:ext cx="4867275" cy="1676687"/>
                    </a:xfrm>
                    <a:prstGeom prst="rect">
                      <a:avLst/>
                    </a:prstGeom>
                    <a:noFill/>
                    <a:ln w="9525">
                      <a:noFill/>
                      <a:miter lim="800000"/>
                      <a:headEnd/>
                      <a:tailEnd/>
                    </a:ln>
                  </pic:spPr>
                </pic:pic>
              </a:graphicData>
            </a:graphic>
          </wp:inline>
        </w:drawing>
      </w:r>
    </w:p>
    <w:p w:rsidR="00854F39" w:rsidRPr="00C25225" w:rsidRDefault="00854F39" w:rsidP="00854F39">
      <w:pPr>
        <w:spacing w:line="360" w:lineRule="auto"/>
        <w:jc w:val="center"/>
        <w:rPr>
          <w:rFonts w:ascii="Times New Roman" w:hAnsi="Times New Roman" w:cs="Times New Roman"/>
          <w:i/>
          <w:sz w:val="24"/>
        </w:rPr>
      </w:pPr>
      <w:r w:rsidRPr="00C25225">
        <w:rPr>
          <w:rFonts w:ascii="Times New Roman" w:hAnsi="Times New Roman" w:cs="Times New Roman"/>
          <w:i/>
          <w:sz w:val="24"/>
        </w:rPr>
        <w:t>(obr. 7 – Tabulka po upravení v CSS)</w:t>
      </w:r>
    </w:p>
    <w:p w:rsidR="00F80CC5" w:rsidRDefault="00F80CC5" w:rsidP="00F80CC5">
      <w:pPr>
        <w:pStyle w:val="Nadpis2"/>
      </w:pPr>
      <w:bookmarkStart w:id="19" w:name="_Toc415482287"/>
      <w:r>
        <w:t>Ikona</w:t>
      </w:r>
      <w:bookmarkEnd w:id="19"/>
    </w:p>
    <w:p w:rsidR="00CE294E" w:rsidRPr="00462BB9" w:rsidRDefault="00462BB9" w:rsidP="004965E0">
      <w:pPr>
        <w:pStyle w:val="Text"/>
        <w:rPr>
          <w:rFonts w:cs="Times New Roman"/>
          <w:i/>
        </w:rPr>
      </w:pPr>
      <w:r w:rsidRPr="00462BB9">
        <w:t>Citace</w:t>
      </w:r>
      <w:r w:rsidRPr="00462BB9">
        <w:rPr>
          <w:i/>
        </w:rPr>
        <w:t xml:space="preserve">: „Ikona může mít rozměry 32x32 </w:t>
      </w:r>
      <w:proofErr w:type="spellStart"/>
      <w:r w:rsidRPr="00462BB9">
        <w:rPr>
          <w:i/>
        </w:rPr>
        <w:t>px</w:t>
      </w:r>
      <w:proofErr w:type="spellEnd"/>
      <w:r w:rsidRPr="00462BB9">
        <w:rPr>
          <w:i/>
        </w:rPr>
        <w:t xml:space="preserve"> nebo 16x16 </w:t>
      </w:r>
      <w:proofErr w:type="spellStart"/>
      <w:r w:rsidRPr="00462BB9">
        <w:rPr>
          <w:i/>
        </w:rPr>
        <w:t>px</w:t>
      </w:r>
      <w:proofErr w:type="spellEnd"/>
      <w:r w:rsidRPr="00462BB9">
        <w:rPr>
          <w:i/>
        </w:rPr>
        <w:t>, ba i jiné. Pro případ webové stránky vřele doporučuji 16x16, protože se větší stejně ve většině případů zobrazovat nebude. Nemá smysl tvořit nějaké umělecké dílo. Zvolte něco jednoduchého. Stejně účelem ikony je zaujmout čtenářovo oko mezi jin</w:t>
      </w:r>
      <w:r>
        <w:rPr>
          <w:i/>
        </w:rPr>
        <w:t>ými oblíbenými položkami, které </w:t>
      </w:r>
      <w:r w:rsidRPr="00462BB9">
        <w:rPr>
          <w:i/>
        </w:rPr>
        <w:t xml:space="preserve">mají v menu před sebou jenom bílou stránku s modrým éčkem. Ikona se musí jmenovat </w:t>
      </w:r>
      <w:proofErr w:type="spellStart"/>
      <w:r w:rsidRPr="00462BB9">
        <w:rPr>
          <w:i/>
        </w:rPr>
        <w:t>favicon.ico</w:t>
      </w:r>
      <w:proofErr w:type="spellEnd"/>
      <w:r w:rsidRPr="00462BB9">
        <w:rPr>
          <w:i/>
        </w:rPr>
        <w:t xml:space="preserve">, jinak ji prohlížeče nenaleznou. Umísťuje se do </w:t>
      </w:r>
      <w:proofErr w:type="spellStart"/>
      <w:r w:rsidRPr="00462BB9">
        <w:rPr>
          <w:i/>
        </w:rPr>
        <w:t>rootu</w:t>
      </w:r>
      <w:proofErr w:type="spellEnd"/>
      <w:r w:rsidRPr="00462BB9">
        <w:rPr>
          <w:i/>
        </w:rPr>
        <w:t xml:space="preserve"> webu.“</w:t>
      </w:r>
      <w:r w:rsidR="004965E0" w:rsidRPr="00462BB9">
        <w:t xml:space="preserve"> </w:t>
      </w:r>
      <w:r w:rsidR="00CE294E" w:rsidRPr="00462BB9">
        <w:rPr>
          <w:rFonts w:cs="Times New Roman"/>
          <w:i/>
        </w:rPr>
        <w:t>(internet 2)</w:t>
      </w:r>
    </w:p>
    <w:p w:rsidR="003049DB" w:rsidRDefault="00854F39" w:rsidP="00854F39">
      <w:pPr>
        <w:pStyle w:val="Text"/>
        <w:ind w:firstLine="0"/>
      </w:pPr>
      <w:r w:rsidRPr="00854F39">
        <w:rPr>
          <w:noProof/>
          <w:lang w:eastAsia="cs-CZ"/>
        </w:rPr>
        <w:drawing>
          <wp:inline distT="0" distB="0" distL="0" distR="0">
            <wp:extent cx="5400040" cy="2638115"/>
            <wp:effectExtent l="19050" t="0" r="0" b="0"/>
            <wp:docPr id="18"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rcRect t="9940" b="6626"/>
                    <a:stretch>
                      <a:fillRect/>
                    </a:stretch>
                  </pic:blipFill>
                  <pic:spPr bwMode="auto">
                    <a:xfrm>
                      <a:off x="0" y="0"/>
                      <a:ext cx="5400040" cy="2638115"/>
                    </a:xfrm>
                    <a:prstGeom prst="rect">
                      <a:avLst/>
                    </a:prstGeom>
                    <a:noFill/>
                    <a:ln w="9525">
                      <a:noFill/>
                      <a:miter lim="800000"/>
                      <a:headEnd/>
                      <a:tailEnd/>
                    </a:ln>
                  </pic:spPr>
                </pic:pic>
              </a:graphicData>
            </a:graphic>
          </wp:inline>
        </w:drawing>
      </w:r>
    </w:p>
    <w:p w:rsidR="00854F39" w:rsidRPr="000A6990" w:rsidRDefault="00854F39" w:rsidP="00854F39">
      <w:pPr>
        <w:spacing w:line="360" w:lineRule="auto"/>
        <w:jc w:val="center"/>
        <w:rPr>
          <w:rFonts w:ascii="Times New Roman" w:hAnsi="Times New Roman" w:cs="Times New Roman"/>
          <w:i/>
          <w:sz w:val="24"/>
        </w:rPr>
      </w:pPr>
      <w:r w:rsidRPr="000A6990">
        <w:rPr>
          <w:rFonts w:ascii="Times New Roman" w:hAnsi="Times New Roman" w:cs="Times New Roman"/>
          <w:i/>
          <w:sz w:val="24"/>
        </w:rPr>
        <w:t>(obr. 8 – umístění ikony do editoru šablony)</w:t>
      </w:r>
    </w:p>
    <w:p w:rsidR="004B0F32" w:rsidRDefault="004B0F32" w:rsidP="004B0F32"/>
    <w:p w:rsidR="003E5B3E" w:rsidRDefault="003E5B3E">
      <w:pPr>
        <w:overflowPunct/>
        <w:autoSpaceDE/>
        <w:autoSpaceDN/>
        <w:adjustRightInd/>
        <w:textAlignment w:val="auto"/>
        <w:rPr>
          <w:rFonts w:ascii="Times New Roman" w:hAnsi="Times New Roman"/>
          <w:b/>
          <w:sz w:val="32"/>
        </w:rPr>
        <w:sectPr w:rsidR="003E5B3E" w:rsidSect="005F19E9">
          <w:footerReference w:type="default" r:id="rId23"/>
          <w:footerReference w:type="first" r:id="rId24"/>
          <w:pgSz w:w="11907" w:h="16840" w:code="9"/>
          <w:pgMar w:top="1418" w:right="1418" w:bottom="1418" w:left="1985" w:header="0" w:footer="0" w:gutter="0"/>
          <w:paperSrc w:first="7" w:other="7"/>
          <w:pgNumType w:start="9"/>
          <w:cols w:space="708"/>
          <w:docGrid w:linePitch="299"/>
        </w:sectPr>
      </w:pPr>
    </w:p>
    <w:p w:rsidR="004B0F32" w:rsidRDefault="00561730" w:rsidP="009B3386">
      <w:pPr>
        <w:pStyle w:val="Nadpis1"/>
      </w:pPr>
      <w:bookmarkStart w:id="20" w:name="_Toc415482288"/>
      <w:r>
        <w:lastRenderedPageBreak/>
        <w:t>Rastrová grafika</w:t>
      </w:r>
      <w:r w:rsidR="00B8187F">
        <w:t xml:space="preserve"> (část B)</w:t>
      </w:r>
      <w:bookmarkEnd w:id="20"/>
    </w:p>
    <w:p w:rsidR="004B0F32" w:rsidRDefault="004B0F32" w:rsidP="009B3386">
      <w:pPr>
        <w:pStyle w:val="Nadpis2"/>
      </w:pPr>
      <w:bookmarkStart w:id="21" w:name="_Toc415482289"/>
      <w:r>
        <w:t>Počítačová grafika</w:t>
      </w:r>
      <w:bookmarkEnd w:id="21"/>
    </w:p>
    <w:p w:rsidR="00561730" w:rsidRPr="00726374" w:rsidRDefault="00561730" w:rsidP="00561730">
      <w:pPr>
        <w:pStyle w:val="Text"/>
      </w:pPr>
      <w:r w:rsidRPr="00726374">
        <w:t>Je to obor informatiky</w:t>
      </w:r>
      <w:r w:rsidRPr="00726374">
        <w:rPr>
          <w:color w:val="000000" w:themeColor="text1"/>
        </w:rPr>
        <w:t>, který se používá</w:t>
      </w:r>
      <w:r w:rsidRPr="00726374">
        <w:t xml:space="preserve"> k výro</w:t>
      </w:r>
      <w:r w:rsidR="00D62F29">
        <w:t>bě umělých grafických objektů a také </w:t>
      </w:r>
      <w:r w:rsidRPr="00726374">
        <w:t>k úpravě nedostatků zobrazení prostorových informací (například digitální fotografie a jejich úprava + filmové triky).</w:t>
      </w:r>
    </w:p>
    <w:p w:rsidR="004B0F32" w:rsidRDefault="004B0F32" w:rsidP="009B3386">
      <w:pPr>
        <w:pStyle w:val="Nadpis3"/>
      </w:pPr>
      <w:bookmarkStart w:id="22" w:name="_Toc415482290"/>
      <w:r>
        <w:t>Historie počítačové grafiky</w:t>
      </w:r>
      <w:bookmarkEnd w:id="22"/>
    </w:p>
    <w:p w:rsidR="00561730" w:rsidRPr="00726374" w:rsidRDefault="00561730" w:rsidP="00561730">
      <w:pPr>
        <w:pStyle w:val="Text"/>
      </w:pPr>
      <w:r w:rsidRPr="00726374">
        <w:rPr>
          <w:color w:val="000000" w:themeColor="text1"/>
        </w:rPr>
        <w:t>Za autora</w:t>
      </w:r>
      <w:r w:rsidRPr="00726374">
        <w:t xml:space="preserve"> spojení „</w:t>
      </w:r>
      <w:r w:rsidRPr="00726374">
        <w:rPr>
          <w:color w:val="000000" w:themeColor="text1"/>
        </w:rPr>
        <w:t>počítačová grafika</w:t>
      </w:r>
      <w:r w:rsidRPr="00726374">
        <w:t xml:space="preserve">“ je považován William </w:t>
      </w:r>
      <w:proofErr w:type="spellStart"/>
      <w:r w:rsidRPr="00726374">
        <w:t>Fetter</w:t>
      </w:r>
      <w:proofErr w:type="spellEnd"/>
      <w:r w:rsidRPr="00726374">
        <w:t xml:space="preserve"> (designér firmy Boeing), toto spojení použil, když popisov</w:t>
      </w:r>
      <w:r w:rsidR="004568E7">
        <w:t>al svou práci v roce 1960. Když </w:t>
      </w:r>
      <w:r w:rsidRPr="00726374">
        <w:t>vznikaly počítačové technologie</w:t>
      </w:r>
      <w:r w:rsidRPr="00726374">
        <w:rPr>
          <w:color w:val="000000" w:themeColor="text1"/>
        </w:rPr>
        <w:t>,</w:t>
      </w:r>
      <w:r w:rsidRPr="00726374">
        <w:t xml:space="preserve"> </w:t>
      </w:r>
      <w:r w:rsidRPr="00726374">
        <w:rPr>
          <w:color w:val="000000" w:themeColor="text1"/>
        </w:rPr>
        <w:t xml:space="preserve">byly to např. projekty jako </w:t>
      </w:r>
      <w:proofErr w:type="spellStart"/>
      <w:r w:rsidRPr="00726374">
        <w:rPr>
          <w:color w:val="000000" w:themeColor="text1"/>
        </w:rPr>
        <w:t>Whirlwind</w:t>
      </w:r>
      <w:proofErr w:type="spellEnd"/>
      <w:r w:rsidR="00D62F29">
        <w:t xml:space="preserve"> (první počítač, který </w:t>
      </w:r>
      <w:r w:rsidRPr="00726374">
        <w:t xml:space="preserve">využíval CRT obrazovku pro výstup </w:t>
      </w:r>
      <w:r w:rsidRPr="0010228E">
        <w:t>dat a</w:t>
      </w:r>
      <w:r w:rsidRPr="00726374">
        <w:t xml:space="preserve"> umožnil využít světelné pero jako vstupní jednotku). Ke konci 70. let se </w:t>
      </w:r>
      <w:r w:rsidRPr="00726374">
        <w:rPr>
          <w:color w:val="000000" w:themeColor="text1"/>
        </w:rPr>
        <w:t>začaly rozšiřovat</w:t>
      </w:r>
      <w:r w:rsidRPr="00726374">
        <w:t xml:space="preserve"> osobní </w:t>
      </w:r>
      <w:r w:rsidR="004568E7">
        <w:t>počítače (notebooky), které byly</w:t>
      </w:r>
      <w:r w:rsidRPr="00726374">
        <w:t xml:space="preserve"> daleko praktičtější než stolní počítač. Na konci </w:t>
      </w:r>
      <w:r w:rsidR="00D62F29">
        <w:t>80. let se stala skutečností 3D </w:t>
      </w:r>
      <w:r w:rsidRPr="00726374">
        <w:t>grafika na SGI počítačích. Od 80. let se využívají symboly</w:t>
      </w:r>
      <w:r w:rsidRPr="00A83B92">
        <w:t>,</w:t>
      </w:r>
      <w:r w:rsidRPr="00726374">
        <w:t xml:space="preserve"> ikony</w:t>
      </w:r>
      <w:r w:rsidR="00D90523">
        <w:t>, obrázky a další</w:t>
      </w:r>
      <w:r w:rsidRPr="00726374">
        <w:t xml:space="preserve"> (pro usnadnění komunikace uživatele a počítače).</w:t>
      </w:r>
    </w:p>
    <w:p w:rsidR="00561730" w:rsidRPr="00726374" w:rsidRDefault="00561730" w:rsidP="00561730">
      <w:pPr>
        <w:pStyle w:val="Text"/>
      </w:pPr>
      <w:r w:rsidRPr="00726374">
        <w:t>Během 90. let se 3D grafika stala populárněj</w:t>
      </w:r>
      <w:r w:rsidR="00D62F29">
        <w:t>ší a to díky počítačovým hrám a animovaným filmům.</w:t>
      </w:r>
    </w:p>
    <w:p w:rsidR="00AA5A7F" w:rsidRPr="00AA5A7F" w:rsidRDefault="00AA5A7F" w:rsidP="00F51789">
      <w:pPr>
        <w:pStyle w:val="Nadpis3"/>
      </w:pPr>
      <w:bookmarkStart w:id="23" w:name="_Toc415482291"/>
      <w:r w:rsidRPr="00AA5A7F">
        <w:t>Kde využít počítačovou grafiku</w:t>
      </w:r>
      <w:bookmarkEnd w:id="23"/>
    </w:p>
    <w:p w:rsidR="00A83B92" w:rsidRPr="00A83B92" w:rsidRDefault="00A83B92" w:rsidP="00A83B92">
      <w:pPr>
        <w:pStyle w:val="Text"/>
      </w:pPr>
      <w:r w:rsidRPr="00A83B92">
        <w:t xml:space="preserve">Počítačová grafika je využívána v tiskovinách (noviny, časopisy, knihy), to všechno je prací grafiků. Dále se používá při tvorbě reklamy např. billboard, propagační materiály nebo televizní spoty. Počítačová grafika se </w:t>
      </w:r>
      <w:r w:rsidR="0010228E">
        <w:t>nepřevádí jen do tištěné podoby, ale j</w:t>
      </w:r>
      <w:r w:rsidRPr="00A83B92">
        <w:t>e i záležitostí médií, tel</w:t>
      </w:r>
      <w:r w:rsidR="00B8187F">
        <w:t>evize a multimédií. Stejně jako </w:t>
      </w:r>
      <w:r w:rsidRPr="00A83B92">
        <w:t>je potře</w:t>
      </w:r>
      <w:r w:rsidR="000B16DA">
        <w:t>ba k tvorbě počítačových her,</w:t>
      </w:r>
      <w:r w:rsidRPr="00A83B92">
        <w:t xml:space="preserve"> můžeme </w:t>
      </w:r>
      <w:r w:rsidR="000B16DA">
        <w:t xml:space="preserve">ji </w:t>
      </w:r>
      <w:r w:rsidRPr="00A83B92">
        <w:t>využít i k tvorbě webu.</w:t>
      </w:r>
    </w:p>
    <w:p w:rsidR="004B0F32" w:rsidRDefault="004B0F32" w:rsidP="009B3386">
      <w:pPr>
        <w:pStyle w:val="Nadpis2"/>
      </w:pPr>
      <w:bookmarkStart w:id="24" w:name="_Toc415482292"/>
      <w:r>
        <w:t>Rastrová grafika</w:t>
      </w:r>
      <w:r w:rsidR="00AA5A7F">
        <w:t xml:space="preserve"> (bitmapová grafika)</w:t>
      </w:r>
      <w:bookmarkEnd w:id="24"/>
    </w:p>
    <w:p w:rsidR="00A83B92" w:rsidRDefault="00AA5A7F" w:rsidP="00AA5A7F">
      <w:pPr>
        <w:pStyle w:val="Text"/>
      </w:pPr>
      <w:r w:rsidRPr="00726374">
        <w:t xml:space="preserve">Rastrový obrázek je vytvořen z mřížek a bodů </w:t>
      </w:r>
      <w:r w:rsidRPr="00726374">
        <w:rPr>
          <w:b/>
        </w:rPr>
        <w:t>tzv. pixelů</w:t>
      </w:r>
      <w:r w:rsidRPr="00726374">
        <w:t xml:space="preserve">, každý </w:t>
      </w:r>
      <w:r w:rsidR="00E36E40">
        <w:t xml:space="preserve">bod má přiřazenou určitou barvu </w:t>
      </w:r>
      <w:r w:rsidR="00A15272" w:rsidRPr="00854F39">
        <w:rPr>
          <w:rFonts w:cs="Times New Roman"/>
          <w:i/>
        </w:rPr>
        <w:t>(obr. 9 – rastrová grafika</w:t>
      </w:r>
      <w:r w:rsidR="00A15272" w:rsidRPr="00E36E40">
        <w:rPr>
          <w:rFonts w:cs="Times New Roman"/>
          <w:i/>
        </w:rPr>
        <w:t>)</w:t>
      </w:r>
      <w:r w:rsidR="00A83B92" w:rsidRPr="00E36E40">
        <w:t>.</w:t>
      </w:r>
      <w:r w:rsidRPr="00726374">
        <w:t xml:space="preserve"> Každý obrázek je definovaný velikostí (šířkou a délkou), rozlišením (hustotou barevných bodů) a barevnou hloubkou. Rozlišení se určuje v bo</w:t>
      </w:r>
      <w:r w:rsidR="000B16DA">
        <w:t>dech na palec,</w:t>
      </w:r>
      <w:r w:rsidRPr="00726374">
        <w:t xml:space="preserve"> jeho standard je</w:t>
      </w:r>
      <w:r w:rsidR="000A6990">
        <w:t xml:space="preserve"> 72 bodů na palec a 300 bodů na </w:t>
      </w:r>
      <w:r w:rsidRPr="00726374">
        <w:t>tiskárnu.</w:t>
      </w:r>
    </w:p>
    <w:p w:rsidR="00A83B92" w:rsidRDefault="00A83B92">
      <w:pPr>
        <w:overflowPunct/>
        <w:autoSpaceDE/>
        <w:autoSpaceDN/>
        <w:adjustRightInd/>
        <w:textAlignment w:val="auto"/>
        <w:rPr>
          <w:rFonts w:ascii="Times New Roman" w:hAnsi="Times New Roman"/>
          <w:sz w:val="24"/>
          <w:lang w:eastAsia="ar-SA"/>
        </w:rPr>
      </w:pPr>
      <w:r>
        <w:br w:type="page"/>
      </w:r>
    </w:p>
    <w:p w:rsidR="00AA5A7F" w:rsidRPr="00726374" w:rsidRDefault="00AA5A7F" w:rsidP="00AA5A7F">
      <w:pPr>
        <w:pStyle w:val="Text"/>
      </w:pPr>
      <w:r w:rsidRPr="00726374">
        <w:lastRenderedPageBreak/>
        <w:t>Rastrové obrázky jsou především fotografie, ale i namalované obrázky (upravujeme například v programu malování). S tímto obrázkem můžeme provádět různé fotomontáže, koláže a</w:t>
      </w:r>
      <w:r w:rsidR="00D90523">
        <w:t>td</w:t>
      </w:r>
      <w:r w:rsidRPr="00726374">
        <w:t>.</w:t>
      </w:r>
    </w:p>
    <w:p w:rsidR="00AA5A7F" w:rsidRPr="00726374" w:rsidRDefault="00AA5A7F" w:rsidP="00AA5A7F">
      <w:pPr>
        <w:pStyle w:val="Text"/>
      </w:pPr>
      <w:r w:rsidRPr="00726374">
        <w:t>Bitmapová grafika je náročná na paměť počítače. Proto se používají kompresní formáty (nejčastěji JPG, GIF a PNG). Všechny se běžně a nejčastě</w:t>
      </w:r>
      <w:r w:rsidR="00D90523">
        <w:t>ji používají na </w:t>
      </w:r>
      <w:r w:rsidR="00D62F29">
        <w:t>internetu. Tyto </w:t>
      </w:r>
      <w:r w:rsidRPr="00726374">
        <w:t>formáty umožňují zmenšení datové velikosti tím, že stejné – podobné body spojí k sobě (jako celek).</w:t>
      </w:r>
    </w:p>
    <w:p w:rsidR="00AA5A7F" w:rsidRPr="00A83B92" w:rsidRDefault="00D62F29" w:rsidP="00AA5A7F">
      <w:pPr>
        <w:pStyle w:val="Text"/>
      </w:pPr>
      <w:r w:rsidRPr="00A83B92">
        <w:t>Když je </w:t>
      </w:r>
      <w:r w:rsidR="00AA5A7F" w:rsidRPr="00A83B92">
        <w:t xml:space="preserve">obrázek složen z více bodů, </w:t>
      </w:r>
      <w:r w:rsidR="000A6990">
        <w:t>má obrázek větší kvalitu</w:t>
      </w:r>
      <w:r w:rsidR="00AA5A7F" w:rsidRPr="00A83B92">
        <w:t xml:space="preserve"> a obsahuje více detailů. Zároveň je z pohledu datové velikosti větší. Kvalita obrázku závisí na barevné hloubce </w:t>
      </w:r>
      <w:r w:rsidR="00F33FC1" w:rsidRPr="00A83B92">
        <w:t>a</w:t>
      </w:r>
      <w:r w:rsidR="00AA5A7F" w:rsidRPr="00A83B92">
        <w:t xml:space="preserve"> rozlišení.</w:t>
      </w:r>
    </w:p>
    <w:p w:rsidR="00AA5A7F" w:rsidRPr="00726374" w:rsidRDefault="00AA5A7F" w:rsidP="00AA5A7F">
      <w:pPr>
        <w:pStyle w:val="Text"/>
      </w:pPr>
      <w:r w:rsidRPr="00726374">
        <w:t xml:space="preserve">U rastrové grafiky </w:t>
      </w:r>
      <w:r w:rsidRPr="00726374">
        <w:rPr>
          <w:color w:val="000000" w:themeColor="text1"/>
        </w:rPr>
        <w:t>platí,</w:t>
      </w:r>
      <w:r w:rsidR="00F33FC1">
        <w:t xml:space="preserve"> že když obrázek jakkoli nadměrně zmenšíme či </w:t>
      </w:r>
      <w:r w:rsidRPr="00726374">
        <w:t xml:space="preserve">zvětšíme, obrázek se zdeformuje. </w:t>
      </w:r>
      <w:r w:rsidRPr="00726374">
        <w:rPr>
          <w:color w:val="000000" w:themeColor="text1"/>
        </w:rPr>
        <w:t>Tak to</w:t>
      </w:r>
      <w:r w:rsidRPr="00726374">
        <w:t xml:space="preserve"> není u vektorové grafiky, kdy obr</w:t>
      </w:r>
      <w:r w:rsidR="00DF7D3A">
        <w:t>ázek zůstane ve stejné kvalitě.</w:t>
      </w:r>
    </w:p>
    <w:p w:rsidR="00AA5A7F" w:rsidRDefault="00AA5A7F" w:rsidP="00AA5A7F">
      <w:pPr>
        <w:pStyle w:val="Text"/>
      </w:pPr>
      <w:r w:rsidRPr="00726374">
        <w:t xml:space="preserve">Pixel (ze slov </w:t>
      </w:r>
      <w:proofErr w:type="spellStart"/>
      <w:r w:rsidRPr="00726374">
        <w:t>picture</w:t>
      </w:r>
      <w:proofErr w:type="spellEnd"/>
      <w:r w:rsidRPr="00726374">
        <w:t xml:space="preserve"> element) = nejmenší jednotka digitální rastrové grafiky</w:t>
      </w:r>
    </w:p>
    <w:p w:rsidR="00C57CCE" w:rsidRDefault="00854F39" w:rsidP="00AA5A7F">
      <w:pPr>
        <w:pStyle w:val="Text"/>
      </w:pPr>
      <w:r w:rsidRPr="00854F39">
        <w:rPr>
          <w:noProof/>
          <w:lang w:eastAsia="cs-CZ"/>
        </w:rPr>
        <w:drawing>
          <wp:inline distT="0" distB="0" distL="0" distR="0">
            <wp:extent cx="4544060" cy="1267002"/>
            <wp:effectExtent l="19050" t="0" r="8890" b="0"/>
            <wp:docPr id="19" name="Obrázek 29" descr="eshůdgihůio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hůdgihůioh.png"/>
                    <pic:cNvPicPr/>
                  </pic:nvPicPr>
                  <pic:blipFill>
                    <a:blip r:embed="rId25" cstate="print"/>
                    <a:stretch>
                      <a:fillRect/>
                    </a:stretch>
                  </pic:blipFill>
                  <pic:spPr>
                    <a:xfrm>
                      <a:off x="0" y="0"/>
                      <a:ext cx="4544060" cy="1267002"/>
                    </a:xfrm>
                    <a:prstGeom prst="rect">
                      <a:avLst/>
                    </a:prstGeom>
                  </pic:spPr>
                </pic:pic>
              </a:graphicData>
            </a:graphic>
          </wp:inline>
        </w:drawing>
      </w:r>
    </w:p>
    <w:p w:rsidR="00854F39" w:rsidRPr="00854F39" w:rsidRDefault="00854F39" w:rsidP="00854F39">
      <w:pPr>
        <w:spacing w:line="360" w:lineRule="auto"/>
        <w:jc w:val="center"/>
        <w:rPr>
          <w:rFonts w:ascii="Times New Roman" w:hAnsi="Times New Roman" w:cs="Times New Roman"/>
          <w:i/>
          <w:sz w:val="24"/>
        </w:rPr>
      </w:pPr>
      <w:r w:rsidRPr="00854F39">
        <w:rPr>
          <w:rFonts w:ascii="Times New Roman" w:hAnsi="Times New Roman" w:cs="Times New Roman"/>
          <w:i/>
          <w:sz w:val="24"/>
        </w:rPr>
        <w:t>(obr. 9 – rastrová grafika)</w:t>
      </w:r>
    </w:p>
    <w:p w:rsidR="004B0F32" w:rsidRPr="00DF7D3A" w:rsidRDefault="004B0F32" w:rsidP="009B3386">
      <w:pPr>
        <w:pStyle w:val="Nadpis3"/>
      </w:pPr>
      <w:bookmarkStart w:id="25" w:name="_Toc415482293"/>
      <w:r w:rsidRPr="00DF7D3A">
        <w:t>Výhody</w:t>
      </w:r>
      <w:r w:rsidR="00AA5A7F" w:rsidRPr="00DF7D3A">
        <w:t>/nevýhody rastrové grafiky</w:t>
      </w:r>
      <w:bookmarkEnd w:id="25"/>
    </w:p>
    <w:p w:rsidR="00AA5A7F" w:rsidRPr="00AA5A7F" w:rsidRDefault="00D62F29" w:rsidP="00F33FC1">
      <w:pPr>
        <w:pStyle w:val="Text"/>
        <w:spacing w:before="120"/>
        <w:ind w:firstLine="0"/>
        <w:rPr>
          <w:b/>
        </w:rPr>
      </w:pPr>
      <w:r>
        <w:rPr>
          <w:b/>
        </w:rPr>
        <w:t>Výhody</w:t>
      </w:r>
    </w:p>
    <w:p w:rsidR="00AA5A7F" w:rsidRPr="00726374" w:rsidRDefault="000A6990" w:rsidP="00B915C1">
      <w:pPr>
        <w:pStyle w:val="Text"/>
        <w:numPr>
          <w:ilvl w:val="0"/>
          <w:numId w:val="8"/>
        </w:numPr>
        <w:ind w:left="284" w:hanging="284"/>
      </w:pPr>
      <w:r>
        <w:t>s</w:t>
      </w:r>
      <w:r w:rsidR="00AA5A7F" w:rsidRPr="00726374">
        <w:t>nadné pořízení rastrového obrázku (fotografie)</w:t>
      </w:r>
    </w:p>
    <w:p w:rsidR="00AA5A7F" w:rsidRPr="00726374" w:rsidRDefault="000A6990" w:rsidP="00B915C1">
      <w:pPr>
        <w:pStyle w:val="Text"/>
        <w:numPr>
          <w:ilvl w:val="0"/>
          <w:numId w:val="8"/>
        </w:numPr>
        <w:ind w:left="284" w:hanging="284"/>
      </w:pPr>
      <w:r>
        <w:t>m</w:t>
      </w:r>
      <w:r w:rsidR="00AA5A7F" w:rsidRPr="00726374">
        <w:t>alá velikost obrázku</w:t>
      </w:r>
    </w:p>
    <w:p w:rsidR="00AA5A7F" w:rsidRPr="00726374" w:rsidRDefault="000A6990" w:rsidP="00B915C1">
      <w:pPr>
        <w:pStyle w:val="Text"/>
        <w:numPr>
          <w:ilvl w:val="0"/>
          <w:numId w:val="8"/>
        </w:numPr>
        <w:ind w:left="284" w:hanging="284"/>
      </w:pPr>
      <w:r>
        <w:t>j</w:t>
      </w:r>
      <w:r w:rsidR="00AA5A7F" w:rsidRPr="00726374">
        <w:t>ednoduché zobrazení</w:t>
      </w:r>
    </w:p>
    <w:p w:rsidR="00AA5A7F" w:rsidRPr="00AA5A7F" w:rsidRDefault="00D62F29" w:rsidP="00F33FC1">
      <w:pPr>
        <w:pStyle w:val="Text"/>
        <w:spacing w:before="120"/>
        <w:ind w:firstLine="0"/>
        <w:rPr>
          <w:b/>
        </w:rPr>
      </w:pPr>
      <w:r>
        <w:rPr>
          <w:b/>
        </w:rPr>
        <w:t>Nevýhody</w:t>
      </w:r>
    </w:p>
    <w:p w:rsidR="00AA5A7F" w:rsidRPr="00726374" w:rsidRDefault="000A6990" w:rsidP="00B915C1">
      <w:pPr>
        <w:pStyle w:val="Text"/>
        <w:numPr>
          <w:ilvl w:val="0"/>
          <w:numId w:val="7"/>
        </w:numPr>
        <w:ind w:left="284" w:hanging="284"/>
      </w:pPr>
      <w:r>
        <w:t>velké nároky na uložení</w:t>
      </w:r>
    </w:p>
    <w:p w:rsidR="00AA5A7F" w:rsidRPr="00726374" w:rsidRDefault="000A6990" w:rsidP="00B915C1">
      <w:pPr>
        <w:pStyle w:val="Text"/>
        <w:numPr>
          <w:ilvl w:val="0"/>
          <w:numId w:val="7"/>
        </w:numPr>
        <w:ind w:left="284" w:hanging="284"/>
      </w:pPr>
      <w:r>
        <w:t>p</w:t>
      </w:r>
      <w:r w:rsidR="00AA5A7F" w:rsidRPr="00726374">
        <w:t>říliš velká změna (zvětšení nebo zmenšení) obrazu vede k deformaci obrázku – tudíž obraz změní kvalitu</w:t>
      </w:r>
    </w:p>
    <w:p w:rsidR="00AA5A7F" w:rsidRPr="00726374" w:rsidRDefault="000A6990" w:rsidP="00B915C1">
      <w:pPr>
        <w:pStyle w:val="Text"/>
        <w:numPr>
          <w:ilvl w:val="0"/>
          <w:numId w:val="7"/>
        </w:numPr>
        <w:ind w:left="284" w:hanging="284"/>
      </w:pPr>
      <w:r>
        <w:t>z</w:t>
      </w:r>
      <w:r w:rsidR="00AA5A7F" w:rsidRPr="00726374">
        <w:t>většovat obrázek můžeme jen v určité míře – při</w:t>
      </w:r>
      <w:r w:rsidR="00D62F29">
        <w:t xml:space="preserve"> nadbytném zvětšení je vidět na </w:t>
      </w:r>
      <w:r w:rsidR="00AA5A7F" w:rsidRPr="00726374">
        <w:t>obrázku patrný rastr</w:t>
      </w:r>
    </w:p>
    <w:p w:rsidR="000A6990" w:rsidRDefault="000A6990">
      <w:pPr>
        <w:overflowPunct/>
        <w:autoSpaceDE/>
        <w:autoSpaceDN/>
        <w:adjustRightInd/>
        <w:textAlignment w:val="auto"/>
        <w:rPr>
          <w:rFonts w:ascii="Times New Roman" w:hAnsi="Times New Roman"/>
          <w:b/>
          <w:sz w:val="24"/>
        </w:rPr>
      </w:pPr>
      <w:r>
        <w:br w:type="page"/>
      </w:r>
    </w:p>
    <w:p w:rsidR="004B0F32" w:rsidRDefault="004B0F32" w:rsidP="009B3386">
      <w:pPr>
        <w:pStyle w:val="Nadpis3"/>
      </w:pPr>
      <w:bookmarkStart w:id="26" w:name="_Toc415482294"/>
      <w:r>
        <w:lastRenderedPageBreak/>
        <w:t>Použití</w:t>
      </w:r>
      <w:r w:rsidR="00AA5A7F">
        <w:t xml:space="preserve"> rastrové grafiky</w:t>
      </w:r>
      <w:bookmarkEnd w:id="26"/>
    </w:p>
    <w:p w:rsidR="00AA5A7F" w:rsidRPr="00726374" w:rsidRDefault="00AA5A7F" w:rsidP="00AA5A7F">
      <w:pPr>
        <w:pStyle w:val="Text"/>
      </w:pPr>
      <w:r w:rsidRPr="00726374">
        <w:t>Rastrovou grafiku používáme například k tvoření rekl</w:t>
      </w:r>
      <w:r w:rsidR="00F33FC1">
        <w:t>am a propagací. Tato </w:t>
      </w:r>
      <w:r w:rsidR="00D62F29">
        <w:t>grafika se </w:t>
      </w:r>
      <w:r w:rsidRPr="00726374">
        <w:t xml:space="preserve">používá </w:t>
      </w:r>
      <w:r w:rsidRPr="00726374">
        <w:rPr>
          <w:color w:val="000000" w:themeColor="text1"/>
        </w:rPr>
        <w:t>i k vytváření her</w:t>
      </w:r>
      <w:r w:rsidRPr="00726374">
        <w:t xml:space="preserve">. </w:t>
      </w:r>
      <w:r w:rsidRPr="00726374">
        <w:rPr>
          <w:color w:val="000000" w:themeColor="text1"/>
        </w:rPr>
        <w:t>Slouží také</w:t>
      </w:r>
      <w:r w:rsidRPr="00726374">
        <w:t xml:space="preserve"> k speciálním účelům, například k</w:t>
      </w:r>
      <w:r w:rsidR="00D62F29">
        <w:t> archivaci snímků, prezentacím.</w:t>
      </w:r>
    </w:p>
    <w:p w:rsidR="00624956" w:rsidRPr="007D4DF3" w:rsidRDefault="00624956" w:rsidP="007D4DF3">
      <w:pPr>
        <w:pStyle w:val="Text"/>
        <w:spacing w:before="240"/>
        <w:ind w:firstLine="0"/>
      </w:pPr>
      <w:r w:rsidRPr="007D4DF3">
        <w:t>Nejpoužívanější software pro úpravu rastrových obrazů</w:t>
      </w:r>
    </w:p>
    <w:p w:rsidR="00624956" w:rsidRPr="00A83B92" w:rsidRDefault="00624956" w:rsidP="00A83B92">
      <w:pPr>
        <w:pStyle w:val="Text"/>
        <w:numPr>
          <w:ilvl w:val="0"/>
          <w:numId w:val="23"/>
        </w:numPr>
        <w:ind w:left="284" w:hanging="284"/>
      </w:pPr>
      <w:proofErr w:type="spellStart"/>
      <w:r w:rsidRPr="00A83B92">
        <w:t>Photoshop</w:t>
      </w:r>
      <w:proofErr w:type="spellEnd"/>
    </w:p>
    <w:p w:rsidR="00624956" w:rsidRPr="00A83B92" w:rsidRDefault="00F33FC1" w:rsidP="00A83B92">
      <w:pPr>
        <w:pStyle w:val="Text"/>
        <w:numPr>
          <w:ilvl w:val="0"/>
          <w:numId w:val="23"/>
        </w:numPr>
        <w:ind w:left="284" w:hanging="284"/>
      </w:pPr>
      <w:r w:rsidRPr="00A83B92">
        <w:t>Windows malování</w:t>
      </w:r>
    </w:p>
    <w:p w:rsidR="00624956" w:rsidRPr="00A83B92" w:rsidRDefault="00624956" w:rsidP="00A83B92">
      <w:pPr>
        <w:pStyle w:val="Text"/>
        <w:numPr>
          <w:ilvl w:val="0"/>
          <w:numId w:val="23"/>
        </w:numPr>
        <w:ind w:left="284" w:hanging="284"/>
      </w:pPr>
      <w:r w:rsidRPr="00A83B92">
        <w:t>GIMP</w:t>
      </w:r>
    </w:p>
    <w:p w:rsidR="00624956" w:rsidRPr="00A83B92" w:rsidRDefault="00F33FC1" w:rsidP="00A83B92">
      <w:pPr>
        <w:pStyle w:val="Text"/>
        <w:numPr>
          <w:ilvl w:val="0"/>
          <w:numId w:val="23"/>
        </w:numPr>
        <w:ind w:left="284" w:hanging="284"/>
      </w:pPr>
      <w:proofErr w:type="spellStart"/>
      <w:r w:rsidRPr="00A83B92">
        <w:t>Zoner</w:t>
      </w:r>
      <w:proofErr w:type="spellEnd"/>
      <w:r w:rsidRPr="00A83B92">
        <w:t xml:space="preserve"> </w:t>
      </w:r>
      <w:proofErr w:type="spellStart"/>
      <w:r w:rsidRPr="00A83B92">
        <w:t>Photo</w:t>
      </w:r>
      <w:proofErr w:type="spellEnd"/>
      <w:r w:rsidRPr="00A83B92">
        <w:t xml:space="preserve"> Studio</w:t>
      </w:r>
    </w:p>
    <w:p w:rsidR="00624956" w:rsidRPr="00624956" w:rsidRDefault="00624956" w:rsidP="00624956">
      <w:pPr>
        <w:pStyle w:val="Text"/>
        <w:spacing w:before="120"/>
        <w:rPr>
          <w:color w:val="000000" w:themeColor="text1"/>
        </w:rPr>
      </w:pPr>
      <w:r w:rsidRPr="00624956">
        <w:t>Na internetu lze stáhnou</w:t>
      </w:r>
      <w:r w:rsidR="000B16DA">
        <w:t>t mnoho „free“ verzí jakýchkoli</w:t>
      </w:r>
      <w:r w:rsidRPr="00624956">
        <w:t xml:space="preserve"> programů na úpravu rastrové grafiky (zdarma). </w:t>
      </w:r>
      <w:r w:rsidRPr="00624956">
        <w:rPr>
          <w:color w:val="000000" w:themeColor="text1"/>
        </w:rPr>
        <w:t>Není tedy nutné stahovat placené programy.</w:t>
      </w:r>
    </w:p>
    <w:p w:rsidR="00624956" w:rsidRPr="007D4DF3" w:rsidRDefault="00624956" w:rsidP="007D4DF3">
      <w:pPr>
        <w:pStyle w:val="Text"/>
        <w:spacing w:before="120"/>
        <w:ind w:firstLine="0"/>
      </w:pPr>
      <w:r w:rsidRPr="007D4DF3">
        <w:t>Zlatý řez (gulden ratio)</w:t>
      </w:r>
    </w:p>
    <w:p w:rsidR="00624956" w:rsidRPr="00624956" w:rsidRDefault="00624956" w:rsidP="00624956">
      <w:pPr>
        <w:pStyle w:val="Text"/>
      </w:pPr>
      <w:r w:rsidRPr="00624956">
        <w:t>Nejčastěji ho vnímáme jako ide</w:t>
      </w:r>
      <w:r w:rsidR="00A83B92">
        <w:t xml:space="preserve">ální </w:t>
      </w:r>
      <w:proofErr w:type="gramStart"/>
      <w:r w:rsidR="00A83B92">
        <w:t>poměr</w:t>
      </w:r>
      <w:proofErr w:type="gramEnd"/>
      <w:r w:rsidR="00A83B92">
        <w:t xml:space="preserve"> mezi dvěma úsečkami.</w:t>
      </w:r>
      <w:r w:rsidR="00A83B92">
        <w:br/>
      </w:r>
      <w:proofErr w:type="gramStart"/>
      <w:r w:rsidRPr="00624956">
        <w:t>Můžeme</w:t>
      </w:r>
      <w:proofErr w:type="gramEnd"/>
      <w:r w:rsidRPr="00624956">
        <w:t xml:space="preserve"> se setkat s</w:t>
      </w:r>
      <w:r w:rsidR="000B16DA">
        <w:t> </w:t>
      </w:r>
      <w:r w:rsidRPr="00624956">
        <w:t>názvem</w:t>
      </w:r>
      <w:r w:rsidR="000B16DA">
        <w:t>,</w:t>
      </w:r>
      <w:r w:rsidRPr="00624956">
        <w:t xml:space="preserve"> jako je třeba zla</w:t>
      </w:r>
      <w:r w:rsidR="000B16DA">
        <w:t>tá proporce</w:t>
      </w:r>
      <w:r w:rsidR="00D62F29">
        <w:t xml:space="preserve"> nebo zlaté číslo.</w:t>
      </w:r>
    </w:p>
    <w:p w:rsidR="004B0F32" w:rsidRPr="00624956" w:rsidRDefault="004B0F32" w:rsidP="009B3386">
      <w:pPr>
        <w:pStyle w:val="Nadpis2"/>
      </w:pPr>
      <w:bookmarkStart w:id="27" w:name="_Toc415482295"/>
      <w:r w:rsidRPr="00624956">
        <w:t>Formáty rastrové grafiky</w:t>
      </w:r>
      <w:bookmarkEnd w:id="27"/>
    </w:p>
    <w:p w:rsidR="00624956" w:rsidRPr="00C066BD" w:rsidRDefault="00624956" w:rsidP="00C066BD">
      <w:pPr>
        <w:pStyle w:val="Text"/>
        <w:ind w:firstLine="284"/>
      </w:pPr>
      <w:r w:rsidRPr="00C066BD">
        <w:rPr>
          <w:b/>
        </w:rPr>
        <w:t>.JPEG</w:t>
      </w:r>
      <w:r w:rsidR="00A83B92" w:rsidRPr="00C066BD">
        <w:t xml:space="preserve"> </w:t>
      </w:r>
      <w:r w:rsidR="008F0B39" w:rsidRPr="00C066BD">
        <w:t>(</w:t>
      </w:r>
      <w:proofErr w:type="spellStart"/>
      <w:r w:rsidR="008F0B39" w:rsidRPr="00C066BD">
        <w:t>The</w:t>
      </w:r>
      <w:proofErr w:type="spellEnd"/>
      <w:r w:rsidR="008F0B39" w:rsidRPr="00C066BD">
        <w:t xml:space="preserve"> Joint </w:t>
      </w:r>
      <w:proofErr w:type="spellStart"/>
      <w:r w:rsidR="008F0B39" w:rsidRPr="00C066BD">
        <w:t>Photographics</w:t>
      </w:r>
      <w:proofErr w:type="spellEnd"/>
      <w:r w:rsidR="008F0B39" w:rsidRPr="00C066BD">
        <w:t xml:space="preserve"> Expert Group)</w:t>
      </w:r>
    </w:p>
    <w:p w:rsidR="00624956" w:rsidRPr="00726374" w:rsidRDefault="00624956" w:rsidP="00C8786C">
      <w:pPr>
        <w:pStyle w:val="Text"/>
        <w:ind w:left="284" w:firstLine="425"/>
      </w:pPr>
      <w:r w:rsidRPr="00726374">
        <w:t xml:space="preserve">Byl standardizován normou ISO </w:t>
      </w:r>
      <w:r w:rsidR="00F33FC1">
        <w:t>v roce</w:t>
      </w:r>
      <w:r w:rsidRPr="00726374">
        <w:t xml:space="preserve"> 1991. Podp</w:t>
      </w:r>
      <w:r w:rsidR="009B3386">
        <w:t>oruje 24 bitovou grafiku. Tento </w:t>
      </w:r>
      <w:r w:rsidRPr="00726374">
        <w:t xml:space="preserve">formát ukládá všechny informace o jednotlivých barvách do </w:t>
      </w:r>
      <w:r w:rsidRPr="00726374">
        <w:rPr>
          <w:i/>
        </w:rPr>
        <w:t xml:space="preserve">RGB </w:t>
      </w:r>
      <w:r w:rsidRPr="009B3386">
        <w:rPr>
          <w:i/>
        </w:rPr>
        <w:t>složek</w:t>
      </w:r>
      <w:r w:rsidR="00D62F29">
        <w:t xml:space="preserve"> (každá barva je </w:t>
      </w:r>
      <w:r w:rsidRPr="00726374">
        <w:t xml:space="preserve">vyjádřena kombinací těchto barev: červenou, zelenou a modrou). </w:t>
      </w:r>
      <w:r w:rsidRPr="008C472E">
        <w:t>Využívá ztrátovou kompresi</w:t>
      </w:r>
      <w:r w:rsidR="009B3386" w:rsidRPr="008C472E">
        <w:t>,</w:t>
      </w:r>
      <w:r w:rsidRPr="008C472E">
        <w:t xml:space="preserve"> tzn., </w:t>
      </w:r>
      <w:r w:rsidR="000B16DA">
        <w:t>že po mnohém ote</w:t>
      </w:r>
      <w:r w:rsidR="002F58F1">
        <w:t>vření a uložení obrázku se jeho </w:t>
      </w:r>
      <w:r w:rsidR="000B16DA">
        <w:t xml:space="preserve">kvalita sníží. </w:t>
      </w:r>
      <w:r w:rsidR="00DF7D3A" w:rsidRPr="000A6990">
        <w:t>Nepodporuje</w:t>
      </w:r>
      <w:r w:rsidR="00DF7D3A">
        <w:t xml:space="preserve"> animace a </w:t>
      </w:r>
      <w:r w:rsidRPr="00726374">
        <w:t>transparentní barvy.</w:t>
      </w:r>
    </w:p>
    <w:p w:rsidR="00624956" w:rsidRPr="00C066BD" w:rsidRDefault="00C066BD" w:rsidP="00C066BD">
      <w:pPr>
        <w:pStyle w:val="Text"/>
        <w:ind w:firstLine="284"/>
      </w:pPr>
      <w:r w:rsidRPr="00C066BD">
        <w:rPr>
          <w:b/>
        </w:rPr>
        <w:t>.</w:t>
      </w:r>
      <w:r w:rsidR="00624956" w:rsidRPr="00C066BD">
        <w:rPr>
          <w:b/>
        </w:rPr>
        <w:t>GIF</w:t>
      </w:r>
      <w:r w:rsidR="008F0B39" w:rsidRPr="00C066BD">
        <w:t xml:space="preserve"> (</w:t>
      </w:r>
      <w:proofErr w:type="spellStart"/>
      <w:r w:rsidR="008F0B39" w:rsidRPr="00C066BD">
        <w:t>The</w:t>
      </w:r>
      <w:proofErr w:type="spellEnd"/>
      <w:r w:rsidR="008F0B39" w:rsidRPr="00C066BD">
        <w:t xml:space="preserve"> </w:t>
      </w:r>
      <w:proofErr w:type="spellStart"/>
      <w:r w:rsidR="008F0B39" w:rsidRPr="00C066BD">
        <w:t>Graphics</w:t>
      </w:r>
      <w:proofErr w:type="spellEnd"/>
      <w:r w:rsidR="008F0B39" w:rsidRPr="00C066BD">
        <w:t xml:space="preserve"> </w:t>
      </w:r>
      <w:proofErr w:type="spellStart"/>
      <w:r w:rsidR="008F0B39" w:rsidRPr="00C066BD">
        <w:t>Interchange</w:t>
      </w:r>
      <w:proofErr w:type="spellEnd"/>
      <w:r w:rsidR="008F0B39" w:rsidRPr="00C066BD">
        <w:t xml:space="preserve"> </w:t>
      </w:r>
      <w:proofErr w:type="spellStart"/>
      <w:r w:rsidR="008F0B39" w:rsidRPr="00C066BD">
        <w:t>Format</w:t>
      </w:r>
      <w:proofErr w:type="spellEnd"/>
      <w:r w:rsidR="008F0B39" w:rsidRPr="00C066BD">
        <w:t>)</w:t>
      </w:r>
    </w:p>
    <w:p w:rsidR="00624956" w:rsidRPr="00726374" w:rsidRDefault="00624956" w:rsidP="00C8786C">
      <w:pPr>
        <w:pStyle w:val="Text"/>
        <w:ind w:left="284" w:firstLine="425"/>
      </w:pPr>
      <w:r w:rsidRPr="00726374">
        <w:t xml:space="preserve">Vyvinut společností </w:t>
      </w:r>
      <w:proofErr w:type="spellStart"/>
      <w:r w:rsidRPr="00726374">
        <w:t>CompuServe</w:t>
      </w:r>
      <w:proofErr w:type="spellEnd"/>
      <w:r w:rsidRPr="00726374">
        <w:t xml:space="preserve"> v roce 1987.</w:t>
      </w:r>
      <w:r w:rsidR="00D62F29">
        <w:t xml:space="preserve"> Podporuje 8 bitovou </w:t>
      </w:r>
      <w:r w:rsidR="00D62F29" w:rsidRPr="008F0B39">
        <w:t>grafiku</w:t>
      </w:r>
      <w:r w:rsidR="00081B5F" w:rsidRPr="008F0B39">
        <w:t>,</w:t>
      </w:r>
      <w:r w:rsidR="00D62F29" w:rsidRPr="008F0B39">
        <w:t xml:space="preserve"> </w:t>
      </w:r>
      <w:r w:rsidR="00D62F29">
        <w:t>to </w:t>
      </w:r>
      <w:r w:rsidRPr="00726374">
        <w:t xml:space="preserve">znamená, že obrázek může mít maximální počet 256 barev. Tento formát používá bezztrátové </w:t>
      </w:r>
      <w:r w:rsidRPr="008F0B39">
        <w:t xml:space="preserve">komprese, to </w:t>
      </w:r>
      <w:r w:rsidRPr="00726374">
        <w:t>znamená, že i po mnohém otevření a uložení obrázku zůstane kvalita úplně stejná. Lze vytvářet i animace. Formát GIF má možnost zprůsvitnit jednu barvu.</w:t>
      </w:r>
    </w:p>
    <w:p w:rsidR="00C066BD" w:rsidRDefault="00C066BD">
      <w:pPr>
        <w:overflowPunct/>
        <w:autoSpaceDE/>
        <w:autoSpaceDN/>
        <w:adjustRightInd/>
        <w:textAlignment w:val="auto"/>
        <w:rPr>
          <w:rFonts w:ascii="Times New Roman" w:hAnsi="Times New Roman"/>
          <w:b/>
          <w:sz w:val="24"/>
          <w:lang w:eastAsia="ar-SA"/>
        </w:rPr>
      </w:pPr>
      <w:r>
        <w:rPr>
          <w:b/>
        </w:rPr>
        <w:br w:type="page"/>
      </w:r>
    </w:p>
    <w:p w:rsidR="00624956" w:rsidRPr="00C066BD" w:rsidRDefault="00624956" w:rsidP="00C066BD">
      <w:pPr>
        <w:pStyle w:val="Text"/>
        <w:ind w:firstLine="284"/>
      </w:pPr>
      <w:r w:rsidRPr="00C066BD">
        <w:rPr>
          <w:b/>
        </w:rPr>
        <w:lastRenderedPageBreak/>
        <w:t>.PNG</w:t>
      </w:r>
      <w:r w:rsidR="008F0B39" w:rsidRPr="00C066BD">
        <w:t xml:space="preserve"> (</w:t>
      </w:r>
      <w:proofErr w:type="spellStart"/>
      <w:r w:rsidR="008F0B39" w:rsidRPr="00C066BD">
        <w:t>The</w:t>
      </w:r>
      <w:proofErr w:type="spellEnd"/>
      <w:r w:rsidR="008F0B39" w:rsidRPr="00C066BD">
        <w:t xml:space="preserve"> Portable Network </w:t>
      </w:r>
      <w:proofErr w:type="spellStart"/>
      <w:r w:rsidR="008F0B39" w:rsidRPr="00C066BD">
        <w:t>Graphics</w:t>
      </w:r>
      <w:proofErr w:type="spellEnd"/>
      <w:r w:rsidR="008F0B39" w:rsidRPr="00C066BD">
        <w:t>)</w:t>
      </w:r>
    </w:p>
    <w:p w:rsidR="00624956" w:rsidRPr="00726374" w:rsidRDefault="00624956" w:rsidP="00C8786C">
      <w:pPr>
        <w:pStyle w:val="Text"/>
        <w:ind w:left="284" w:firstLine="425"/>
      </w:pPr>
      <w:r w:rsidRPr="00726374">
        <w:t>V </w:t>
      </w:r>
      <w:proofErr w:type="spellStart"/>
      <w:r w:rsidRPr="00726374">
        <w:t>řijnu</w:t>
      </w:r>
      <w:proofErr w:type="spellEnd"/>
      <w:r w:rsidRPr="00726374">
        <w:t xml:space="preserve"> roku 1996 vydalo jeho </w:t>
      </w:r>
      <w:r w:rsidR="000A6990">
        <w:t>doporučení Konsorcium W3C.</w:t>
      </w:r>
      <w:r w:rsidR="00C066BD">
        <w:t xml:space="preserve"> </w:t>
      </w:r>
      <w:r w:rsidR="00F33FC1">
        <w:t>Když </w:t>
      </w:r>
      <w:r w:rsidRPr="00726374">
        <w:t>porovnáme GIF a PNG</w:t>
      </w:r>
      <w:r w:rsidR="00AA0306">
        <w:t>,</w:t>
      </w:r>
      <w:r w:rsidRPr="00726374">
        <w:t xml:space="preserve"> tak PNG má lepší podporu</w:t>
      </w:r>
      <w:r w:rsidR="00C066BD">
        <w:t xml:space="preserve"> barev. Formát PNG používá také </w:t>
      </w:r>
      <w:r w:rsidRPr="00726374">
        <w:t>bezztrátovou kompresi. Má spoustu metod pro lepší zobrazování jednotlivých obrázků (automatická detekce poškození). Nelze vytvořit ani</w:t>
      </w:r>
      <w:r w:rsidR="000A6990">
        <w:t>mace na </w:t>
      </w:r>
      <w:r w:rsidR="00C066BD">
        <w:t>rozdíl od </w:t>
      </w:r>
      <w:r w:rsidR="00D62F29">
        <w:t>formátu GIF.</w:t>
      </w:r>
    </w:p>
    <w:p w:rsidR="00624956" w:rsidRPr="00C066BD" w:rsidRDefault="00D62F29" w:rsidP="00C066BD">
      <w:pPr>
        <w:pStyle w:val="Text"/>
        <w:ind w:firstLine="284"/>
      </w:pPr>
      <w:r w:rsidRPr="00C066BD">
        <w:rPr>
          <w:b/>
        </w:rPr>
        <w:t>.BMP</w:t>
      </w:r>
      <w:r w:rsidR="008F0B39" w:rsidRPr="00C066BD">
        <w:t xml:space="preserve"> (Windows Bitmap)</w:t>
      </w:r>
    </w:p>
    <w:p w:rsidR="008F0B39" w:rsidRPr="008F0B39" w:rsidRDefault="008F0B39" w:rsidP="008F0B39">
      <w:pPr>
        <w:pStyle w:val="Text"/>
        <w:ind w:left="284" w:firstLine="425"/>
      </w:pPr>
      <w:r w:rsidRPr="008F0B39">
        <w:t>Využívá 24 bitovou grafiku, to je až 16 milionů barev. Výhodou formátu BMP je, že nepoužívá žádnou kompresi.</w:t>
      </w:r>
      <w:r>
        <w:t xml:space="preserve"> </w:t>
      </w:r>
      <w:r w:rsidRPr="008F0B39">
        <w:t>Formát se proto hodí k uložení všech možných informací. Jeho velikost záleží na počtu pixelů.</w:t>
      </w:r>
      <w:r>
        <w:t xml:space="preserve"> Podporuje Alfa kanál, tzn., že </w:t>
      </w:r>
      <w:r w:rsidRPr="008F0B39">
        <w:t>zvyšuje barevnou hloubku na 32 bitů. K</w:t>
      </w:r>
      <w:r>
        <w:t>anál alfa vyznačuje průhlednost</w:t>
      </w:r>
      <w:r>
        <w:br/>
      </w:r>
      <w:r w:rsidRPr="008F0B39">
        <w:t>(0 - zcela průhledný bod, barvu určí podklad, 255 – neprůhledný bod)</w:t>
      </w:r>
    </w:p>
    <w:p w:rsidR="00624956" w:rsidRPr="00C066BD" w:rsidRDefault="008F0B39" w:rsidP="00C066BD">
      <w:pPr>
        <w:pStyle w:val="Text"/>
        <w:ind w:firstLine="284"/>
      </w:pPr>
      <w:r w:rsidRPr="00C066BD">
        <w:rPr>
          <w:b/>
        </w:rPr>
        <w:t>.TIFF</w:t>
      </w:r>
      <w:r w:rsidRPr="00C066BD">
        <w:t xml:space="preserve"> (</w:t>
      </w:r>
      <w:proofErr w:type="spellStart"/>
      <w:r w:rsidRPr="00C066BD">
        <w:t>Tag</w:t>
      </w:r>
      <w:proofErr w:type="spellEnd"/>
      <w:r w:rsidRPr="00C066BD">
        <w:t xml:space="preserve"> Image </w:t>
      </w:r>
      <w:proofErr w:type="spellStart"/>
      <w:r w:rsidRPr="00C066BD">
        <w:t>File</w:t>
      </w:r>
      <w:proofErr w:type="spellEnd"/>
      <w:r w:rsidRPr="00C066BD">
        <w:t xml:space="preserve"> </w:t>
      </w:r>
      <w:proofErr w:type="spellStart"/>
      <w:r w:rsidRPr="00C066BD">
        <w:t>Format</w:t>
      </w:r>
      <w:proofErr w:type="spellEnd"/>
      <w:r w:rsidRPr="00C066BD">
        <w:t>)</w:t>
      </w:r>
    </w:p>
    <w:p w:rsidR="00A62710" w:rsidRPr="00A62710" w:rsidRDefault="00081B5F" w:rsidP="004965E0">
      <w:pPr>
        <w:pStyle w:val="Text"/>
        <w:ind w:left="284" w:firstLine="425"/>
        <w:rPr>
          <w:i/>
        </w:rPr>
      </w:pPr>
      <w:r w:rsidRPr="008F0B39">
        <w:t>Původně byl</w:t>
      </w:r>
      <w:r w:rsidR="00624956" w:rsidRPr="008F0B39">
        <w:t xml:space="preserve"> navržen na zkoušku za účel</w:t>
      </w:r>
      <w:r w:rsidR="00AA0306" w:rsidRPr="008F0B39">
        <w:t xml:space="preserve">em získání nějakého formátu </w:t>
      </w:r>
      <w:r w:rsidR="00AA0306">
        <w:t>pro </w:t>
      </w:r>
      <w:r w:rsidR="00624956" w:rsidRPr="00726374">
        <w:t>tehdejší stolní skenery. I dnes je hlavní využití formátu T</w:t>
      </w:r>
      <w:r w:rsidR="00D62F29">
        <w:t>IFF pro tiskovou grafiku. Tento </w:t>
      </w:r>
      <w:r>
        <w:t>formát</w:t>
      </w:r>
      <w:r w:rsidR="00624956" w:rsidRPr="00726374">
        <w:t xml:space="preserve"> zaručuje velmi vysokou kvalitu obrázku.</w:t>
      </w:r>
      <w:r w:rsidR="00D62F29">
        <w:t xml:space="preserve"> Soubory uložené </w:t>
      </w:r>
      <w:r w:rsidR="00D62F29" w:rsidRPr="008F0B39">
        <w:t>v tomto </w:t>
      </w:r>
      <w:r w:rsidR="00624956" w:rsidRPr="008F0B39">
        <w:t xml:space="preserve">formátu jsou značně větší, než kdyby byly uloženy například ve formátu GIF </w:t>
      </w:r>
      <w:r w:rsidR="00624956" w:rsidRPr="00726374">
        <w:t>nebo JPEG. Používá bezztrátovou kompresi</w:t>
      </w:r>
      <w:r>
        <w:t>, tzn., že</w:t>
      </w:r>
      <w:r w:rsidR="00624956" w:rsidRPr="00726374">
        <w:t xml:space="preserve"> zanechá obrázek v půvo</w:t>
      </w:r>
      <w:r w:rsidR="00D62F29">
        <w:t>dním stavu bez jakékoliv změny.</w:t>
      </w:r>
    </w:p>
    <w:p w:rsidR="004B0F32" w:rsidRDefault="004B0F32" w:rsidP="009B3386">
      <w:pPr>
        <w:pStyle w:val="Nadpis2"/>
      </w:pPr>
      <w:bookmarkStart w:id="28" w:name="_Toc415482296"/>
      <w:r>
        <w:t>DPI</w:t>
      </w:r>
      <w:r w:rsidR="00624956">
        <w:t xml:space="preserve"> </w:t>
      </w:r>
      <w:r w:rsidR="00624956" w:rsidRPr="008F0B39">
        <w:rPr>
          <w:b w:val="0"/>
        </w:rPr>
        <w:t>(</w:t>
      </w:r>
      <w:proofErr w:type="spellStart"/>
      <w:r w:rsidR="00624956" w:rsidRPr="008F0B39">
        <w:rPr>
          <w:b w:val="0"/>
        </w:rPr>
        <w:t>Dots</w:t>
      </w:r>
      <w:proofErr w:type="spellEnd"/>
      <w:r w:rsidR="00624956" w:rsidRPr="008F0B39">
        <w:rPr>
          <w:b w:val="0"/>
        </w:rPr>
        <w:t xml:space="preserve"> per </w:t>
      </w:r>
      <w:proofErr w:type="spellStart"/>
      <w:r w:rsidR="00624956" w:rsidRPr="008F0B39">
        <w:rPr>
          <w:b w:val="0"/>
        </w:rPr>
        <w:t>inch</w:t>
      </w:r>
      <w:proofErr w:type="spellEnd"/>
      <w:r w:rsidR="00624956" w:rsidRPr="008F0B39">
        <w:rPr>
          <w:b w:val="0"/>
        </w:rPr>
        <w:t>)</w:t>
      </w:r>
      <w:bookmarkEnd w:id="28"/>
    </w:p>
    <w:p w:rsidR="00624956" w:rsidRPr="00B8187F" w:rsidRDefault="003D2A10" w:rsidP="00B8187F">
      <w:pPr>
        <w:pStyle w:val="Text"/>
      </w:pPr>
      <w:r w:rsidRPr="00B8187F">
        <w:t>(Jednotka rozlišení)</w:t>
      </w:r>
      <w:r w:rsidR="00B8187F" w:rsidRPr="00B8187F">
        <w:t xml:space="preserve"> </w:t>
      </w:r>
      <w:r w:rsidR="00624956" w:rsidRPr="00B8187F">
        <w:t>Určuje kolik barevných bodů (pixelů) s</w:t>
      </w:r>
      <w:r w:rsidR="00D62F29" w:rsidRPr="00B8187F">
        <w:t>e vejde do délky jednoho palce.</w:t>
      </w:r>
      <w:r w:rsidR="00B8187F" w:rsidRPr="00B8187F">
        <w:t xml:space="preserve"> </w:t>
      </w:r>
      <w:r w:rsidR="00624956" w:rsidRPr="00B8187F">
        <w:t xml:space="preserve">Jeden palec = 2,54cm. Používá se </w:t>
      </w:r>
      <w:r w:rsidR="00B8187F">
        <w:t>hlavně v grafice a DTP (Desktop </w:t>
      </w:r>
      <w:proofErr w:type="spellStart"/>
      <w:r w:rsidR="00624956" w:rsidRPr="00B8187F">
        <w:t>publishing</w:t>
      </w:r>
      <w:proofErr w:type="spellEnd"/>
      <w:r w:rsidR="00624956" w:rsidRPr="00B8187F">
        <w:t>) – tvorb</w:t>
      </w:r>
      <w:r w:rsidR="00D62F29" w:rsidRPr="00B8187F">
        <w:t>a dokumentu za pomoci počítače.</w:t>
      </w:r>
    </w:p>
    <w:p w:rsidR="00624956" w:rsidRPr="00726374" w:rsidRDefault="00624956" w:rsidP="009B3386">
      <w:pPr>
        <w:pStyle w:val="Nadpis3"/>
      </w:pPr>
      <w:bookmarkStart w:id="29" w:name="_Toc415482297"/>
      <w:r w:rsidRPr="00726374">
        <w:t>DPI v tiskárnách</w:t>
      </w:r>
      <w:bookmarkEnd w:id="29"/>
    </w:p>
    <w:p w:rsidR="008F0B39" w:rsidRPr="008F0B39" w:rsidRDefault="008F0B39" w:rsidP="008F0B39">
      <w:pPr>
        <w:pStyle w:val="Text"/>
      </w:pPr>
      <w:r w:rsidRPr="008F0B39">
        <w:t xml:space="preserve">Ve většině případů platí, že tiskárna má vyšší hodnotu DPI, ale neplatí to vždycky. Rozsah DPI je závislý na technologii a tiskové hlavě. V dnešní době se nejvíce používá inkoustová tiskárna, která je schopna výkonu 300 – 600 dpi. Další nejpoužívanější tiskárnou je laserová tiskárna, která je schopna výkonu 600 – 1800 dpi. Aby byl zajištěn kvalitní výstup (tisk), musí mít </w:t>
      </w:r>
      <w:r>
        <w:t xml:space="preserve">tiskárna vždy větší hodnotu </w:t>
      </w:r>
      <w:r w:rsidRPr="008F0B39">
        <w:t>DPI</w:t>
      </w:r>
      <w:r>
        <w:t xml:space="preserve"> než monitor.</w:t>
      </w:r>
    </w:p>
    <w:p w:rsidR="00945A8C" w:rsidRDefault="00945A8C">
      <w:pPr>
        <w:overflowPunct/>
        <w:autoSpaceDE/>
        <w:autoSpaceDN/>
        <w:adjustRightInd/>
        <w:textAlignment w:val="auto"/>
        <w:rPr>
          <w:rFonts w:ascii="Times New Roman" w:hAnsi="Times New Roman"/>
          <w:b/>
          <w:sz w:val="24"/>
        </w:rPr>
      </w:pPr>
      <w:r>
        <w:br w:type="page"/>
      </w:r>
    </w:p>
    <w:p w:rsidR="00624956" w:rsidRPr="00726374" w:rsidRDefault="00624956" w:rsidP="009B3386">
      <w:pPr>
        <w:pStyle w:val="Nadpis3"/>
      </w:pPr>
      <w:bookmarkStart w:id="30" w:name="_Toc415482298"/>
      <w:r w:rsidRPr="00726374">
        <w:lastRenderedPageBreak/>
        <w:t xml:space="preserve">DPI </w:t>
      </w:r>
      <w:r>
        <w:t xml:space="preserve">v </w:t>
      </w:r>
      <w:r w:rsidRPr="00726374">
        <w:t>digitálních obrazových souborech</w:t>
      </w:r>
      <w:bookmarkEnd w:id="30"/>
    </w:p>
    <w:p w:rsidR="00624956" w:rsidRPr="00726374" w:rsidRDefault="00624956" w:rsidP="00624956">
      <w:pPr>
        <w:pStyle w:val="Text"/>
      </w:pPr>
      <w:r w:rsidRPr="00726374">
        <w:t>Hodnota DPI odkazuje na fyzickou velikost obrazu, kt</w:t>
      </w:r>
      <w:r w:rsidR="00D62F29">
        <w:t>erý vypadá na první pohled jako </w:t>
      </w:r>
      <w:r w:rsidRPr="00726374">
        <w:t>skutečná fyzická entita.</w:t>
      </w:r>
    </w:p>
    <w:p w:rsidR="00624956" w:rsidRDefault="00624956" w:rsidP="00624956">
      <w:pPr>
        <w:pStyle w:val="Text"/>
      </w:pPr>
      <w:r w:rsidRPr="00726374">
        <w:t xml:space="preserve">U </w:t>
      </w:r>
      <w:r w:rsidRPr="00726374">
        <w:rPr>
          <w:color w:val="000000" w:themeColor="text1"/>
        </w:rPr>
        <w:t>uloženého digitálního</w:t>
      </w:r>
      <w:r w:rsidRPr="00726374">
        <w:t xml:space="preserve"> obrazu není určena fyzická velikost, která se mě</w:t>
      </w:r>
      <w:r>
        <w:t>ří v palcích nebo centimetrech.</w:t>
      </w:r>
    </w:p>
    <w:p w:rsidR="004B0F32" w:rsidRDefault="004B0F32" w:rsidP="009B3386">
      <w:pPr>
        <w:pStyle w:val="Nadpis2"/>
      </w:pPr>
      <w:bookmarkStart w:id="31" w:name="_Toc415482299"/>
      <w:r>
        <w:t>Barevná hloubka</w:t>
      </w:r>
      <w:bookmarkEnd w:id="31"/>
    </w:p>
    <w:p w:rsidR="00624956" w:rsidRPr="008F0B39" w:rsidRDefault="00624956" w:rsidP="00E36E40">
      <w:pPr>
        <w:pStyle w:val="Text"/>
      </w:pPr>
      <w:r w:rsidRPr="00726374">
        <w:t>Digitální obraz je složen z jednotlivých barevných bodů</w:t>
      </w:r>
      <w:r w:rsidR="00945A8C">
        <w:br/>
      </w:r>
      <w:r w:rsidR="00E36E40" w:rsidRPr="007275D3">
        <w:rPr>
          <w:i/>
        </w:rPr>
        <w:t>(obr.</w:t>
      </w:r>
      <w:r w:rsidR="00E36E40">
        <w:rPr>
          <w:i/>
        </w:rPr>
        <w:t xml:space="preserve"> 10 – barevná hloubka)</w:t>
      </w:r>
      <w:r w:rsidRPr="00726374">
        <w:t xml:space="preserve">. Každý barevný </w:t>
      </w:r>
      <w:r w:rsidRPr="00624956">
        <w:t>b</w:t>
      </w:r>
      <w:r w:rsidR="00D62F29">
        <w:t>od je </w:t>
      </w:r>
      <w:r w:rsidRPr="00726374">
        <w:t>vyjádřen po</w:t>
      </w:r>
      <w:r w:rsidR="00945A8C">
        <w:t>mocí barevných systémů RGB nebo </w:t>
      </w:r>
      <w:r w:rsidRPr="00726374">
        <w:t>CMYK. Barevná hloubka je počet barev, kterých může nabývat každý bod</w:t>
      </w:r>
      <w:r w:rsidR="002F2BEC">
        <w:t xml:space="preserve"> obrázku. Barevná (někdy ještě</w:t>
      </w:r>
      <w:r w:rsidRPr="00726374">
        <w:t xml:space="preserve"> bitová) hloubka </w:t>
      </w:r>
      <w:r w:rsidRPr="008F0B39">
        <w:t xml:space="preserve">se udává </w:t>
      </w:r>
      <w:r w:rsidR="003D2A10" w:rsidRPr="008F0B39">
        <w:t>počtem</w:t>
      </w:r>
      <w:r w:rsidRPr="008F0B39">
        <w:t xml:space="preserve"> bitů uložených barev každého kanálu v barevném modelu.</w:t>
      </w:r>
    </w:p>
    <w:p w:rsidR="003D2A10" w:rsidRPr="00945A8C" w:rsidRDefault="00624956" w:rsidP="00E36E40">
      <w:pPr>
        <w:pStyle w:val="Text"/>
      </w:pPr>
      <w:r w:rsidRPr="00726374">
        <w:t>Větší barevná hloubka zvětšuje škálu různých barev, ale přirozeně zvyšu</w:t>
      </w:r>
      <w:r>
        <w:t>je paměťovou náročnost obrázku.</w:t>
      </w:r>
    </w:p>
    <w:p w:rsidR="004B0F32" w:rsidRDefault="008E0999" w:rsidP="004B0F32">
      <w:r>
        <w:rPr>
          <w:rFonts w:ascii="Times New Roman" w:hAnsi="Times New Roman" w:cs="Times New Roman"/>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60960</wp:posOffset>
            </wp:positionV>
            <wp:extent cx="3305175" cy="1095375"/>
            <wp:effectExtent l="0" t="0" r="9525" b="9525"/>
            <wp:wrapTight wrapText="bothSides">
              <wp:wrapPolygon edited="0">
                <wp:start x="0" y="0"/>
                <wp:lineTo x="0" y="21412"/>
                <wp:lineTo x="21538" y="21412"/>
                <wp:lineTo x="21538" y="0"/>
                <wp:lineTo x="0" y="0"/>
              </wp:wrapPolygon>
            </wp:wrapTight>
            <wp:docPr id="8" name="Obrázek 5" descr="body-3.54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3.54F4.jpg"/>
                    <pic:cNvPicPr/>
                  </pic:nvPicPr>
                  <pic:blipFill>
                    <a:blip r:embed="rId26" cstate="print"/>
                    <a:stretch>
                      <a:fillRect/>
                    </a:stretch>
                  </pic:blipFill>
                  <pic:spPr>
                    <a:xfrm>
                      <a:off x="0" y="0"/>
                      <a:ext cx="3305175" cy="1095375"/>
                    </a:xfrm>
                    <a:prstGeom prst="rect">
                      <a:avLst/>
                    </a:prstGeom>
                  </pic:spPr>
                </pic:pic>
              </a:graphicData>
            </a:graphic>
          </wp:anchor>
        </w:drawing>
      </w:r>
    </w:p>
    <w:p w:rsidR="00624956" w:rsidRDefault="00624956" w:rsidP="004B0F32"/>
    <w:p w:rsidR="00624956" w:rsidRDefault="00624956" w:rsidP="004B0F32"/>
    <w:p w:rsidR="00624956" w:rsidRDefault="00624956" w:rsidP="004B0F32"/>
    <w:p w:rsidR="00624956" w:rsidRDefault="00624956" w:rsidP="004B0F32"/>
    <w:p w:rsidR="00624956" w:rsidRDefault="00624956" w:rsidP="004B0F32"/>
    <w:p w:rsidR="008E0999" w:rsidRDefault="008E0999" w:rsidP="004B0F32"/>
    <w:p w:rsidR="008F0B39" w:rsidRDefault="008F0B39" w:rsidP="004B0F32"/>
    <w:p w:rsidR="008F0B39" w:rsidRPr="00945A8C" w:rsidRDefault="008F0B39" w:rsidP="008F0B39">
      <w:pPr>
        <w:jc w:val="center"/>
        <w:rPr>
          <w:rFonts w:ascii="Times New Roman" w:hAnsi="Times New Roman" w:cs="Times New Roman"/>
          <w:i/>
          <w:sz w:val="24"/>
          <w:szCs w:val="24"/>
        </w:rPr>
      </w:pPr>
      <w:r w:rsidRPr="00945A8C">
        <w:rPr>
          <w:rFonts w:ascii="Times New Roman" w:hAnsi="Times New Roman" w:cs="Times New Roman"/>
          <w:i/>
          <w:sz w:val="24"/>
          <w:szCs w:val="24"/>
        </w:rPr>
        <w:t>(obr.</w:t>
      </w:r>
      <w:r w:rsidR="00E36E40" w:rsidRPr="00945A8C">
        <w:rPr>
          <w:rFonts w:ascii="Times New Roman" w:hAnsi="Times New Roman" w:cs="Times New Roman"/>
          <w:i/>
          <w:sz w:val="24"/>
          <w:szCs w:val="24"/>
        </w:rPr>
        <w:t xml:space="preserve"> 10 – barevná hloubka)</w:t>
      </w:r>
    </w:p>
    <w:p w:rsidR="00854F39" w:rsidRDefault="00854F39" w:rsidP="00854F39">
      <w:pPr>
        <w:pStyle w:val="Nadpis2"/>
      </w:pPr>
      <w:bookmarkStart w:id="32" w:name="_Toc415482300"/>
      <w:proofErr w:type="spellStart"/>
      <w:r w:rsidRPr="00654E0E">
        <w:t>Gamut</w:t>
      </w:r>
      <w:bookmarkEnd w:id="32"/>
      <w:proofErr w:type="spellEnd"/>
    </w:p>
    <w:p w:rsidR="00C8786C" w:rsidRDefault="00854F39" w:rsidP="00945A8C">
      <w:pPr>
        <w:pStyle w:val="Text"/>
      </w:pPr>
      <w:r>
        <w:t xml:space="preserve">Barevný potenciál. Barevný </w:t>
      </w:r>
      <w:proofErr w:type="spellStart"/>
      <w:r>
        <w:t>gamut</w:t>
      </w:r>
      <w:proofErr w:type="spellEnd"/>
      <w:r>
        <w:t xml:space="preserve"> představuje množinu zobrazitelných hodnot z určitého barevného prostoru. Barvy, které </w:t>
      </w:r>
      <w:proofErr w:type="gramStart"/>
      <w:r>
        <w:t>jsou mim</w:t>
      </w:r>
      <w:r w:rsidR="00945A8C">
        <w:t>o</w:t>
      </w:r>
      <w:proofErr w:type="gramEnd"/>
      <w:r w:rsidR="00945A8C">
        <w:t xml:space="preserve"> barevný prostor zobrazíme jen </w:t>
      </w:r>
      <w:r>
        <w:t xml:space="preserve">přibližně. K takovému zobrazení se používají zobrazovací záměny. Jsou definovány absolutní barevné prostory pro potřeby počítačového zpracování. Nejznámější je </w:t>
      </w:r>
      <w:proofErr w:type="spellStart"/>
      <w:r>
        <w:t>sRGB</w:t>
      </w:r>
      <w:proofErr w:type="spellEnd"/>
      <w:r w:rsidR="00945A8C">
        <w:t>,</w:t>
      </w:r>
      <w:r>
        <w:t xml:space="preserve"> ze kterého vychází </w:t>
      </w:r>
      <w:proofErr w:type="spellStart"/>
      <w:r>
        <w:t>AdobeR</w:t>
      </w:r>
      <w:r w:rsidR="00945A8C">
        <w:t>GB</w:t>
      </w:r>
      <w:proofErr w:type="spellEnd"/>
      <w:r w:rsidR="00945A8C">
        <w:t xml:space="preserve">. Tento </w:t>
      </w:r>
      <w:proofErr w:type="spellStart"/>
      <w:r w:rsidR="00945A8C">
        <w:t>gamut</w:t>
      </w:r>
      <w:proofErr w:type="spellEnd"/>
      <w:r w:rsidR="00945A8C">
        <w:t xml:space="preserve"> bývá porovnáván s rozsahem těchto </w:t>
      </w:r>
      <w:r>
        <w:t>standardů (populární bity – „8bitový, 6bitový, 10bitový mon</w:t>
      </w:r>
      <w:r w:rsidR="00945A8C">
        <w:t>itor“), t</w:t>
      </w:r>
      <w:r>
        <w:t>zn.</w:t>
      </w:r>
      <w:r w:rsidR="00B8187F">
        <w:t>, </w:t>
      </w:r>
      <w:r w:rsidR="00945A8C">
        <w:t>k</w:t>
      </w:r>
      <w:r w:rsidR="00B8187F">
        <w:t>olik </w:t>
      </w:r>
      <w:r>
        <w:t>bitů máme pro barevnou složku</w:t>
      </w:r>
      <w:r w:rsidR="00945A8C">
        <w:t>,</w:t>
      </w:r>
      <w:r>
        <w:t xml:space="preserve"> ovlivní množství zobrazitelných odstínů (pro 8 bitů – 16,</w:t>
      </w:r>
      <w:r w:rsidR="000E2780">
        <w:t>7 mil., pro 10 bitů – 1,07mld.) a p</w:t>
      </w:r>
      <w:r>
        <w:t>lynulost přechodů (pro</w:t>
      </w:r>
      <w:r w:rsidR="00B8187F">
        <w:t xml:space="preserve"> 8 bitů je to </w:t>
      </w:r>
      <w:r w:rsidR="00945A8C">
        <w:t xml:space="preserve">256 odstínů jedné </w:t>
      </w:r>
      <w:r w:rsidRPr="00945A8C">
        <w:t>barvy, pr</w:t>
      </w:r>
      <w:r w:rsidR="00945A8C">
        <w:t xml:space="preserve">o 10 bitů je to 1024 odstínů). </w:t>
      </w:r>
      <w:r w:rsidR="00B8187F">
        <w:t>Nejčastěji se odkazuje na </w:t>
      </w:r>
      <w:r w:rsidRPr="00945A8C">
        <w:t>podskupinu barev, které mohou být zastoupeny v určitých situacích, jako například v daném barevném modelu nebo v</w:t>
      </w:r>
      <w:r w:rsidR="00C8786C">
        <w:t> určitých vstupních zařízeních.</w:t>
      </w:r>
    </w:p>
    <w:p w:rsidR="00C8786C" w:rsidRDefault="00C8786C">
      <w:pPr>
        <w:overflowPunct/>
        <w:autoSpaceDE/>
        <w:autoSpaceDN/>
        <w:adjustRightInd/>
        <w:textAlignment w:val="auto"/>
        <w:rPr>
          <w:rFonts w:ascii="Times New Roman" w:hAnsi="Times New Roman"/>
          <w:sz w:val="24"/>
          <w:lang w:eastAsia="ar-SA"/>
        </w:rPr>
      </w:pPr>
      <w:r>
        <w:br w:type="page"/>
      </w:r>
    </w:p>
    <w:p w:rsidR="00854F39" w:rsidRDefault="00854F39" w:rsidP="00945A8C">
      <w:pPr>
        <w:pStyle w:val="Text"/>
      </w:pPr>
      <w:r w:rsidRPr="00945A8C">
        <w:lastRenderedPageBreak/>
        <w:t>Dále se odkazuje na kompletní</w:t>
      </w:r>
      <w:r>
        <w:t xml:space="preserve"> </w:t>
      </w:r>
      <w:r w:rsidR="00945A8C">
        <w:t>sadu barev nalezených</w:t>
      </w:r>
      <w:r>
        <w:t xml:space="preserve"> v obra</w:t>
      </w:r>
      <w:r w:rsidR="00945A8C">
        <w:t>ze v daném čase, (méně používaný</w:t>
      </w:r>
      <w:r>
        <w:t xml:space="preserve"> význam, nikoliv </w:t>
      </w:r>
      <w:r w:rsidR="00945A8C">
        <w:t>nesprávný).</w:t>
      </w:r>
    </w:p>
    <w:p w:rsidR="00854F39" w:rsidRPr="00B8187F" w:rsidRDefault="00854F39" w:rsidP="00980BA3">
      <w:pPr>
        <w:pStyle w:val="Text"/>
        <w:spacing w:before="60"/>
        <w:ind w:firstLine="0"/>
        <w:rPr>
          <w:b/>
        </w:rPr>
      </w:pPr>
      <w:r w:rsidRPr="00B8187F">
        <w:rPr>
          <w:b/>
        </w:rPr>
        <w:t>Původ termínu</w:t>
      </w:r>
    </w:p>
    <w:p w:rsidR="00854F39" w:rsidRPr="00945A8C" w:rsidRDefault="00854F39" w:rsidP="00945A8C">
      <w:pPr>
        <w:pStyle w:val="Text"/>
      </w:pPr>
      <w:r w:rsidRPr="00945A8C">
        <w:t>Termín „</w:t>
      </w:r>
      <w:proofErr w:type="spellStart"/>
      <w:r w:rsidRPr="00945A8C">
        <w:t>gamut</w:t>
      </w:r>
      <w:proofErr w:type="spellEnd"/>
      <w:r w:rsidRPr="00945A8C">
        <w:t xml:space="preserve">“ je převzat z oblasti hudby, tam znamenal sadu výšek (set </w:t>
      </w:r>
      <w:proofErr w:type="spellStart"/>
      <w:r w:rsidRPr="00945A8C">
        <w:t>of</w:t>
      </w:r>
      <w:proofErr w:type="spellEnd"/>
      <w:r w:rsidRPr="00945A8C">
        <w:t xml:space="preserve"> </w:t>
      </w:r>
      <w:proofErr w:type="spellStart"/>
      <w:r w:rsidRPr="00945A8C">
        <w:t>pitches</w:t>
      </w:r>
      <w:proofErr w:type="spellEnd"/>
      <w:r w:rsidRPr="00945A8C">
        <w:t>), ze kterých je melodie složena. V roce 1850 byl tento název použit k p</w:t>
      </w:r>
      <w:r w:rsidR="00945A8C">
        <w:t>opisu škály barev nebo odstínů.</w:t>
      </w:r>
    </w:p>
    <w:p w:rsidR="00854F39" w:rsidRPr="00B8187F" w:rsidRDefault="00945A8C" w:rsidP="00980BA3">
      <w:pPr>
        <w:pStyle w:val="Text"/>
        <w:spacing w:before="60"/>
        <w:ind w:firstLine="0"/>
        <w:rPr>
          <w:b/>
        </w:rPr>
      </w:pPr>
      <w:r w:rsidRPr="00B8187F">
        <w:rPr>
          <w:b/>
        </w:rPr>
        <w:t xml:space="preserve">Seznam, kde </w:t>
      </w:r>
      <w:r w:rsidR="00854F39" w:rsidRPr="00B8187F">
        <w:rPr>
          <w:b/>
        </w:rPr>
        <w:t>jsou vyjádřena všechna zařízení od vel</w:t>
      </w:r>
      <w:r w:rsidR="00A62710" w:rsidRPr="00B8187F">
        <w:rPr>
          <w:b/>
        </w:rPr>
        <w:t xml:space="preserve">kého k malému barevnému </w:t>
      </w:r>
      <w:proofErr w:type="spellStart"/>
      <w:r w:rsidR="00A62710" w:rsidRPr="00B8187F">
        <w:rPr>
          <w:b/>
        </w:rPr>
        <w:t>gamutu</w:t>
      </w:r>
      <w:proofErr w:type="spellEnd"/>
      <w:r w:rsidR="00A62710" w:rsidRPr="00B8187F">
        <w:rPr>
          <w:b/>
        </w:rPr>
        <w:t>:</w:t>
      </w:r>
    </w:p>
    <w:p w:rsidR="00BE13E5" w:rsidRDefault="00BE13E5" w:rsidP="00BE13E5">
      <w:pPr>
        <w:pStyle w:val="Text"/>
        <w:numPr>
          <w:ilvl w:val="0"/>
          <w:numId w:val="32"/>
        </w:numPr>
        <w:ind w:left="284" w:hanging="284"/>
      </w:pPr>
      <w:r>
        <w:t>Laserový video projektor</w:t>
      </w:r>
    </w:p>
    <w:p w:rsidR="00462BB9" w:rsidRPr="00462BB9" w:rsidRDefault="00462BB9" w:rsidP="00462BB9">
      <w:pPr>
        <w:pStyle w:val="Text"/>
        <w:ind w:left="284" w:firstLine="425"/>
        <w:rPr>
          <w:i/>
        </w:rPr>
      </w:pPr>
      <w:r w:rsidRPr="00462BB9">
        <w:t xml:space="preserve">Citace: </w:t>
      </w:r>
      <w:r w:rsidRPr="00462BB9">
        <w:rPr>
          <w:i/>
        </w:rPr>
        <w:t xml:space="preserve">„Využívá 3 lasery k tomu, aby byl nejširší </w:t>
      </w:r>
      <w:proofErr w:type="spellStart"/>
      <w:r w:rsidRPr="00462BB9">
        <w:rPr>
          <w:i/>
        </w:rPr>
        <w:t>gamut</w:t>
      </w:r>
      <w:proofErr w:type="spellEnd"/>
      <w:r w:rsidRPr="00462BB9">
        <w:rPr>
          <w:i/>
        </w:rPr>
        <w:t>, možná v dnešních zobrazovacích jednotkách, odvozený od skutečnosti, že laser vytváří věrně monochromatické barvy. Zařízení pracuje buď oskenováním celého obrázku najednou, nebo pomocí optického rozprostírání.“ (internet 3)</w:t>
      </w:r>
    </w:p>
    <w:p w:rsidR="00BE13E5" w:rsidRDefault="00BE13E5" w:rsidP="00980BA3">
      <w:pPr>
        <w:pStyle w:val="Text"/>
        <w:numPr>
          <w:ilvl w:val="0"/>
          <w:numId w:val="32"/>
        </w:numPr>
        <w:spacing w:before="40"/>
        <w:ind w:left="284" w:hanging="284"/>
      </w:pPr>
      <w:r>
        <w:t>Fotografický film</w:t>
      </w:r>
    </w:p>
    <w:p w:rsidR="004F1BFC" w:rsidRPr="004F1BFC" w:rsidRDefault="004F1BFC" w:rsidP="004F1BFC">
      <w:pPr>
        <w:pStyle w:val="Text"/>
        <w:ind w:left="284" w:firstLine="425"/>
      </w:pPr>
      <w:r>
        <w:t>Zobrazuje větší barevný</w:t>
      </w:r>
      <w:r w:rsidRPr="004F1BFC">
        <w:t xml:space="preserve"> potenciál než například televize, počítač, nebo domácí kino.</w:t>
      </w:r>
    </w:p>
    <w:p w:rsidR="00BE13E5" w:rsidRDefault="00BE13E5" w:rsidP="00980BA3">
      <w:pPr>
        <w:pStyle w:val="Text"/>
        <w:numPr>
          <w:ilvl w:val="0"/>
          <w:numId w:val="32"/>
        </w:numPr>
        <w:spacing w:before="40"/>
        <w:ind w:left="284" w:hanging="284"/>
      </w:pPr>
      <w:r>
        <w:t>Laserová světelná show</w:t>
      </w:r>
    </w:p>
    <w:p w:rsidR="004F1BFC" w:rsidRPr="004F1BFC" w:rsidRDefault="004F1BFC" w:rsidP="004F1BFC">
      <w:pPr>
        <w:pStyle w:val="Text"/>
        <w:ind w:left="284" w:firstLine="425"/>
      </w:pPr>
      <w:r w:rsidRPr="004F1BFC">
        <w:t>Využívá také lasery k výrobě téměř monochromatického světla. Nicméně, míchání odstínů k výrobě méně sytých odstínů je složitější než obvykle</w:t>
      </w:r>
      <w:r>
        <w:t>. T</w:t>
      </w:r>
      <w:r w:rsidRPr="004F1BFC">
        <w:t>ato</w:t>
      </w:r>
      <w:r>
        <w:t> </w:t>
      </w:r>
      <w:r w:rsidRPr="004F1BFC">
        <w:t>zařízení jsou komplikovaná a drahá.</w:t>
      </w:r>
    </w:p>
    <w:p w:rsidR="00BE13E5" w:rsidRDefault="00BE13E5" w:rsidP="00980BA3">
      <w:pPr>
        <w:pStyle w:val="Text"/>
        <w:numPr>
          <w:ilvl w:val="0"/>
          <w:numId w:val="32"/>
        </w:numPr>
        <w:spacing w:before="40"/>
        <w:ind w:left="284" w:hanging="284"/>
      </w:pPr>
      <w:r>
        <w:t>Obrazovka CRT</w:t>
      </w:r>
    </w:p>
    <w:p w:rsidR="004F1BFC" w:rsidRPr="004F1BFC" w:rsidRDefault="004F1BFC" w:rsidP="004F1BFC">
      <w:pPr>
        <w:pStyle w:val="Text"/>
        <w:ind w:left="284" w:firstLine="425"/>
      </w:pPr>
      <w:r w:rsidRPr="004F1BFC">
        <w:t>I podobné video displeje má zhruba trojúhelníkový barevný potenciál</w:t>
      </w:r>
      <w:r>
        <w:t>, který </w:t>
      </w:r>
      <w:r w:rsidRPr="004F1BFC">
        <w:t>pokrývá důležitou část viditelného barevného spektra. Je tam omezení kvůli</w:t>
      </w:r>
      <w:r>
        <w:t> </w:t>
      </w:r>
      <w:r w:rsidRPr="004F1BFC">
        <w:t>luminoforu (pohlcuje energii a následně ji</w:t>
      </w:r>
      <w:r w:rsidR="002F58F1">
        <w:t xml:space="preserve"> vyzařuje pomocí světla), který </w:t>
      </w:r>
      <w:r w:rsidRPr="004F1BFC">
        <w:t xml:space="preserve">vytváří RGB (červené, zelené a modré světlo). </w:t>
      </w:r>
    </w:p>
    <w:p w:rsidR="00854F39" w:rsidRPr="00C066BD" w:rsidRDefault="00854F39" w:rsidP="00980BA3">
      <w:pPr>
        <w:pStyle w:val="Text"/>
        <w:ind w:firstLine="0"/>
        <w:rPr>
          <w:b/>
        </w:rPr>
      </w:pPr>
      <w:r w:rsidRPr="00C066BD">
        <w:rPr>
          <w:b/>
        </w:rPr>
        <w:t>NTSC</w:t>
      </w:r>
    </w:p>
    <w:p w:rsidR="004F1BFC" w:rsidRPr="004F1BFC" w:rsidRDefault="004F1BFC" w:rsidP="004F1BFC">
      <w:pPr>
        <w:pStyle w:val="Text"/>
      </w:pPr>
      <w:r w:rsidRPr="004F1BFC">
        <w:t>Standard kódování analogového televizního signálu vznikl v USA, je používán v Japonsku, Filipínách a Jižní Koreji apod. Tento standard vznikl v roce 1940.</w:t>
      </w:r>
    </w:p>
    <w:p w:rsidR="00854F39" w:rsidRPr="00C066BD" w:rsidRDefault="00854F39" w:rsidP="00980BA3">
      <w:pPr>
        <w:pStyle w:val="Text"/>
        <w:ind w:firstLine="0"/>
        <w:rPr>
          <w:b/>
        </w:rPr>
      </w:pPr>
      <w:r w:rsidRPr="00C066BD">
        <w:rPr>
          <w:b/>
        </w:rPr>
        <w:t>PAL</w:t>
      </w:r>
    </w:p>
    <w:p w:rsidR="00854F39" w:rsidRDefault="00854F39" w:rsidP="00BE13E5">
      <w:pPr>
        <w:pStyle w:val="Text"/>
      </w:pPr>
      <w:r>
        <w:t>Standard kódování barevného signálu pro an</w:t>
      </w:r>
      <w:r w:rsidR="00BE13E5">
        <w:t>alogové televizní vysílání. Byl </w:t>
      </w:r>
      <w:r>
        <w:t xml:space="preserve">zaveden roku 1963 ve Velké Británii a 1967 v Německu. Označení </w:t>
      </w:r>
      <w:proofErr w:type="gramStart"/>
      <w:r>
        <w:t>PAL</w:t>
      </w:r>
      <w:proofErr w:type="gramEnd"/>
      <w:r>
        <w:t xml:space="preserve"> na </w:t>
      </w:r>
      <w:r w:rsidR="00BE13E5">
        <w:t>DVD</w:t>
      </w:r>
      <w:r>
        <w:t xml:space="preserve"> </w:t>
      </w:r>
      <w:proofErr w:type="gramStart"/>
      <w:r>
        <w:t>definuje</w:t>
      </w:r>
      <w:proofErr w:type="gramEnd"/>
      <w:r>
        <w:t xml:space="preserve"> rozlišení 720x576 pixelů</w:t>
      </w:r>
      <w:r w:rsidR="004F1BFC">
        <w:t>.</w:t>
      </w:r>
    </w:p>
    <w:p w:rsidR="00BE13E5" w:rsidRPr="00980BA3" w:rsidRDefault="00BE13E5">
      <w:pPr>
        <w:overflowPunct/>
        <w:autoSpaceDE/>
        <w:autoSpaceDN/>
        <w:adjustRightInd/>
        <w:textAlignment w:val="auto"/>
        <w:rPr>
          <w:rFonts w:ascii="Times New Roman" w:hAnsi="Times New Roman" w:cs="Times New Roman"/>
          <w:sz w:val="24"/>
        </w:rPr>
      </w:pPr>
      <w:r>
        <w:rPr>
          <w:rFonts w:ascii="Times New Roman" w:hAnsi="Times New Roman" w:cs="Times New Roman"/>
          <w:color w:val="00B050"/>
          <w:sz w:val="24"/>
        </w:rPr>
        <w:br w:type="page"/>
      </w:r>
    </w:p>
    <w:p w:rsidR="00854F39" w:rsidRPr="00C066BD" w:rsidRDefault="00854F39" w:rsidP="00BE13E5">
      <w:pPr>
        <w:pStyle w:val="Text"/>
        <w:spacing w:before="120"/>
        <w:ind w:firstLine="0"/>
        <w:rPr>
          <w:b/>
        </w:rPr>
      </w:pPr>
      <w:r w:rsidRPr="00C066BD">
        <w:rPr>
          <w:b/>
        </w:rPr>
        <w:lastRenderedPageBreak/>
        <w:t>SECAM</w:t>
      </w:r>
    </w:p>
    <w:p w:rsidR="00854F39" w:rsidRPr="000A1A62" w:rsidRDefault="00854F39" w:rsidP="00BE13E5">
      <w:pPr>
        <w:pStyle w:val="Text"/>
      </w:pPr>
      <w:r>
        <w:t xml:space="preserve">Systém barevné televize, tehdy analogové. Byl vyvinut ve Francii roku 1956 týmem odborníků, který vedl </w:t>
      </w:r>
      <w:proofErr w:type="spellStart"/>
      <w:r>
        <w:t>Henri</w:t>
      </w:r>
      <w:proofErr w:type="spellEnd"/>
      <w:r>
        <w:t xml:space="preserve"> de France ve společnosti CSF. Je oboustranně kompatibilní s čer</w:t>
      </w:r>
      <w:r w:rsidR="00BE13E5">
        <w:t>nobílým televizním vysíláním.</w:t>
      </w:r>
    </w:p>
    <w:p w:rsidR="004B0F32" w:rsidRPr="008E0999" w:rsidRDefault="004B0F32" w:rsidP="009B3386">
      <w:pPr>
        <w:pStyle w:val="Nadpis2"/>
      </w:pPr>
      <w:bookmarkStart w:id="33" w:name="_Toc415482301"/>
      <w:r w:rsidRPr="008E0999">
        <w:t>Komprese</w:t>
      </w:r>
      <w:bookmarkEnd w:id="33"/>
    </w:p>
    <w:p w:rsidR="00E36E40" w:rsidRPr="00E36E40" w:rsidRDefault="008E0999" w:rsidP="00E36E40">
      <w:pPr>
        <w:pStyle w:val="Text"/>
        <w:rPr>
          <w:i/>
        </w:rPr>
      </w:pPr>
      <w:r w:rsidRPr="00E36E40">
        <w:t xml:space="preserve">Kompresní poměr – je to poměr délky zmenšených dat vzhledem k délce dat </w:t>
      </w:r>
      <w:r w:rsidR="00E36E40">
        <w:t>původních</w:t>
      </w:r>
      <w:r w:rsidRPr="00E36E40">
        <w:t xml:space="preserve"> </w:t>
      </w:r>
      <w:r w:rsidR="00E36E40" w:rsidRPr="00E36E40">
        <w:rPr>
          <w:i/>
        </w:rPr>
        <w:t>(obr. 11 – komprese).</w:t>
      </w:r>
    </w:p>
    <w:p w:rsidR="008E0999" w:rsidRDefault="008E0999" w:rsidP="00E36E40">
      <w:pPr>
        <w:pStyle w:val="Text"/>
      </w:pPr>
      <w:r w:rsidRPr="00E36E40">
        <w:t>Kompresní poměr můžeme nejčastěji vidět vyjádřen v procentech.</w:t>
      </w:r>
    </w:p>
    <w:p w:rsidR="004F1BFC" w:rsidRPr="00E36E40" w:rsidRDefault="004F1BFC" w:rsidP="004F1BFC">
      <w:pPr>
        <w:pStyle w:val="Text"/>
        <w:spacing w:before="240"/>
        <w:ind w:firstLine="0"/>
      </w:pPr>
      <w:r>
        <w:t>Citace:</w:t>
      </w:r>
    </w:p>
    <w:p w:rsidR="008E0999" w:rsidRPr="004F1BFC" w:rsidRDefault="008E0999" w:rsidP="004F1BFC">
      <w:pPr>
        <w:pStyle w:val="Text"/>
        <w:tabs>
          <w:tab w:val="left" w:pos="2552"/>
        </w:tabs>
        <w:spacing w:before="120"/>
        <w:rPr>
          <w:i/>
        </w:rPr>
      </w:pPr>
      <w:r w:rsidRPr="004F1BFC">
        <w:rPr>
          <w:i/>
        </w:rPr>
        <w:tab/>
        <w:t>Délka po kompresi</w:t>
      </w:r>
    </w:p>
    <w:p w:rsidR="008E0999" w:rsidRPr="004F1BFC" w:rsidRDefault="007B3762" w:rsidP="002F2BEC">
      <w:pPr>
        <w:pStyle w:val="Text"/>
        <w:ind w:firstLine="0"/>
        <w:rPr>
          <w:i/>
        </w:rPr>
      </w:pPr>
      <w:r w:rsidRPr="004F1BFC">
        <w:rPr>
          <w:i/>
          <w:noProof/>
          <w:lang w:eastAsia="cs-CZ"/>
        </w:rPr>
        <w:pict>
          <v:shapetype id="_x0000_t32" coordsize="21600,21600" o:spt="32" o:oned="t" path="m,l21600,21600e" filled="f">
            <v:path arrowok="t" fillok="f" o:connecttype="none"/>
            <o:lock v:ext="edit" shapetype="t"/>
          </v:shapetype>
          <v:shape id="Přímá spojnice se šipkou 2" o:spid="_x0000_s1026" type="#_x0000_t32" style="position:absolute;left:0;text-align:left;margin-left:101.75pt;margin-top:7.7pt;width:156.7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"/>
        </w:pict>
      </w:r>
      <w:r w:rsidR="008E0999" w:rsidRPr="004F1BFC">
        <w:rPr>
          <w:i/>
        </w:rPr>
        <w:t xml:space="preserve">Kompresní prostor =   </w:t>
      </w:r>
    </w:p>
    <w:p w:rsidR="008E0999" w:rsidRPr="004F1BFC" w:rsidRDefault="008E0999" w:rsidP="004F1BFC">
      <w:pPr>
        <w:pStyle w:val="Text"/>
        <w:tabs>
          <w:tab w:val="left" w:pos="2268"/>
        </w:tabs>
        <w:spacing w:after="240"/>
        <w:rPr>
          <w:i/>
        </w:rPr>
      </w:pPr>
      <w:r w:rsidRPr="004F1BFC">
        <w:rPr>
          <w:b/>
          <w:i/>
        </w:rPr>
        <w:tab/>
      </w:r>
      <w:r w:rsidRPr="004F1BFC">
        <w:rPr>
          <w:i/>
        </w:rPr>
        <w:t>Délka před kompresí</w:t>
      </w:r>
      <w:r w:rsidR="004F1BFC">
        <w:rPr>
          <w:i/>
        </w:rPr>
        <w:t xml:space="preserve"> (internet 4)</w:t>
      </w:r>
    </w:p>
    <w:p w:rsidR="008E0999" w:rsidRPr="00726374" w:rsidRDefault="008E0999" w:rsidP="008E0999">
      <w:pPr>
        <w:pStyle w:val="Text"/>
        <w:spacing w:before="120"/>
      </w:pPr>
      <w:r w:rsidRPr="00726374">
        <w:rPr>
          <w:b/>
        </w:rPr>
        <w:t xml:space="preserve">Bezztrátová komprese – </w:t>
      </w:r>
      <w:r w:rsidRPr="00726374">
        <w:t xml:space="preserve">komprese, při které nedochází k žádné ztrátě dat. </w:t>
      </w:r>
      <w:r w:rsidR="002F2BEC">
        <w:rPr>
          <w:color w:val="000000" w:themeColor="text1"/>
        </w:rPr>
        <w:t>Ke </w:t>
      </w:r>
      <w:r w:rsidRPr="00726374">
        <w:rPr>
          <w:color w:val="000000" w:themeColor="text1"/>
        </w:rPr>
        <w:t>ztrátě dat nedochází ani při opakovaném uložení a otevření obrázku.</w:t>
      </w:r>
      <w:r w:rsidR="002F2BEC">
        <w:t xml:space="preserve"> Používáme i </w:t>
      </w:r>
      <w:r w:rsidR="00D62F29">
        <w:t>výrazy jako </w:t>
      </w:r>
      <w:r w:rsidRPr="00726374">
        <w:t>jsou například přesná komprese nebo vratná komprese.</w:t>
      </w:r>
    </w:p>
    <w:p w:rsidR="008E0999" w:rsidRPr="00726374" w:rsidRDefault="008E0999" w:rsidP="008E0999">
      <w:pPr>
        <w:pStyle w:val="Text"/>
      </w:pPr>
      <w:r w:rsidRPr="00726374">
        <w:rPr>
          <w:b/>
        </w:rPr>
        <w:t>Ztrátová komprese –</w:t>
      </w:r>
      <w:r w:rsidRPr="00726374">
        <w:t xml:space="preserve"> komprese, při které dochází</w:t>
      </w:r>
      <w:r w:rsidR="00D62F29">
        <w:t xml:space="preserve"> k určité ztrátě dat z obrázku </w:t>
      </w:r>
      <w:r w:rsidRPr="008F0B39">
        <w:t xml:space="preserve">například při opakovaném uložení a </w:t>
      </w:r>
      <w:r w:rsidR="003D2A10" w:rsidRPr="008F0B39">
        <w:t>opětovném</w:t>
      </w:r>
      <w:r w:rsidRPr="008F0B39">
        <w:t xml:space="preserve"> otevřen</w:t>
      </w:r>
      <w:r w:rsidR="00D62F29" w:rsidRPr="008F0B39">
        <w:t xml:space="preserve">í. Používáme i výrazy </w:t>
      </w:r>
      <w:r w:rsidR="00D62F29">
        <w:t>jako jsou </w:t>
      </w:r>
      <w:r w:rsidRPr="00726374">
        <w:t>nepřesná komprese nebo nenávratná komprese.</w:t>
      </w:r>
    </w:p>
    <w:p w:rsidR="008E0999" w:rsidRPr="00726374" w:rsidRDefault="008E0999" w:rsidP="009B3386">
      <w:pPr>
        <w:pStyle w:val="Nadpis3"/>
      </w:pPr>
      <w:bookmarkStart w:id="34" w:name="_Toc415482302"/>
      <w:r>
        <w:t>Typy kompresních metod</w:t>
      </w:r>
      <w:bookmarkEnd w:id="34"/>
    </w:p>
    <w:p w:rsidR="008E0999" w:rsidRPr="00726374" w:rsidRDefault="008E0999" w:rsidP="00B915C1">
      <w:pPr>
        <w:pStyle w:val="Text"/>
        <w:numPr>
          <w:ilvl w:val="0"/>
          <w:numId w:val="11"/>
        </w:numPr>
        <w:ind w:left="284" w:hanging="284"/>
      </w:pPr>
      <w:r w:rsidRPr="00726374">
        <w:rPr>
          <w:b/>
        </w:rPr>
        <w:t>Slovníkové metody komprese</w:t>
      </w:r>
      <w:r w:rsidRPr="008E0999">
        <w:t xml:space="preserve"> </w:t>
      </w:r>
      <w:r w:rsidRPr="00726374">
        <w:t>– vyhledává opakující části textu, do sloučeného textu se uloží jen první nalezení slova. Všechn</w:t>
      </w:r>
      <w:r w:rsidRPr="00726374">
        <w:rPr>
          <w:color w:val="000000" w:themeColor="text1"/>
        </w:rPr>
        <w:t>a</w:t>
      </w:r>
      <w:r w:rsidRPr="00726374">
        <w:t xml:space="preserve"> nalezen</w:t>
      </w:r>
      <w:r w:rsidRPr="00726374">
        <w:rPr>
          <w:color w:val="000000" w:themeColor="text1"/>
        </w:rPr>
        <w:t>á</w:t>
      </w:r>
      <w:r w:rsidRPr="00726374">
        <w:t xml:space="preserve"> slova jsou pak nahrazen</w:t>
      </w:r>
      <w:r w:rsidRPr="00726374">
        <w:rPr>
          <w:color w:val="000000" w:themeColor="text1"/>
        </w:rPr>
        <w:t>a</w:t>
      </w:r>
      <w:r w:rsidRPr="00726374">
        <w:t xml:space="preserve"> odkazem na to slovo, které už je tam uložené.</w:t>
      </w:r>
    </w:p>
    <w:p w:rsidR="008E0999" w:rsidRPr="00726374" w:rsidRDefault="008E0999" w:rsidP="00B915C1">
      <w:pPr>
        <w:pStyle w:val="Text"/>
        <w:numPr>
          <w:ilvl w:val="0"/>
          <w:numId w:val="11"/>
        </w:numPr>
        <w:ind w:left="284" w:hanging="284"/>
      </w:pPr>
      <w:r w:rsidRPr="00726374">
        <w:rPr>
          <w:b/>
        </w:rPr>
        <w:t>Statistické metody komprese</w:t>
      </w:r>
      <w:r w:rsidRPr="008E0999">
        <w:t xml:space="preserve"> </w:t>
      </w:r>
      <w:r>
        <w:t xml:space="preserve">- </w:t>
      </w:r>
      <w:r w:rsidRPr="00726374">
        <w:t>založeny na pravděpodobnosti, s j</w:t>
      </w:r>
      <w:r w:rsidR="006572B2">
        <w:t>akou se objevují znaky v textu.</w:t>
      </w:r>
    </w:p>
    <w:p w:rsidR="008E0999" w:rsidRPr="00726374" w:rsidRDefault="008E0999" w:rsidP="00B915C1">
      <w:pPr>
        <w:pStyle w:val="Text"/>
        <w:numPr>
          <w:ilvl w:val="0"/>
          <w:numId w:val="11"/>
        </w:numPr>
        <w:ind w:left="284" w:hanging="284"/>
      </w:pPr>
      <w:r w:rsidRPr="00726374">
        <w:rPr>
          <w:b/>
        </w:rPr>
        <w:t>Komprese nepohyblivého obrazu</w:t>
      </w:r>
      <w:r w:rsidRPr="008E0999">
        <w:t xml:space="preserve"> </w:t>
      </w:r>
      <w:r w:rsidRPr="00726374">
        <w:t>– objevuje se ve ztrátové kompresi rastrového obrázku, který poskytuje vysoký kompresní poměr.</w:t>
      </w:r>
    </w:p>
    <w:p w:rsidR="008E0999" w:rsidRPr="00726374" w:rsidRDefault="008E0999" w:rsidP="00B915C1">
      <w:pPr>
        <w:pStyle w:val="Text"/>
        <w:numPr>
          <w:ilvl w:val="0"/>
          <w:numId w:val="11"/>
        </w:numPr>
        <w:ind w:left="284" w:hanging="284"/>
      </w:pPr>
      <w:r w:rsidRPr="00726374">
        <w:rPr>
          <w:b/>
        </w:rPr>
        <w:t>Komprese pohyblivého obrazu</w:t>
      </w:r>
      <w:r w:rsidRPr="008E0999">
        <w:t xml:space="preserve"> </w:t>
      </w:r>
      <w:r w:rsidRPr="00726374">
        <w:t xml:space="preserve">– tady se jedná o popis metody ztrátové, </w:t>
      </w:r>
      <w:r w:rsidRPr="00726374">
        <w:rPr>
          <w:color w:val="000000" w:themeColor="text1"/>
        </w:rPr>
        <w:t>která</w:t>
      </w:r>
      <w:r w:rsidR="00D62F29">
        <w:rPr>
          <w:color w:val="000000" w:themeColor="text1"/>
        </w:rPr>
        <w:t> </w:t>
      </w:r>
      <w:r w:rsidRPr="00726374">
        <w:t>popisuje vysoký kompresní poměr.</w:t>
      </w:r>
    </w:p>
    <w:p w:rsidR="00A62710" w:rsidRDefault="008E0999" w:rsidP="00B915C1">
      <w:pPr>
        <w:pStyle w:val="Text"/>
        <w:numPr>
          <w:ilvl w:val="0"/>
          <w:numId w:val="11"/>
        </w:numPr>
        <w:ind w:left="284" w:hanging="284"/>
      </w:pPr>
      <w:r w:rsidRPr="00726374">
        <w:rPr>
          <w:b/>
        </w:rPr>
        <w:t>Komprese zvuku</w:t>
      </w:r>
      <w:r w:rsidRPr="008E0999">
        <w:t xml:space="preserve"> </w:t>
      </w:r>
      <w:r w:rsidRPr="00726374">
        <w:t>– popisuje kompresi při zt</w:t>
      </w:r>
      <w:r w:rsidR="006572B2">
        <w:t>rátě zvuku v kompresním poměru.</w:t>
      </w:r>
    </w:p>
    <w:p w:rsidR="00A62710" w:rsidRDefault="00A62710">
      <w:pPr>
        <w:overflowPunct/>
        <w:autoSpaceDE/>
        <w:autoSpaceDN/>
        <w:adjustRightInd/>
        <w:textAlignment w:val="auto"/>
        <w:rPr>
          <w:rFonts w:ascii="Times New Roman" w:hAnsi="Times New Roman"/>
          <w:sz w:val="24"/>
          <w:lang w:eastAsia="ar-SA"/>
        </w:rPr>
      </w:pPr>
      <w:r>
        <w:br w:type="page"/>
      </w:r>
    </w:p>
    <w:p w:rsidR="008E0999" w:rsidRDefault="00BF0267" w:rsidP="008E0999">
      <w:pPr>
        <w:pStyle w:val="Text"/>
      </w:pPr>
      <w:r>
        <w:rPr>
          <w:noProof/>
          <w:lang w:eastAsia="cs-CZ"/>
        </w:rPr>
        <w:lastRenderedPageBreak/>
        <w:drawing>
          <wp:anchor distT="0" distB="0" distL="114300" distR="114300" simplePos="0" relativeHeight="251667456" behindDoc="1" locked="0" layoutInCell="1" allowOverlap="1">
            <wp:simplePos x="0" y="0"/>
            <wp:positionH relativeFrom="margin">
              <wp:align>center</wp:align>
            </wp:positionH>
            <wp:positionV relativeFrom="paragraph">
              <wp:posOffset>-45085</wp:posOffset>
            </wp:positionV>
            <wp:extent cx="3223895" cy="1621155"/>
            <wp:effectExtent l="19050" t="0" r="0" b="0"/>
            <wp:wrapTight wrapText="bothSides">
              <wp:wrapPolygon edited="0">
                <wp:start x="-128" y="0"/>
                <wp:lineTo x="-128" y="21321"/>
                <wp:lineTo x="21570" y="21321"/>
                <wp:lineTo x="21570" y="0"/>
                <wp:lineTo x="-128" y="0"/>
              </wp:wrapPolygon>
            </wp:wrapTight>
            <wp:docPr id="3" name="obrázek 1" descr="http://www.milujemefotografii.cz/wp-content/uploads/2011/01/titulni_kompr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lujemefotografii.cz/wp-content/uploads/2011/01/titulni_komprese.jpg"/>
                    <pic:cNvPicPr>
                      <a:picLocks noChangeAspect="1" noChangeArrowheads="1"/>
                    </pic:cNvPicPr>
                  </pic:nvPicPr>
                  <pic:blipFill>
                    <a:blip r:embed="rId27" cstate="print"/>
                    <a:srcRect/>
                    <a:stretch>
                      <a:fillRect/>
                    </a:stretch>
                  </pic:blipFill>
                  <pic:spPr bwMode="auto">
                    <a:xfrm>
                      <a:off x="0" y="0"/>
                      <a:ext cx="3223895" cy="1621155"/>
                    </a:xfrm>
                    <a:prstGeom prst="rect">
                      <a:avLst/>
                    </a:prstGeom>
                    <a:noFill/>
                    <a:ln w="9525">
                      <a:noFill/>
                      <a:miter lim="800000"/>
                      <a:headEnd/>
                      <a:tailEnd/>
                    </a:ln>
                  </pic:spPr>
                </pic:pic>
              </a:graphicData>
            </a:graphic>
          </wp:anchor>
        </w:drawing>
      </w:r>
    </w:p>
    <w:p w:rsidR="00BF0267" w:rsidRDefault="00BF0267" w:rsidP="008E0999">
      <w:pPr>
        <w:pStyle w:val="Text"/>
      </w:pPr>
    </w:p>
    <w:p w:rsidR="00BF0267" w:rsidRDefault="00BF0267" w:rsidP="008E0999">
      <w:pPr>
        <w:pStyle w:val="Text"/>
      </w:pPr>
    </w:p>
    <w:p w:rsidR="008E0999" w:rsidRDefault="008E0999" w:rsidP="008E0999">
      <w:pPr>
        <w:pStyle w:val="Text"/>
      </w:pPr>
    </w:p>
    <w:p w:rsidR="008E0999" w:rsidRPr="008E0999" w:rsidRDefault="008E0999" w:rsidP="008E0999">
      <w:pPr>
        <w:pStyle w:val="Text"/>
      </w:pPr>
    </w:p>
    <w:p w:rsidR="008E0999" w:rsidRDefault="008E0999" w:rsidP="008E0999">
      <w:pPr>
        <w:pStyle w:val="Text"/>
      </w:pPr>
    </w:p>
    <w:p w:rsidR="00BF0267" w:rsidRPr="00E36E40" w:rsidRDefault="00BF0267" w:rsidP="00A62710">
      <w:pPr>
        <w:pStyle w:val="Text"/>
        <w:spacing w:before="60" w:line="240" w:lineRule="auto"/>
        <w:jc w:val="center"/>
        <w:rPr>
          <w:i/>
        </w:rPr>
      </w:pPr>
      <w:r w:rsidRPr="00E36E40">
        <w:rPr>
          <w:i/>
        </w:rPr>
        <w:t>(obr.</w:t>
      </w:r>
      <w:r w:rsidR="00E36E40" w:rsidRPr="00E36E40">
        <w:rPr>
          <w:i/>
        </w:rPr>
        <w:t xml:space="preserve"> 11 – komprese)</w:t>
      </w:r>
    </w:p>
    <w:p w:rsidR="001422CC" w:rsidRPr="00980BA3" w:rsidRDefault="004B0F32" w:rsidP="009B3386">
      <w:pPr>
        <w:pStyle w:val="Nadpis2"/>
      </w:pPr>
      <w:bookmarkStart w:id="35" w:name="_Toc415482303"/>
      <w:r w:rsidRPr="00980BA3">
        <w:t>Barevné modely</w:t>
      </w:r>
      <w:bookmarkEnd w:id="35"/>
    </w:p>
    <w:p w:rsidR="006572B2" w:rsidRPr="00980BA3" w:rsidRDefault="006572B2" w:rsidP="00B915C1">
      <w:pPr>
        <w:pStyle w:val="Text"/>
        <w:numPr>
          <w:ilvl w:val="0"/>
          <w:numId w:val="13"/>
        </w:numPr>
        <w:ind w:left="284" w:hanging="284"/>
        <w:rPr>
          <w:b/>
        </w:rPr>
      </w:pPr>
      <w:r w:rsidRPr="00980BA3">
        <w:rPr>
          <w:b/>
        </w:rPr>
        <w:t>RGB – aditivní míchání barev</w:t>
      </w:r>
    </w:p>
    <w:p w:rsidR="006572B2" w:rsidRPr="00980BA3" w:rsidRDefault="006572B2" w:rsidP="00A23CBD">
      <w:pPr>
        <w:pStyle w:val="Text"/>
        <w:ind w:firstLine="284"/>
      </w:pPr>
      <w:r w:rsidRPr="00980BA3">
        <w:t xml:space="preserve">3 základní barvy: </w:t>
      </w:r>
      <w:proofErr w:type="spellStart"/>
      <w:r w:rsidRPr="00980BA3">
        <w:t>Red</w:t>
      </w:r>
      <w:proofErr w:type="spellEnd"/>
      <w:r w:rsidRPr="00980BA3">
        <w:t xml:space="preserve"> (červená), Green (zelená)</w:t>
      </w:r>
      <w:r w:rsidR="00534692" w:rsidRPr="00980BA3">
        <w:t xml:space="preserve"> </w:t>
      </w:r>
      <w:r w:rsidRPr="00980BA3">
        <w:t>a Blue (modrá)</w:t>
      </w:r>
      <w:r w:rsidR="003D2A10" w:rsidRPr="00980BA3">
        <w:t>.</w:t>
      </w:r>
    </w:p>
    <w:p w:rsidR="006572B2" w:rsidRPr="00E36E40" w:rsidRDefault="006572B2" w:rsidP="00C8786C">
      <w:pPr>
        <w:pStyle w:val="Text"/>
        <w:ind w:left="284" w:firstLine="425"/>
      </w:pPr>
      <w:r w:rsidRPr="00980BA3">
        <w:t>U tohoto modelu nejde o míchání barev,</w:t>
      </w:r>
      <w:r w:rsidR="00534692" w:rsidRPr="00980BA3">
        <w:t xml:space="preserve"> </w:t>
      </w:r>
      <w:r w:rsidRPr="00980BA3">
        <w:t>ale o míchání tř</w:t>
      </w:r>
      <w:r w:rsidR="00D62F29" w:rsidRPr="00980BA3">
        <w:t>í světel. Pokud dojde k</w:t>
      </w:r>
      <w:r w:rsidR="00534692" w:rsidRPr="00980BA3">
        <w:t> </w:t>
      </w:r>
      <w:r w:rsidR="00D62F29" w:rsidRPr="00980BA3">
        <w:t>sečtení</w:t>
      </w:r>
      <w:r w:rsidR="00534692" w:rsidRPr="00980BA3">
        <w:t xml:space="preserve"> </w:t>
      </w:r>
      <w:r w:rsidRPr="00980BA3">
        <w:t>všech tří barev, vytvoří se bílé světlo</w:t>
      </w:r>
      <w:r w:rsidR="00BF0267" w:rsidRPr="00980BA3">
        <w:t xml:space="preserve"> </w:t>
      </w:r>
      <w:r w:rsidR="00E36E40" w:rsidRPr="00980BA3">
        <w:rPr>
          <w:i/>
        </w:rPr>
        <w:t>(obr. 12 – RGB).</w:t>
      </w:r>
      <w:r w:rsidR="00A23CBD" w:rsidRPr="00980BA3">
        <w:rPr>
          <w:i/>
        </w:rPr>
        <w:t xml:space="preserve"> </w:t>
      </w:r>
      <w:r w:rsidR="00A23CBD" w:rsidRPr="00980BA3">
        <w:t>Nulové hodnoty všech </w:t>
      </w:r>
      <w:r w:rsidRPr="00980BA3">
        <w:t xml:space="preserve">složek </w:t>
      </w:r>
      <w:r w:rsidR="000A4FA8" w:rsidRPr="00980BA3">
        <w:t>znamenají</w:t>
      </w:r>
      <w:r w:rsidRPr="00980BA3">
        <w:t xml:space="preserve"> to</w:t>
      </w:r>
      <w:r w:rsidR="00314B9F" w:rsidRPr="00980BA3">
        <w:t>, že </w:t>
      </w:r>
      <w:r w:rsidR="00D62F29" w:rsidRPr="00980BA3">
        <w:t>chybí světlo,</w:t>
      </w:r>
      <w:r w:rsidR="00534692" w:rsidRPr="00980BA3">
        <w:t xml:space="preserve"> </w:t>
      </w:r>
      <w:r w:rsidRPr="00980BA3">
        <w:t>proto se vytvoří černá barva.</w:t>
      </w:r>
    </w:p>
    <w:p w:rsidR="00534692" w:rsidRPr="00BF0267" w:rsidRDefault="008C34D7" w:rsidP="008C34D7">
      <w:pPr>
        <w:pStyle w:val="Text"/>
        <w:spacing w:before="120"/>
        <w:jc w:val="center"/>
      </w:pPr>
      <w:r w:rsidRPr="008C34D7">
        <w:rPr>
          <w:noProof/>
          <w:lang w:eastAsia="cs-CZ"/>
        </w:rPr>
        <w:drawing>
          <wp:inline distT="0" distB="0" distL="0" distR="0">
            <wp:extent cx="1231517" cy="1176043"/>
            <wp:effectExtent l="19050" t="0" r="6733" b="0"/>
            <wp:docPr id="2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8289" t="18072" r="52557" b="18072"/>
                    <a:stretch>
                      <a:fillRect/>
                    </a:stretch>
                  </pic:blipFill>
                  <pic:spPr bwMode="auto">
                    <a:xfrm>
                      <a:off x="0" y="0"/>
                      <a:ext cx="1236023" cy="1180346"/>
                    </a:xfrm>
                    <a:prstGeom prst="rect">
                      <a:avLst/>
                    </a:prstGeom>
                    <a:noFill/>
                    <a:ln w="9525">
                      <a:noFill/>
                      <a:miter lim="800000"/>
                      <a:headEnd/>
                      <a:tailEnd/>
                    </a:ln>
                  </pic:spPr>
                </pic:pic>
              </a:graphicData>
            </a:graphic>
          </wp:inline>
        </w:drawing>
      </w:r>
    </w:p>
    <w:p w:rsidR="00BF0267" w:rsidRPr="00E36E40" w:rsidRDefault="00BF0267" w:rsidP="00BB7786">
      <w:pPr>
        <w:pStyle w:val="Text"/>
        <w:jc w:val="center"/>
        <w:rPr>
          <w:i/>
        </w:rPr>
      </w:pPr>
      <w:r w:rsidRPr="00E36E40">
        <w:rPr>
          <w:i/>
        </w:rPr>
        <w:t>(obr.</w:t>
      </w:r>
      <w:r w:rsidR="00E36E40" w:rsidRPr="00E36E40">
        <w:rPr>
          <w:i/>
        </w:rPr>
        <w:t xml:space="preserve"> 12 – RGB)</w:t>
      </w:r>
    </w:p>
    <w:p w:rsidR="006572B2" w:rsidRPr="006572B2" w:rsidRDefault="006572B2" w:rsidP="00B915C1">
      <w:pPr>
        <w:pStyle w:val="Text"/>
        <w:numPr>
          <w:ilvl w:val="0"/>
          <w:numId w:val="13"/>
        </w:numPr>
        <w:spacing w:before="120"/>
        <w:ind w:left="284" w:hanging="284"/>
        <w:rPr>
          <w:b/>
        </w:rPr>
      </w:pPr>
      <w:r w:rsidRPr="006572B2">
        <w:rPr>
          <w:b/>
        </w:rPr>
        <w:t>CMYK – subtraktivní míchání barev</w:t>
      </w:r>
    </w:p>
    <w:p w:rsidR="006572B2" w:rsidRDefault="006572B2" w:rsidP="00A23CBD">
      <w:pPr>
        <w:pStyle w:val="Text"/>
        <w:ind w:left="284" w:firstLine="0"/>
      </w:pPr>
      <w:r w:rsidRPr="007D4DF3">
        <w:t>4 základní barvy:</w:t>
      </w:r>
      <w:r w:rsidR="00D62F29" w:rsidRPr="00A23CBD">
        <w:t xml:space="preserve"> Cyan (azurová),</w:t>
      </w:r>
      <w:r w:rsidR="00314B9F" w:rsidRPr="00A23CBD">
        <w:t xml:space="preserve"> </w:t>
      </w:r>
      <w:r w:rsidRPr="00A23CBD">
        <w:t>Magen</w:t>
      </w:r>
      <w:r w:rsidR="00D62F29" w:rsidRPr="00A23CBD">
        <w:t xml:space="preserve">ta (purpurová), </w:t>
      </w:r>
      <w:proofErr w:type="spellStart"/>
      <w:r w:rsidR="00D62F29" w:rsidRPr="00A23CBD">
        <w:t>Yellow</w:t>
      </w:r>
      <w:proofErr w:type="spellEnd"/>
      <w:r w:rsidR="00D62F29" w:rsidRPr="00A23CBD">
        <w:t xml:space="preserve"> (žlutá),</w:t>
      </w:r>
      <w:r w:rsidR="002F58F1">
        <w:br/>
      </w:r>
      <w:r w:rsidR="008D5F6E">
        <w:t>Black</w:t>
      </w:r>
      <w:r>
        <w:t xml:space="preserve"> (černá).</w:t>
      </w:r>
    </w:p>
    <w:p w:rsidR="00A23CBD" w:rsidRDefault="006572B2" w:rsidP="00A62710">
      <w:pPr>
        <w:pStyle w:val="Text"/>
        <w:ind w:left="284" w:firstLine="425"/>
      </w:pPr>
      <w:r w:rsidRPr="00A23CBD">
        <w:t>V tomto p</w:t>
      </w:r>
      <w:r w:rsidR="000A4FA8" w:rsidRPr="00A23CBD">
        <w:t>řípadě nedostaneme</w:t>
      </w:r>
      <w:r w:rsidR="00D62F29" w:rsidRPr="00A23CBD">
        <w:t xml:space="preserve"> smícháním</w:t>
      </w:r>
      <w:r w:rsidR="00314B9F" w:rsidRPr="00A23CBD">
        <w:t xml:space="preserve"> </w:t>
      </w:r>
      <w:r w:rsidRPr="00A23CBD">
        <w:t>všech barev bílou barvu. Černou barvu bychom měli získat smícháním tří barev (azurové, purpurové</w:t>
      </w:r>
      <w:r w:rsidR="00D62F29" w:rsidRPr="00A23CBD">
        <w:t xml:space="preserve"> </w:t>
      </w:r>
      <w:r w:rsidR="00A23CBD">
        <w:t xml:space="preserve">a žluté). </w:t>
      </w:r>
      <w:r w:rsidR="008D5F6E" w:rsidRPr="00A23CBD">
        <w:t>Není </w:t>
      </w:r>
      <w:r w:rsidR="000B0C70" w:rsidRPr="00A23CBD">
        <w:t>to však </w:t>
      </w:r>
      <w:r w:rsidRPr="00A23CBD">
        <w:t>přímo černá barva</w:t>
      </w:r>
      <w:r w:rsidR="000A4FA8" w:rsidRPr="00A23CBD">
        <w:t>,</w:t>
      </w:r>
      <w:r w:rsidR="00314B9F" w:rsidRPr="00A23CBD">
        <w:t xml:space="preserve"> </w:t>
      </w:r>
      <w:r w:rsidR="000A4FA8" w:rsidRPr="00A23CBD">
        <w:t>ale je to</w:t>
      </w:r>
      <w:r w:rsidRPr="00A23CBD">
        <w:t xml:space="preserve"> spíše tmavší hnědá</w:t>
      </w:r>
      <w:r w:rsidR="008D5F6E" w:rsidRPr="00A23CBD">
        <w:t xml:space="preserve"> </w:t>
      </w:r>
      <w:r w:rsidR="00E36E40" w:rsidRPr="00A23CBD">
        <w:rPr>
          <w:i/>
        </w:rPr>
        <w:t>(obr. 13 – CMYK)</w:t>
      </w:r>
      <w:r w:rsidR="00A23CBD">
        <w:rPr>
          <w:i/>
        </w:rPr>
        <w:t>.</w:t>
      </w:r>
      <w:r w:rsidR="00A23CBD">
        <w:rPr>
          <w:i/>
        </w:rPr>
        <w:br/>
      </w:r>
      <w:r w:rsidR="000A4FA8" w:rsidRPr="00A23CBD">
        <w:t>Je tedy nutné přidat</w:t>
      </w:r>
      <w:r w:rsidR="000B0C70" w:rsidRPr="00A23CBD">
        <w:t xml:space="preserve"> složku </w:t>
      </w:r>
      <w:r w:rsidRPr="00A23CBD">
        <w:t>K, která označuje tiskařskou čerň.</w:t>
      </w:r>
    </w:p>
    <w:p w:rsidR="00314B9F" w:rsidRDefault="008C34D7" w:rsidP="008C34D7">
      <w:pPr>
        <w:pStyle w:val="Text"/>
        <w:jc w:val="center"/>
      </w:pPr>
      <w:r w:rsidRPr="008C34D7">
        <w:rPr>
          <w:noProof/>
          <w:lang w:eastAsia="cs-CZ"/>
        </w:rPr>
        <w:drawing>
          <wp:inline distT="0" distB="0" distL="0" distR="0">
            <wp:extent cx="1076505" cy="1047541"/>
            <wp:effectExtent l="19050" t="0" r="9345" b="0"/>
            <wp:docPr id="2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8642" t="20482" r="53263" b="16200"/>
                    <a:stretch>
                      <a:fillRect/>
                    </a:stretch>
                  </pic:blipFill>
                  <pic:spPr bwMode="auto">
                    <a:xfrm>
                      <a:off x="0" y="0"/>
                      <a:ext cx="1074731" cy="1045814"/>
                    </a:xfrm>
                    <a:prstGeom prst="rect">
                      <a:avLst/>
                    </a:prstGeom>
                    <a:noFill/>
                    <a:ln w="9525">
                      <a:noFill/>
                      <a:miter lim="800000"/>
                      <a:headEnd/>
                      <a:tailEnd/>
                    </a:ln>
                  </pic:spPr>
                </pic:pic>
              </a:graphicData>
            </a:graphic>
          </wp:inline>
        </w:drawing>
      </w:r>
    </w:p>
    <w:p w:rsidR="00314B9F" w:rsidRPr="00E36E40" w:rsidRDefault="008C34D7" w:rsidP="00BB7786">
      <w:pPr>
        <w:pStyle w:val="Text"/>
        <w:spacing w:line="240" w:lineRule="auto"/>
        <w:jc w:val="center"/>
        <w:rPr>
          <w:i/>
        </w:rPr>
      </w:pPr>
      <w:r w:rsidRPr="00E36E40">
        <w:rPr>
          <w:i/>
        </w:rPr>
        <w:t>(obr.</w:t>
      </w:r>
      <w:r w:rsidR="00E36E40" w:rsidRPr="00E36E40">
        <w:rPr>
          <w:i/>
        </w:rPr>
        <w:t xml:space="preserve"> 13 – CMYK)</w:t>
      </w:r>
    </w:p>
    <w:p w:rsidR="00BB7786" w:rsidRDefault="00BB7786">
      <w:pPr>
        <w:overflowPunct/>
        <w:autoSpaceDE/>
        <w:autoSpaceDN/>
        <w:adjustRightInd/>
        <w:textAlignment w:val="auto"/>
        <w:rPr>
          <w:rFonts w:ascii="Times New Roman" w:hAnsi="Times New Roman"/>
          <w:b/>
          <w:sz w:val="24"/>
          <w:lang w:eastAsia="ar-SA"/>
        </w:rPr>
      </w:pPr>
      <w:r>
        <w:rPr>
          <w:b/>
        </w:rPr>
        <w:br w:type="page"/>
      </w:r>
    </w:p>
    <w:p w:rsidR="006572B2" w:rsidRPr="00C57CCE" w:rsidRDefault="006572B2" w:rsidP="00B915C1">
      <w:pPr>
        <w:pStyle w:val="Text"/>
        <w:numPr>
          <w:ilvl w:val="0"/>
          <w:numId w:val="13"/>
        </w:numPr>
        <w:spacing w:before="120"/>
        <w:ind w:left="284" w:hanging="284"/>
        <w:rPr>
          <w:b/>
        </w:rPr>
      </w:pPr>
      <w:r w:rsidRPr="00C57CCE">
        <w:rPr>
          <w:b/>
        </w:rPr>
        <w:lastRenderedPageBreak/>
        <w:t>HSV (HSB)</w:t>
      </w:r>
    </w:p>
    <w:p w:rsidR="006572B2" w:rsidRPr="008D5F6E" w:rsidRDefault="006572B2" w:rsidP="00A23CBD">
      <w:pPr>
        <w:pStyle w:val="Text"/>
        <w:ind w:left="284" w:firstLine="425"/>
        <w:jc w:val="left"/>
      </w:pPr>
      <w:r w:rsidRPr="008D5F6E">
        <w:t>Barevný model, který odpovídá vnímání lidí</w:t>
      </w:r>
      <w:r w:rsidR="008D5F6E">
        <w:t xml:space="preserve"> </w:t>
      </w:r>
      <w:r w:rsidR="00E36E40" w:rsidRPr="00E36E40">
        <w:rPr>
          <w:i/>
        </w:rPr>
        <w:t>(obr. 14 – HSV)</w:t>
      </w:r>
      <w:r w:rsidRPr="008D5F6E">
        <w:t>. Má tři složky (n</w:t>
      </w:r>
      <w:r w:rsidR="00D62F29" w:rsidRPr="008D5F6E">
        <w:t>ejsou to však tři barvy).</w:t>
      </w:r>
    </w:p>
    <w:p w:rsidR="006572B2" w:rsidRPr="008D5F6E" w:rsidRDefault="006572B2" w:rsidP="00C8786C">
      <w:pPr>
        <w:pStyle w:val="Text"/>
        <w:ind w:left="284" w:firstLine="425"/>
      </w:pPr>
      <w:proofErr w:type="spellStart"/>
      <w:r w:rsidRPr="008D5F6E">
        <w:rPr>
          <w:b/>
        </w:rPr>
        <w:t>Hue</w:t>
      </w:r>
      <w:proofErr w:type="spellEnd"/>
      <w:r w:rsidRPr="008D5F6E">
        <w:rPr>
          <w:b/>
        </w:rPr>
        <w:t xml:space="preserve"> –</w:t>
      </w:r>
      <w:r w:rsidRPr="008D5F6E">
        <w:t xml:space="preserve"> barevný tón nebo také </w:t>
      </w:r>
      <w:r w:rsidRPr="008D5F6E">
        <w:rPr>
          <w:b/>
        </w:rPr>
        <w:t xml:space="preserve">odstín. </w:t>
      </w:r>
      <w:r w:rsidRPr="008D5F6E">
        <w:t>Měří se jako poloha na standardním barevném kole. Barva odrážející nebo procházející objektem</w:t>
      </w:r>
      <w:r w:rsidR="00D62F29" w:rsidRPr="008D5F6E">
        <w:t>.</w:t>
      </w:r>
    </w:p>
    <w:p w:rsidR="006572B2" w:rsidRPr="008D5F6E" w:rsidRDefault="000A4FA8" w:rsidP="00C8786C">
      <w:pPr>
        <w:pStyle w:val="Text"/>
        <w:ind w:left="284" w:firstLine="425"/>
      </w:pPr>
      <w:proofErr w:type="spellStart"/>
      <w:r w:rsidRPr="008D5F6E">
        <w:rPr>
          <w:b/>
        </w:rPr>
        <w:t>Saturation</w:t>
      </w:r>
      <w:proofErr w:type="spellEnd"/>
      <w:r w:rsidR="006572B2" w:rsidRPr="008D5F6E">
        <w:rPr>
          <w:b/>
        </w:rPr>
        <w:t xml:space="preserve"> –</w:t>
      </w:r>
      <w:r w:rsidR="006572B2" w:rsidRPr="008D5F6E">
        <w:t xml:space="preserve"> </w:t>
      </w:r>
      <w:r w:rsidR="006572B2" w:rsidRPr="008D5F6E">
        <w:rPr>
          <w:b/>
        </w:rPr>
        <w:t>sytost barvy</w:t>
      </w:r>
      <w:r w:rsidR="00D62F29" w:rsidRPr="008D5F6E">
        <w:t>, příměs jiné barvy.</w:t>
      </w:r>
      <w:r w:rsidR="00314B9F" w:rsidRPr="008D5F6E">
        <w:t xml:space="preserve"> </w:t>
      </w:r>
      <w:r w:rsidR="006572B2" w:rsidRPr="008D5F6E">
        <w:t>Měří se v</w:t>
      </w:r>
      <w:r w:rsidRPr="008D5F6E">
        <w:t> </w:t>
      </w:r>
      <w:r w:rsidR="006572B2" w:rsidRPr="008D5F6E">
        <w:t>procentech</w:t>
      </w:r>
      <w:r w:rsidRPr="008D5F6E">
        <w:t>,</w:t>
      </w:r>
      <w:r w:rsidR="002F58F1">
        <w:br/>
      </w:r>
      <w:r w:rsidR="008D5F6E">
        <w:t>tudíž </w:t>
      </w:r>
      <w:r w:rsidR="006572B2" w:rsidRPr="008D5F6E">
        <w:t>0</w:t>
      </w:r>
      <w:r w:rsidR="002F2BEC" w:rsidRPr="008D5F6E">
        <w:t> </w:t>
      </w:r>
      <w:r w:rsidR="00C8786C">
        <w:t>% je </w:t>
      </w:r>
      <w:r w:rsidR="006572B2" w:rsidRPr="008D5F6E">
        <w:t>bílá barva a 100</w:t>
      </w:r>
      <w:r w:rsidRPr="008D5F6E">
        <w:t xml:space="preserve"> </w:t>
      </w:r>
      <w:r w:rsidR="002F2BEC" w:rsidRPr="008D5F6E">
        <w:t>%</w:t>
      </w:r>
      <w:r w:rsidR="006572B2" w:rsidRPr="008D5F6E">
        <w:t xml:space="preserve"> je plně sytá barva.</w:t>
      </w:r>
      <w:r w:rsidR="00D62F29" w:rsidRPr="008D5F6E">
        <w:t xml:space="preserve"> Na barevném kole vzniká sytost</w:t>
      </w:r>
      <w:r w:rsidR="00314B9F" w:rsidRPr="008D5F6E">
        <w:t xml:space="preserve"> </w:t>
      </w:r>
      <w:r w:rsidR="006572B2" w:rsidRPr="008D5F6E">
        <w:t>od středu k okrajům (např. červená s 50% sytostí bude růžová).</w:t>
      </w:r>
    </w:p>
    <w:p w:rsidR="006572B2" w:rsidRPr="008D5F6E" w:rsidRDefault="00BB7786" w:rsidP="00C8786C">
      <w:pPr>
        <w:pStyle w:val="Text"/>
        <w:ind w:left="284" w:firstLine="425"/>
      </w:pPr>
      <w:r>
        <w:rPr>
          <w:b/>
          <w:noProof/>
          <w:lang w:eastAsia="cs-CZ"/>
        </w:rPr>
        <w:drawing>
          <wp:anchor distT="0" distB="0" distL="114300" distR="114300" simplePos="0" relativeHeight="251673600" behindDoc="1" locked="0" layoutInCell="1" allowOverlap="1">
            <wp:simplePos x="0" y="0"/>
            <wp:positionH relativeFrom="margin">
              <wp:align>center</wp:align>
            </wp:positionH>
            <wp:positionV relativeFrom="paragraph">
              <wp:posOffset>1000125</wp:posOffset>
            </wp:positionV>
            <wp:extent cx="1430020" cy="1078230"/>
            <wp:effectExtent l="19050" t="0" r="0" b="0"/>
            <wp:wrapTight wrapText="bothSides">
              <wp:wrapPolygon edited="0">
                <wp:start x="-288" y="0"/>
                <wp:lineTo x="-288" y="21371"/>
                <wp:lineTo x="21581" y="21371"/>
                <wp:lineTo x="21581" y="0"/>
                <wp:lineTo x="-288" y="0"/>
              </wp:wrapPolygon>
            </wp:wrapTight>
            <wp:docPr id="10" name="obrázek 10" descr="http://upload.wikimedia.org/wikipedia/commons/0/0d/HSV_color_solid_cylinder_alpha_lowga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0/0d/HSV_color_solid_cylinder_alpha_lowgamma.png"/>
                    <pic:cNvPicPr>
                      <a:picLocks noChangeAspect="1" noChangeArrowheads="1"/>
                    </pic:cNvPicPr>
                  </pic:nvPicPr>
                  <pic:blipFill>
                    <a:blip r:embed="rId30" cstate="print"/>
                    <a:srcRect/>
                    <a:stretch>
                      <a:fillRect/>
                    </a:stretch>
                  </pic:blipFill>
                  <pic:spPr bwMode="auto">
                    <a:xfrm>
                      <a:off x="0" y="0"/>
                      <a:ext cx="1430020" cy="1078230"/>
                    </a:xfrm>
                    <a:prstGeom prst="rect">
                      <a:avLst/>
                    </a:prstGeom>
                    <a:noFill/>
                    <a:ln w="9525">
                      <a:noFill/>
                      <a:miter lim="800000"/>
                      <a:headEnd/>
                      <a:tailEnd/>
                    </a:ln>
                  </pic:spPr>
                </pic:pic>
              </a:graphicData>
            </a:graphic>
          </wp:anchor>
        </w:drawing>
      </w:r>
      <w:proofErr w:type="spellStart"/>
      <w:r w:rsidR="006572B2" w:rsidRPr="008D5F6E">
        <w:rPr>
          <w:b/>
        </w:rPr>
        <w:t>Value</w:t>
      </w:r>
      <w:proofErr w:type="spellEnd"/>
      <w:r w:rsidR="006572B2" w:rsidRPr="008D5F6E">
        <w:rPr>
          <w:b/>
        </w:rPr>
        <w:t xml:space="preserve"> (</w:t>
      </w:r>
      <w:proofErr w:type="spellStart"/>
      <w:r w:rsidR="006572B2" w:rsidRPr="008D5F6E">
        <w:rPr>
          <w:b/>
        </w:rPr>
        <w:t>Brightness</w:t>
      </w:r>
      <w:proofErr w:type="spellEnd"/>
      <w:r w:rsidR="006572B2" w:rsidRPr="008D5F6E">
        <w:rPr>
          <w:b/>
        </w:rPr>
        <w:t>)</w:t>
      </w:r>
      <w:r w:rsidR="006572B2" w:rsidRPr="008D5F6E">
        <w:t xml:space="preserve"> – </w:t>
      </w:r>
      <w:r w:rsidR="006572B2" w:rsidRPr="008D5F6E">
        <w:rPr>
          <w:b/>
        </w:rPr>
        <w:t>intenzita</w:t>
      </w:r>
      <w:r w:rsidR="006572B2" w:rsidRPr="008D5F6E">
        <w:t xml:space="preserve"> neboli </w:t>
      </w:r>
      <w:r w:rsidR="006572B2" w:rsidRPr="008D5F6E">
        <w:rPr>
          <w:b/>
        </w:rPr>
        <w:t>jas</w:t>
      </w:r>
      <w:r w:rsidR="006572B2" w:rsidRPr="008D5F6E">
        <w:t>. Měří se</w:t>
      </w:r>
      <w:r w:rsidR="00D62F29" w:rsidRPr="008D5F6E">
        <w:t xml:space="preserve"> také v procentech (světlo nebo</w:t>
      </w:r>
      <w:r w:rsidR="00314B9F" w:rsidRPr="008D5F6E">
        <w:t> </w:t>
      </w:r>
      <w:r w:rsidR="006572B2" w:rsidRPr="008D5F6E">
        <w:t>tmavost barvy). Jasná barva má 100</w:t>
      </w:r>
      <w:r w:rsidR="000A4FA8" w:rsidRPr="008D5F6E">
        <w:t xml:space="preserve"> </w:t>
      </w:r>
      <w:r w:rsidR="006572B2" w:rsidRPr="008D5F6E">
        <w:t xml:space="preserve">% a nemá příměs černé. Jas </w:t>
      </w:r>
      <w:proofErr w:type="gramStart"/>
      <w:r w:rsidR="006572B2" w:rsidRPr="008D5F6E">
        <w:t>vyjadřuje</w:t>
      </w:r>
      <w:proofErr w:type="gramEnd"/>
      <w:r w:rsidR="006572B2" w:rsidRPr="008D5F6E">
        <w:t xml:space="preserve"> kolik světla barva </w:t>
      </w:r>
      <w:proofErr w:type="gramStart"/>
      <w:r w:rsidR="006572B2" w:rsidRPr="008D5F6E">
        <w:t>odráží</w:t>
      </w:r>
      <w:proofErr w:type="gramEnd"/>
      <w:r w:rsidR="006572B2" w:rsidRPr="008D5F6E">
        <w:t>. Pokud přidáváme bílou nebo černou barvu do ostatníc</w:t>
      </w:r>
      <w:r w:rsidR="000A4FA8" w:rsidRPr="008D5F6E">
        <w:t xml:space="preserve">h barev, </w:t>
      </w:r>
      <w:r w:rsidR="00D62F29" w:rsidRPr="008D5F6E">
        <w:t>vytváříme nové barvy.</w:t>
      </w:r>
    </w:p>
    <w:p w:rsidR="00314B9F" w:rsidRPr="008D5F6E" w:rsidRDefault="00314B9F" w:rsidP="00C57CCE">
      <w:pPr>
        <w:pStyle w:val="Text"/>
        <w:spacing w:before="120"/>
      </w:pPr>
    </w:p>
    <w:p w:rsidR="00314B9F" w:rsidRPr="008D5F6E" w:rsidRDefault="00314B9F" w:rsidP="00C57CCE">
      <w:pPr>
        <w:pStyle w:val="Text"/>
        <w:spacing w:before="120"/>
      </w:pPr>
    </w:p>
    <w:p w:rsidR="00314B9F" w:rsidRDefault="00314B9F" w:rsidP="00C57CCE">
      <w:pPr>
        <w:pStyle w:val="Text"/>
        <w:spacing w:before="120"/>
      </w:pPr>
    </w:p>
    <w:p w:rsidR="008D5F6E" w:rsidRPr="00E36E40" w:rsidRDefault="008D5F6E" w:rsidP="00BB7786">
      <w:pPr>
        <w:pStyle w:val="Text"/>
        <w:spacing w:before="40" w:line="240" w:lineRule="auto"/>
        <w:jc w:val="center"/>
        <w:rPr>
          <w:i/>
        </w:rPr>
      </w:pPr>
      <w:r w:rsidRPr="00E36E40">
        <w:rPr>
          <w:i/>
        </w:rPr>
        <w:t>(obr.</w:t>
      </w:r>
      <w:r w:rsidR="00E36E40" w:rsidRPr="00E36E40">
        <w:rPr>
          <w:i/>
        </w:rPr>
        <w:t xml:space="preserve"> 14 – HSV)</w:t>
      </w:r>
    </w:p>
    <w:p w:rsidR="00C57CCE" w:rsidRPr="00C57CCE" w:rsidRDefault="00C57CCE" w:rsidP="00587B74">
      <w:pPr>
        <w:pStyle w:val="Text"/>
        <w:numPr>
          <w:ilvl w:val="0"/>
          <w:numId w:val="13"/>
        </w:numPr>
        <w:spacing w:before="120"/>
        <w:ind w:left="284" w:hanging="284"/>
        <w:rPr>
          <w:b/>
        </w:rPr>
      </w:pPr>
      <w:r w:rsidRPr="00C57CCE">
        <w:rPr>
          <w:b/>
        </w:rPr>
        <w:t>HSL (</w:t>
      </w:r>
      <w:proofErr w:type="spellStart"/>
      <w:r w:rsidRPr="00C57CCE">
        <w:rPr>
          <w:b/>
        </w:rPr>
        <w:t>Hue</w:t>
      </w:r>
      <w:proofErr w:type="spellEnd"/>
      <w:r w:rsidRPr="00C57CCE">
        <w:rPr>
          <w:b/>
        </w:rPr>
        <w:t xml:space="preserve">, </w:t>
      </w:r>
      <w:proofErr w:type="spellStart"/>
      <w:r>
        <w:rPr>
          <w:b/>
        </w:rPr>
        <w:t>Saturation</w:t>
      </w:r>
      <w:proofErr w:type="spellEnd"/>
      <w:r>
        <w:rPr>
          <w:b/>
        </w:rPr>
        <w:t xml:space="preserve">, </w:t>
      </w:r>
      <w:proofErr w:type="spellStart"/>
      <w:r>
        <w:rPr>
          <w:b/>
        </w:rPr>
        <w:t>Lightness</w:t>
      </w:r>
      <w:proofErr w:type="spellEnd"/>
      <w:r>
        <w:rPr>
          <w:b/>
        </w:rPr>
        <w:t>)</w:t>
      </w:r>
    </w:p>
    <w:p w:rsidR="00A23CBD" w:rsidRDefault="00C57CCE" w:rsidP="00A23CBD">
      <w:pPr>
        <w:pStyle w:val="Text"/>
        <w:ind w:left="284" w:firstLine="425"/>
      </w:pPr>
      <w:r w:rsidRPr="00A23CBD">
        <w:t xml:space="preserve">Velmi podobný modelu HSV </w:t>
      </w:r>
      <w:r w:rsidR="000A4FA8" w:rsidRPr="00A23CBD">
        <w:t>– představuje ho úhlová hodnota. S</w:t>
      </w:r>
      <w:r w:rsidRPr="00A23CBD">
        <w:t>ytost</w:t>
      </w:r>
      <w:r w:rsidR="00314B9F" w:rsidRPr="00A23CBD">
        <w:t xml:space="preserve"> leží na </w:t>
      </w:r>
      <w:r w:rsidRPr="00A23CBD">
        <w:t>vodorovné ose a světlost na ose svislé</w:t>
      </w:r>
      <w:r w:rsidR="008D5F6E" w:rsidRPr="00A23CBD">
        <w:t xml:space="preserve"> </w:t>
      </w:r>
      <w:r w:rsidR="00E36E40" w:rsidRPr="00A23CBD">
        <w:rPr>
          <w:i/>
        </w:rPr>
        <w:t>(obr. 15 – HSL).</w:t>
      </w:r>
    </w:p>
    <w:p w:rsidR="00C57CCE" w:rsidRPr="00A23CBD" w:rsidRDefault="00C57CCE" w:rsidP="00A23CBD">
      <w:pPr>
        <w:pStyle w:val="Text"/>
        <w:ind w:left="284" w:firstLine="425"/>
      </w:pPr>
      <w:r w:rsidRPr="00A23CBD">
        <w:t xml:space="preserve">Tvar modelu odpovídá skutečnosti – rozlišování barevných odstínů klesá ztmavováním </w:t>
      </w:r>
      <w:r w:rsidR="00A23CBD">
        <w:t xml:space="preserve">a zesvětlováním základní </w:t>
      </w:r>
      <w:proofErr w:type="gramStart"/>
      <w:r w:rsidR="00A23CBD">
        <w:t>barvy.</w:t>
      </w:r>
      <w:r w:rsidRPr="00A23CBD">
        <w:t>Pokud</w:t>
      </w:r>
      <w:proofErr w:type="gramEnd"/>
      <w:r w:rsidRPr="00A23CBD">
        <w:t xml:space="preserve"> přidáváme tmavý nebo světlý pigment dojde ke zvyšování nebo snižování barvy.</w:t>
      </w:r>
      <w:r w:rsidR="008D5F6E" w:rsidRPr="00A23CBD">
        <w:t xml:space="preserve"> HSL a HSV mohou měnit jeden parametr barvy a přitom další dva parametry zůstanou zachovány.</w:t>
      </w:r>
    </w:p>
    <w:p w:rsidR="00C57CCE" w:rsidRDefault="008C34D7" w:rsidP="008C34D7">
      <w:pPr>
        <w:pStyle w:val="Text"/>
        <w:jc w:val="center"/>
      </w:pPr>
      <w:r w:rsidRPr="008C34D7">
        <w:rPr>
          <w:noProof/>
          <w:lang w:eastAsia="cs-CZ"/>
        </w:rPr>
        <w:drawing>
          <wp:inline distT="0" distB="0" distL="0" distR="0">
            <wp:extent cx="1415890" cy="1052423"/>
            <wp:effectExtent l="19050" t="0" r="0" b="0"/>
            <wp:docPr id="2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l="4768" t="28012" r="49138" b="13554"/>
                    <a:stretch>
                      <a:fillRect/>
                    </a:stretch>
                  </pic:blipFill>
                  <pic:spPr bwMode="auto">
                    <a:xfrm>
                      <a:off x="0" y="0"/>
                      <a:ext cx="1422259" cy="1057157"/>
                    </a:xfrm>
                    <a:prstGeom prst="rect">
                      <a:avLst/>
                    </a:prstGeom>
                    <a:noFill/>
                    <a:ln w="9525">
                      <a:noFill/>
                      <a:miter lim="800000"/>
                      <a:headEnd/>
                      <a:tailEnd/>
                    </a:ln>
                  </pic:spPr>
                </pic:pic>
              </a:graphicData>
            </a:graphic>
          </wp:inline>
        </w:drawing>
      </w:r>
    </w:p>
    <w:p w:rsidR="008C34D7" w:rsidRPr="00E36E40" w:rsidRDefault="008C34D7" w:rsidP="00BB7786">
      <w:pPr>
        <w:pStyle w:val="Text"/>
        <w:spacing w:line="240" w:lineRule="auto"/>
        <w:jc w:val="center"/>
        <w:rPr>
          <w:i/>
        </w:rPr>
      </w:pPr>
      <w:r w:rsidRPr="00E36E40">
        <w:rPr>
          <w:i/>
        </w:rPr>
        <w:t xml:space="preserve">(obr. </w:t>
      </w:r>
      <w:r w:rsidR="00E36E40" w:rsidRPr="00E36E40">
        <w:rPr>
          <w:i/>
        </w:rPr>
        <w:t>15 – HSL)</w:t>
      </w:r>
    </w:p>
    <w:p w:rsidR="00980BA3" w:rsidRDefault="00980BA3">
      <w:pPr>
        <w:overflowPunct/>
        <w:autoSpaceDE/>
        <w:autoSpaceDN/>
        <w:adjustRightInd/>
        <w:textAlignment w:val="auto"/>
        <w:rPr>
          <w:rFonts w:ascii="Times New Roman" w:hAnsi="Times New Roman"/>
          <w:b/>
          <w:sz w:val="24"/>
          <w:lang w:eastAsia="ar-SA"/>
        </w:rPr>
      </w:pPr>
      <w:r>
        <w:rPr>
          <w:b/>
        </w:rPr>
        <w:br w:type="page"/>
      </w:r>
    </w:p>
    <w:p w:rsidR="00C57CCE" w:rsidRPr="00C57CCE" w:rsidRDefault="000A4FA8" w:rsidP="00B915C1">
      <w:pPr>
        <w:pStyle w:val="Text"/>
        <w:numPr>
          <w:ilvl w:val="0"/>
          <w:numId w:val="13"/>
        </w:numPr>
        <w:spacing w:before="120"/>
        <w:ind w:left="284" w:hanging="284"/>
        <w:rPr>
          <w:b/>
        </w:rPr>
      </w:pPr>
      <w:r>
        <w:rPr>
          <w:b/>
        </w:rPr>
        <w:lastRenderedPageBreak/>
        <w:t>LAB</w:t>
      </w:r>
    </w:p>
    <w:p w:rsidR="00C57CCE" w:rsidRPr="004E58D6" w:rsidRDefault="00C57CCE" w:rsidP="002F2BEC">
      <w:pPr>
        <w:pStyle w:val="Text"/>
        <w:ind w:left="284" w:firstLine="0"/>
      </w:pPr>
      <w:r w:rsidRPr="004E58D6">
        <w:t xml:space="preserve">L – </w:t>
      </w:r>
      <w:proofErr w:type="spellStart"/>
      <w:r w:rsidRPr="004E58D6">
        <w:t>luminace</w:t>
      </w:r>
      <w:proofErr w:type="spellEnd"/>
      <w:r w:rsidRPr="004E58D6">
        <w:t xml:space="preserve"> bodu – popisuje jas bodu (0</w:t>
      </w:r>
      <w:r w:rsidR="000A4FA8" w:rsidRPr="004E58D6">
        <w:t xml:space="preserve"> </w:t>
      </w:r>
      <w:r w:rsidRPr="004E58D6">
        <w:t>% - černá, 100</w:t>
      </w:r>
      <w:r w:rsidR="000A4FA8" w:rsidRPr="004E58D6">
        <w:t xml:space="preserve"> % -</w:t>
      </w:r>
      <w:r w:rsidRPr="004E58D6">
        <w:t xml:space="preserve"> bílá)</w:t>
      </w:r>
    </w:p>
    <w:p w:rsidR="00C57CCE" w:rsidRPr="004E58D6" w:rsidRDefault="00C57CCE" w:rsidP="002F2BEC">
      <w:pPr>
        <w:pStyle w:val="Text"/>
        <w:ind w:left="284" w:firstLine="0"/>
      </w:pPr>
      <w:r w:rsidRPr="004E58D6">
        <w:t xml:space="preserve">A </w:t>
      </w:r>
      <w:proofErr w:type="spellStart"/>
      <w:r w:rsidRPr="004E58D6">
        <w:t>a</w:t>
      </w:r>
      <w:proofErr w:type="spellEnd"/>
      <w:r w:rsidRPr="004E58D6">
        <w:t xml:space="preserve"> B</w:t>
      </w:r>
      <w:r w:rsidR="000A4FA8" w:rsidRPr="004E58D6">
        <w:t xml:space="preserve"> - </w:t>
      </w:r>
      <w:r w:rsidRPr="004E58D6">
        <w:t xml:space="preserve">popisují </w:t>
      </w:r>
      <w:r w:rsidR="00D62F29" w:rsidRPr="004E58D6">
        <w:t>barvu bodu (A – červená/zelená,</w:t>
      </w:r>
      <w:r w:rsidR="00314B9F" w:rsidRPr="004E58D6">
        <w:t xml:space="preserve"> </w:t>
      </w:r>
      <w:r w:rsidRPr="004E58D6">
        <w:t>B – modrá/žlutá)</w:t>
      </w:r>
    </w:p>
    <w:p w:rsidR="00E36E40" w:rsidRPr="00892026" w:rsidRDefault="00C57CCE" w:rsidP="00980BA3">
      <w:pPr>
        <w:pStyle w:val="Text"/>
        <w:ind w:left="284" w:firstLine="425"/>
      </w:pPr>
      <w:r w:rsidRPr="00892026">
        <w:t>Pokrývá celou paletu barev, které dokáže lidské o</w:t>
      </w:r>
      <w:r w:rsidR="00314B9F" w:rsidRPr="00892026">
        <w:t>ko zaznamenat a není závislý na </w:t>
      </w:r>
      <w:r w:rsidRPr="00892026">
        <w:t>technologii zobrazení jednotlivých zařízení</w:t>
      </w:r>
      <w:r w:rsidR="00587B74" w:rsidRPr="00892026">
        <w:t xml:space="preserve"> </w:t>
      </w:r>
      <w:r w:rsidR="00E36E40" w:rsidRPr="00892026">
        <w:rPr>
          <w:i/>
        </w:rPr>
        <w:t>(obr. 16 – LAB)</w:t>
      </w:r>
      <w:r w:rsidR="00892026" w:rsidRPr="00892026">
        <w:rPr>
          <w:i/>
        </w:rPr>
        <w:t>.</w:t>
      </w:r>
    </w:p>
    <w:p w:rsidR="00C57CCE" w:rsidRPr="00892026" w:rsidRDefault="00C57CCE" w:rsidP="00980BA3">
      <w:pPr>
        <w:pStyle w:val="Text"/>
        <w:ind w:left="284" w:firstLine="425"/>
      </w:pPr>
      <w:r w:rsidRPr="00892026">
        <w:t>Tento model použí</w:t>
      </w:r>
      <w:r w:rsidR="00314B9F" w:rsidRPr="00892026">
        <w:t>váme převážně ve </w:t>
      </w:r>
      <w:proofErr w:type="spellStart"/>
      <w:r w:rsidRPr="00892026">
        <w:t>Photoshopu</w:t>
      </w:r>
      <w:proofErr w:type="spellEnd"/>
      <w:r w:rsidRPr="00892026">
        <w:t xml:space="preserve">, kde je využit pro </w:t>
      </w:r>
      <w:proofErr w:type="spellStart"/>
      <w:r w:rsidRPr="00892026">
        <w:t>doostřování</w:t>
      </w:r>
      <w:proofErr w:type="spellEnd"/>
      <w:r w:rsidRPr="00892026">
        <w:t xml:space="preserve"> fotografie. Předtím se však musí fotka převézt do m</w:t>
      </w:r>
      <w:r w:rsidR="00A23CBD">
        <w:t>odelu LAB (pak se doostří pouze </w:t>
      </w:r>
      <w:r w:rsidRPr="00892026">
        <w:t xml:space="preserve">složka L). </w:t>
      </w:r>
      <w:r w:rsidR="00587B74" w:rsidRPr="00892026">
        <w:t>Model</w:t>
      </w:r>
      <w:r w:rsidRPr="00892026">
        <w:t xml:space="preserve"> pracuje především s kanálem jasu nikoliv s barvami.</w:t>
      </w:r>
    </w:p>
    <w:p w:rsidR="00314B9F" w:rsidRDefault="008C34D7" w:rsidP="008C34D7">
      <w:pPr>
        <w:pStyle w:val="Text"/>
        <w:jc w:val="center"/>
      </w:pPr>
      <w:r w:rsidRPr="008C34D7">
        <w:rPr>
          <w:b/>
          <w:noProof/>
          <w:lang w:eastAsia="cs-CZ"/>
        </w:rPr>
        <w:drawing>
          <wp:inline distT="0" distB="0" distL="0" distR="0">
            <wp:extent cx="1781175" cy="1643404"/>
            <wp:effectExtent l="19050" t="0" r="9525" b="0"/>
            <wp:docPr id="2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l="12188" t="32229" r="55840" b="17470"/>
                    <a:stretch>
                      <a:fillRect/>
                    </a:stretch>
                  </pic:blipFill>
                  <pic:spPr bwMode="auto">
                    <a:xfrm>
                      <a:off x="0" y="0"/>
                      <a:ext cx="1782800" cy="1644903"/>
                    </a:xfrm>
                    <a:prstGeom prst="rect">
                      <a:avLst/>
                    </a:prstGeom>
                    <a:noFill/>
                    <a:ln w="9525">
                      <a:noFill/>
                      <a:miter lim="800000"/>
                      <a:headEnd/>
                      <a:tailEnd/>
                    </a:ln>
                  </pic:spPr>
                </pic:pic>
              </a:graphicData>
            </a:graphic>
          </wp:inline>
        </w:drawing>
      </w:r>
    </w:p>
    <w:p w:rsidR="00587B74" w:rsidRPr="00E36E40" w:rsidRDefault="00587B74" w:rsidP="00BB7786">
      <w:pPr>
        <w:pStyle w:val="Text"/>
        <w:jc w:val="center"/>
        <w:rPr>
          <w:i/>
        </w:rPr>
      </w:pPr>
      <w:r w:rsidRPr="00E36E40">
        <w:rPr>
          <w:i/>
        </w:rPr>
        <w:t>(obr.</w:t>
      </w:r>
      <w:r w:rsidR="00E36E40" w:rsidRPr="00E36E40">
        <w:rPr>
          <w:i/>
        </w:rPr>
        <w:t xml:space="preserve"> 16 – LAB)</w:t>
      </w:r>
    </w:p>
    <w:p w:rsidR="00C57CCE" w:rsidRDefault="00C57CCE" w:rsidP="009B3386">
      <w:pPr>
        <w:pStyle w:val="Nadpis2"/>
      </w:pPr>
      <w:bookmarkStart w:id="36" w:name="_Toc415482304"/>
      <w:r w:rsidRPr="00DD55DA">
        <w:t>Grafické editory rastru</w:t>
      </w:r>
      <w:bookmarkEnd w:id="36"/>
    </w:p>
    <w:p w:rsidR="00C57CCE" w:rsidRPr="00C57CCE" w:rsidRDefault="00C57CCE" w:rsidP="009B3386">
      <w:pPr>
        <w:pStyle w:val="Nadpis3"/>
      </w:pPr>
      <w:bookmarkStart w:id="37" w:name="_Toc415482305"/>
      <w:r w:rsidRPr="00C57CCE">
        <w:t>Malování</w:t>
      </w:r>
      <w:bookmarkEnd w:id="37"/>
    </w:p>
    <w:p w:rsidR="00C8786C" w:rsidRDefault="00C57CCE" w:rsidP="0004767E">
      <w:pPr>
        <w:pStyle w:val="Text"/>
      </w:pPr>
      <w:r w:rsidRPr="0004767E">
        <w:t>Program, který je nainstalovaný téměř ve všech počítačích</w:t>
      </w:r>
      <w:r w:rsidR="00F44C58" w:rsidRPr="0004767E">
        <w:t>,</w:t>
      </w:r>
      <w:r w:rsidRPr="0004767E">
        <w:t xml:space="preserve"> kde se nachází </w:t>
      </w:r>
      <w:r w:rsidR="00F44C58" w:rsidRPr="0004767E">
        <w:t xml:space="preserve">operační systém </w:t>
      </w:r>
      <w:r w:rsidRPr="0004767E">
        <w:t xml:space="preserve">Windows. </w:t>
      </w:r>
      <w:r w:rsidR="00F44C58" w:rsidRPr="0004767E">
        <w:t>Hodí se</w:t>
      </w:r>
      <w:r w:rsidRPr="0004767E">
        <w:t xml:space="preserve"> pro úpravu rastrů, ale i vektorů (kt</w:t>
      </w:r>
      <w:r w:rsidR="00C8786C">
        <w:t>eré sami nakreslíme v editoru).</w:t>
      </w:r>
    </w:p>
    <w:p w:rsidR="00BB7786" w:rsidRDefault="00C57CCE" w:rsidP="0004767E">
      <w:pPr>
        <w:pStyle w:val="Text"/>
      </w:pPr>
      <w:r w:rsidRPr="0004767E">
        <w:t>Je to velmi jednoduchý program, který lze ovládat i z tabletu nebo jakéhokoliv dotykového zařízení. V novější verzi, která je u Windows 7</w:t>
      </w:r>
      <w:r w:rsidR="00F44C58" w:rsidRPr="0004767E">
        <w:t>,</w:t>
      </w:r>
      <w:r w:rsidR="00587B74" w:rsidRPr="0004767E">
        <w:t xml:space="preserve"> jsou </w:t>
      </w:r>
      <w:r w:rsidRPr="0004767E">
        <w:t>v</w:t>
      </w:r>
      <w:r w:rsidR="00D62F29" w:rsidRPr="0004767E">
        <w:t xml:space="preserve">šechny potřebné </w:t>
      </w:r>
      <w:r w:rsidR="00F44C58" w:rsidRPr="0004767E">
        <w:t>nástroje</w:t>
      </w:r>
      <w:r w:rsidR="00D62F29" w:rsidRPr="0004767E">
        <w:t xml:space="preserve"> k tvorbě a </w:t>
      </w:r>
      <w:r w:rsidRPr="0004767E">
        <w:t>úpravě umístěny v horní liště</w:t>
      </w:r>
      <w:r w:rsidR="0004767E">
        <w:br/>
      </w:r>
      <w:r w:rsidR="00892026" w:rsidRPr="0004767E">
        <w:rPr>
          <w:i/>
        </w:rPr>
        <w:t>(obr. 17 – editor malování)</w:t>
      </w:r>
      <w:r w:rsidR="00F44C58" w:rsidRPr="0004767E">
        <w:t>. U starších verzí programu tomu tak nebylo,</w:t>
      </w:r>
      <w:r w:rsidRPr="0004767E">
        <w:t xml:space="preserve"> </w:t>
      </w:r>
      <w:r w:rsidR="00F44C58" w:rsidRPr="0004767E">
        <w:t>vše bylo</w:t>
      </w:r>
      <w:r w:rsidRPr="0004767E">
        <w:t xml:space="preserve"> ukryto v rozb</w:t>
      </w:r>
      <w:r w:rsidR="00587B74" w:rsidRPr="0004767E">
        <w:t>alovacím menu. Tento program je </w:t>
      </w:r>
      <w:r w:rsidRPr="0004767E">
        <w:t xml:space="preserve">přístupný všem </w:t>
      </w:r>
      <w:r w:rsidR="00F44C58" w:rsidRPr="0004767E">
        <w:t xml:space="preserve">uživatelům </w:t>
      </w:r>
      <w:r w:rsidRPr="0004767E">
        <w:t xml:space="preserve">a není nijak složitý. Naučí se s ním každý, kdo má </w:t>
      </w:r>
      <w:r w:rsidR="00F44C58" w:rsidRPr="0004767E">
        <w:t>alespoň</w:t>
      </w:r>
      <w:r w:rsidRPr="0004767E">
        <w:t xml:space="preserve"> nějaké zkušenosti. V malov</w:t>
      </w:r>
      <w:r w:rsidR="00F44C58" w:rsidRPr="0004767E">
        <w:t>ání můžeme kreslit čáry a</w:t>
      </w:r>
      <w:r w:rsidRPr="0004767E">
        <w:t xml:space="preserve"> tvary</w:t>
      </w:r>
      <w:r w:rsidR="00587B74" w:rsidRPr="0004767E">
        <w:t>, můžeme přidat a </w:t>
      </w:r>
      <w:r w:rsidRPr="0004767E">
        <w:t>upravit text, přesouvat a kopírov</w:t>
      </w:r>
      <w:r w:rsidR="00F44C58" w:rsidRPr="0004767E">
        <w:t>at objekty</w:t>
      </w:r>
      <w:r w:rsidR="0004767E">
        <w:t>, pracovat s barvami a </w:t>
      </w:r>
      <w:r w:rsidRPr="0004767E">
        <w:t>prohlížet si obrázky</w:t>
      </w:r>
      <w:r w:rsidR="00F44C58" w:rsidRPr="0004767E">
        <w:t>. Máme také možnost</w:t>
      </w:r>
      <w:r w:rsidRPr="0004767E">
        <w:t xml:space="preserve"> měnit velikosti obrázků.</w:t>
      </w:r>
    </w:p>
    <w:p w:rsidR="00BB7786" w:rsidRDefault="00BB7786">
      <w:pPr>
        <w:overflowPunct/>
        <w:autoSpaceDE/>
        <w:autoSpaceDN/>
        <w:adjustRightInd/>
        <w:textAlignment w:val="auto"/>
        <w:rPr>
          <w:rFonts w:ascii="Times New Roman" w:hAnsi="Times New Roman"/>
          <w:sz w:val="24"/>
          <w:lang w:eastAsia="ar-SA"/>
        </w:rPr>
      </w:pPr>
      <w:r>
        <w:br w:type="page"/>
      </w:r>
    </w:p>
    <w:p w:rsidR="00F04F77" w:rsidRPr="00892026" w:rsidRDefault="00980BA3" w:rsidP="00587B74">
      <w:pPr>
        <w:pStyle w:val="Text"/>
        <w:spacing w:line="240" w:lineRule="auto"/>
        <w:jc w:val="center"/>
        <w:rPr>
          <w:i/>
        </w:rPr>
      </w:pPr>
      <w:r>
        <w:rPr>
          <w:i/>
          <w:noProof/>
          <w:lang w:eastAsia="cs-CZ"/>
        </w:rPr>
        <w:lastRenderedPageBreak/>
        <w:pict>
          <v:shape id="Přímá spojnice se šipkou 19" o:spid="_x0000_s1037" type="#_x0000_t32" style="position:absolute;left:0;text-align:left;margin-left:121.25pt;margin-top:-177pt;width:15.75pt;height:51pt;flip:y;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" strokecolor="black [3040]">
            <v:stroke endarrow="open"/>
          </v:shape>
        </w:pict>
      </w:r>
      <w:r>
        <w:rPr>
          <w:i/>
          <w:noProof/>
          <w:lang w:eastAsia="cs-CZ"/>
        </w:rPr>
        <w:pict>
          <v:rect id="Obdélník 15" o:spid="_x0000_s1029" style="position:absolute;left:0;text-align:left;margin-left:65pt;margin-top:-126pt;width:91.85pt;height:23.25pt;z-index:25168281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" fillcolor="white [3201]" strokecolor="black [3200]" strokeweight="2pt">
            <v:textbox>
              <w:txbxContent>
                <w:p w:rsidR="00E72702" w:rsidRPr="000B0C70" w:rsidRDefault="00E72702" w:rsidP="00887A0B">
                  <w:pPr>
                    <w:rPr>
                      <w:sz w:val="20"/>
                      <w:szCs w:val="20"/>
                    </w:rPr>
                  </w:pPr>
                  <w:r w:rsidRPr="000B0C70">
                    <w:rPr>
                      <w:sz w:val="20"/>
                      <w:szCs w:val="20"/>
                    </w:rPr>
                    <w:t>Kreslící nástroje</w:t>
                  </w:r>
                </w:p>
              </w:txbxContent>
            </v:textbox>
          </v:rect>
        </w:pict>
      </w:r>
      <w:r>
        <w:rPr>
          <w:i/>
          <w:noProof/>
          <w:lang w:eastAsia="cs-CZ"/>
        </w:rPr>
        <w:pict>
          <v:shape id="Přímá spojnice se šipkou 20" o:spid="_x0000_s1038" type="#_x0000_t32" style="position:absolute;left:0;text-align:left;margin-left:200.75pt;margin-top:-173.15pt;width:45pt;height:51pt;flip:x y;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" strokecolor="black [3040]">
            <v:stroke endarrow="open"/>
          </v:shape>
        </w:pict>
      </w:r>
      <w:r>
        <w:rPr>
          <w:i/>
          <w:noProof/>
          <w:lang w:eastAsia="cs-CZ"/>
        </w:rPr>
        <w:pict>
          <v:rect id="Obdélník 16" o:spid="_x0000_s1028" style="position:absolute;left:0;text-align:left;margin-left:195.5pt;margin-top:-122.15pt;width:79.9pt;height:19.4pt;z-index:251683840;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" fillcolor="white [3201]" strokecolor="black [3200]" strokeweight="2pt">
            <v:textbox>
              <w:txbxContent>
                <w:p w:rsidR="00E72702" w:rsidRPr="000B0C70" w:rsidRDefault="00E72702" w:rsidP="00887A0B">
                  <w:pPr>
                    <w:rPr>
                      <w:sz w:val="20"/>
                      <w:szCs w:val="20"/>
                    </w:rPr>
                  </w:pPr>
                  <w:r w:rsidRPr="000B0C70">
                    <w:rPr>
                      <w:sz w:val="20"/>
                      <w:szCs w:val="20"/>
                    </w:rPr>
                    <w:t>Kreslení tvarů</w:t>
                  </w:r>
                </w:p>
              </w:txbxContent>
            </v:textbox>
          </v:rect>
        </w:pict>
      </w:r>
      <w:r>
        <w:rPr>
          <w:i/>
          <w:noProof/>
          <w:lang w:eastAsia="cs-CZ"/>
        </w:rPr>
        <w:pict>
          <v:shape id="Přímá spojnice se šipkou 21" o:spid="_x0000_s1039" type="#_x0000_t32" style="position:absolute;left:0;text-align:left;margin-left:359.75pt;margin-top:-173.15pt;width:.75pt;height:51pt;flip:x y;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" strokecolor="black [3040]">
            <v:stroke endarrow="open"/>
          </v:shape>
        </w:pict>
      </w:r>
      <w:r>
        <w:rPr>
          <w:i/>
          <w:noProof/>
          <w:lang w:eastAsia="cs-CZ"/>
        </w:rPr>
        <w:pict>
          <v:rect id="Obdélník 17" o:spid="_x0000_s1027" style="position:absolute;left:0;text-align:left;margin-left:317pt;margin-top:-122.15pt;width:83pt;height:19.4pt;z-index:2516848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" fillcolor="white [3201]" strokecolor="black [3200]" strokeweight="2pt">
            <v:textbox>
              <w:txbxContent>
                <w:p w:rsidR="00E72702" w:rsidRPr="000B0C70" w:rsidRDefault="00E72702" w:rsidP="00887A0B">
                  <w:pPr>
                    <w:jc w:val="center"/>
                    <w:rPr>
                      <w:sz w:val="20"/>
                      <w:szCs w:val="20"/>
                    </w:rPr>
                  </w:pPr>
                  <w:r w:rsidRPr="000B0C70">
                    <w:rPr>
                      <w:sz w:val="20"/>
                      <w:szCs w:val="20"/>
                    </w:rPr>
                    <w:t>Paleta barev</w:t>
                  </w:r>
                </w:p>
              </w:txbxContent>
            </v:textbox>
          </v:rect>
        </w:pict>
      </w:r>
      <w:r w:rsidR="004E58D6">
        <w:rPr>
          <w:i/>
          <w:noProof/>
          <w:lang w:eastAsia="cs-CZ"/>
        </w:rPr>
        <w:drawing>
          <wp:anchor distT="0" distB="0" distL="114300" distR="114300" simplePos="0" relativeHeight="251679744" behindDoc="1" locked="0" layoutInCell="1" allowOverlap="1" wp14:anchorId="23B99216" wp14:editId="21261C34">
            <wp:simplePos x="0" y="0"/>
            <wp:positionH relativeFrom="margin">
              <wp:align>center</wp:align>
            </wp:positionH>
            <wp:positionV relativeFrom="paragraph">
              <wp:posOffset>6350</wp:posOffset>
            </wp:positionV>
            <wp:extent cx="4935855" cy="2621915"/>
            <wp:effectExtent l="19050" t="0" r="0" b="0"/>
            <wp:wrapTight wrapText="bothSides">
              <wp:wrapPolygon edited="0">
                <wp:start x="-83" y="0"/>
                <wp:lineTo x="-83" y="21501"/>
                <wp:lineTo x="21592" y="21501"/>
                <wp:lineTo x="21592" y="0"/>
                <wp:lineTo x="-83" y="0"/>
              </wp:wrapPolygon>
            </wp:wrapTight>
            <wp:docPr id="9" name="Obrázek 8"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33" cstate="print"/>
                    <a:stretch>
                      <a:fillRect/>
                    </a:stretch>
                  </pic:blipFill>
                  <pic:spPr>
                    <a:xfrm>
                      <a:off x="0" y="0"/>
                      <a:ext cx="4935855" cy="2621915"/>
                    </a:xfrm>
                    <a:prstGeom prst="rect">
                      <a:avLst/>
                    </a:prstGeom>
                  </pic:spPr>
                </pic:pic>
              </a:graphicData>
            </a:graphic>
          </wp:anchor>
        </w:drawing>
      </w:r>
      <w:r w:rsidR="007B3762">
        <w:rPr>
          <w:i/>
          <w:noProof/>
          <w:lang w:eastAsia="cs-CZ"/>
        </w:rPr>
        <w:pict>
          <v:rect id="Obdélník 18" o:spid="_x0000_s1041" style="position:absolute;left:0;text-align:left;margin-left:241.25pt;margin-top:-70.8pt;width:95.6pt;height:20.35pt;z-index:251685888;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" fillcolor="white [3201]" strokecolor="black [3200]" strokeweight="2pt">
            <v:textbox>
              <w:txbxContent>
                <w:p w:rsidR="00E72702" w:rsidRPr="000B0C70" w:rsidRDefault="00E72702" w:rsidP="00887A0B">
                  <w:pPr>
                    <w:jc w:val="center"/>
                    <w:rPr>
                      <w:sz w:val="20"/>
                      <w:szCs w:val="20"/>
                    </w:rPr>
                  </w:pPr>
                  <w:r w:rsidRPr="000B0C70">
                    <w:rPr>
                      <w:sz w:val="20"/>
                      <w:szCs w:val="20"/>
                    </w:rPr>
                    <w:t>Kreslící plátno</w:t>
                  </w:r>
                </w:p>
              </w:txbxContent>
            </v:textbox>
          </v:rect>
        </w:pict>
      </w:r>
      <w:r w:rsidR="007B3762">
        <w:rPr>
          <w:i/>
          <w:noProof/>
          <w:lang w:eastAsia="cs-CZ"/>
        </w:rPr>
        <w:pict>
          <v:shape id="Přímá spojnice se šipkou 22" o:spid="_x0000_s1040" type="#_x0000_t32" style="position:absolute;left:0;text-align:left;margin-left:182pt;margin-top:-82.7pt;width:59.25pt;height:18.75pt;flip:x y;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" strokecolor="black [3040]">
            <v:stroke endarrow="open"/>
          </v:shape>
        </w:pict>
      </w:r>
      <w:r w:rsidR="00587B74" w:rsidRPr="00892026">
        <w:rPr>
          <w:i/>
        </w:rPr>
        <w:t>(obr.</w:t>
      </w:r>
      <w:r w:rsidR="00892026" w:rsidRPr="00892026">
        <w:rPr>
          <w:i/>
        </w:rPr>
        <w:t xml:space="preserve"> 17 – editor malování)</w:t>
      </w:r>
    </w:p>
    <w:p w:rsidR="00A16D91" w:rsidRPr="00A16D91" w:rsidRDefault="00A16D91" w:rsidP="009B3386">
      <w:pPr>
        <w:pStyle w:val="Nadpis3"/>
      </w:pPr>
      <w:bookmarkStart w:id="38" w:name="_Toc415482306"/>
      <w:r w:rsidRPr="00A16D91">
        <w:t>GIMP</w:t>
      </w:r>
      <w:bookmarkEnd w:id="38"/>
    </w:p>
    <w:p w:rsidR="00892026" w:rsidRPr="00980BA3" w:rsidRDefault="00AB6E31" w:rsidP="00980BA3">
      <w:pPr>
        <w:pStyle w:val="Text"/>
      </w:pPr>
      <w:r w:rsidRPr="00980BA3">
        <w:t>Program je v</w:t>
      </w:r>
      <w:r w:rsidR="00A16D91" w:rsidRPr="00980BA3">
        <w:t xml:space="preserve">hodný pro </w:t>
      </w:r>
      <w:r w:rsidRPr="00980BA3">
        <w:t>úpravy</w:t>
      </w:r>
      <w:r w:rsidR="00A16D91" w:rsidRPr="00980BA3">
        <w:t xml:space="preserve"> rastrů nebo tvorbu webových stránek. </w:t>
      </w:r>
      <w:r w:rsidR="0004767E" w:rsidRPr="00980BA3">
        <w:t>GIMP</w:t>
      </w:r>
      <w:r w:rsidR="00A16D91" w:rsidRPr="00980BA3">
        <w:t xml:space="preserve"> má celou řadu funkcí pro rastrovou, ale i vektorovou grafiku</w:t>
      </w:r>
      <w:r w:rsidR="00587B74" w:rsidRPr="00980BA3">
        <w:t xml:space="preserve"> </w:t>
      </w:r>
      <w:r w:rsidR="00892026" w:rsidRPr="00980BA3">
        <w:t xml:space="preserve">(obr. 18 – editor </w:t>
      </w:r>
      <w:proofErr w:type="spellStart"/>
      <w:r w:rsidR="00892026" w:rsidRPr="00980BA3">
        <w:t>GIMPu</w:t>
      </w:r>
      <w:proofErr w:type="spellEnd"/>
      <w:r w:rsidR="00892026" w:rsidRPr="00980BA3">
        <w:t>).</w:t>
      </w:r>
    </w:p>
    <w:p w:rsidR="0004767E" w:rsidRPr="00980BA3" w:rsidRDefault="00A16D91" w:rsidP="00980BA3">
      <w:pPr>
        <w:pStyle w:val="Text"/>
      </w:pPr>
      <w:r w:rsidRPr="00980BA3">
        <w:t>V </w:t>
      </w:r>
      <w:proofErr w:type="spellStart"/>
      <w:r w:rsidR="0004767E" w:rsidRPr="00980BA3">
        <w:t>GIMP</w:t>
      </w:r>
      <w:r w:rsidRPr="00980BA3">
        <w:t>u</w:t>
      </w:r>
      <w:proofErr w:type="spellEnd"/>
      <w:r w:rsidRPr="00980BA3">
        <w:t xml:space="preserve"> můžeme pracovat s filtry, vrstvami nebo s kanály. Má spoustu nástrojů jako je třeba štětec, pero, tužka, guma, razítko. Importuje obrázky ve </w:t>
      </w:r>
      <w:proofErr w:type="gramStart"/>
      <w:r w:rsidRPr="00980BA3">
        <w:t xml:space="preserve">formátu </w:t>
      </w:r>
      <w:r w:rsidR="004C76A1" w:rsidRPr="00980BA3">
        <w:t>.</w:t>
      </w:r>
      <w:proofErr w:type="spellStart"/>
      <w:r w:rsidR="004C76A1" w:rsidRPr="00980BA3">
        <w:t>svg</w:t>
      </w:r>
      <w:proofErr w:type="spellEnd"/>
      <w:proofErr w:type="gramEnd"/>
      <w:r w:rsidR="004C76A1" w:rsidRPr="00980BA3">
        <w:t xml:space="preserve"> a nebo ukládá dokumenty do </w:t>
      </w:r>
      <w:r w:rsidRPr="00980BA3">
        <w:t xml:space="preserve">PDF. </w:t>
      </w:r>
      <w:r w:rsidR="0004767E" w:rsidRPr="00980BA3">
        <w:t>GIMP</w:t>
      </w:r>
      <w:r w:rsidRPr="00980BA3">
        <w:t xml:space="preserve"> ve</w:t>
      </w:r>
      <w:r w:rsidR="00BB7786" w:rsidRPr="00980BA3">
        <w:t>lmi rychle ukládá obrázky v něm </w:t>
      </w:r>
      <w:r w:rsidRPr="00980BA3">
        <w:t>vytvořen</w:t>
      </w:r>
      <w:r w:rsidR="00587B74" w:rsidRPr="00980BA3">
        <w:t>é. Podporuje spoustu jazyků, je </w:t>
      </w:r>
      <w:r w:rsidRPr="00980BA3">
        <w:t xml:space="preserve">možnost vidět </w:t>
      </w:r>
      <w:r w:rsidR="0004767E" w:rsidRPr="00980BA3">
        <w:t>GIMP</w:t>
      </w:r>
      <w:r w:rsidRPr="00980BA3">
        <w:t xml:space="preserve"> v různých jazycích. Velikou výhodou je</w:t>
      </w:r>
      <w:r w:rsidR="00AB6E31" w:rsidRPr="00980BA3">
        <w:t xml:space="preserve"> rychlé</w:t>
      </w:r>
      <w:r w:rsidRPr="00980BA3">
        <w:t xml:space="preserve"> zpracování obrázků.</w:t>
      </w:r>
    </w:p>
    <w:p w:rsidR="00A16D91" w:rsidRDefault="00980BA3" w:rsidP="00BB7786">
      <w:pPr>
        <w:pStyle w:val="Text"/>
        <w:spacing w:before="120"/>
        <w:jc w:val="center"/>
      </w:pPr>
      <w:r>
        <w:rPr>
          <w:noProof/>
          <w:lang w:eastAsia="cs-CZ"/>
        </w:rPr>
        <w:drawing>
          <wp:anchor distT="0" distB="0" distL="114300" distR="114300" simplePos="0" relativeHeight="251692032" behindDoc="1" locked="0" layoutInCell="1" allowOverlap="1" wp14:anchorId="66557795" wp14:editId="77D979F9">
            <wp:simplePos x="0" y="0"/>
            <wp:positionH relativeFrom="column">
              <wp:posOffset>448945</wp:posOffset>
            </wp:positionH>
            <wp:positionV relativeFrom="paragraph">
              <wp:posOffset>75565</wp:posOffset>
            </wp:positionV>
            <wp:extent cx="4121150" cy="2834005"/>
            <wp:effectExtent l="0" t="0" r="0" b="0"/>
            <wp:wrapTight wrapText="bothSides">
              <wp:wrapPolygon edited="0">
                <wp:start x="0" y="0"/>
                <wp:lineTo x="0" y="21489"/>
                <wp:lineTo x="21467" y="21489"/>
                <wp:lineTo x="21467" y="0"/>
                <wp:lineTo x="0" y="0"/>
              </wp:wrapPolygon>
            </wp:wrapTight>
            <wp:docPr id="23" name="Obrázek 11" descr="700px-GIMP_2.6_Werkzeugkasten,_Hauptfenster,_Dialogle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px-GIMP_2.6_Werkzeugkasten,_Hauptfenster,_Dialogleiste.png"/>
                    <pic:cNvPicPr/>
                  </pic:nvPicPr>
                  <pic:blipFill>
                    <a:blip r:embed="rId34" cstate="print"/>
                    <a:stretch>
                      <a:fillRect/>
                    </a:stretch>
                  </pic:blipFill>
                  <pic:spPr>
                    <a:xfrm>
                      <a:off x="0" y="0"/>
                      <a:ext cx="4121150" cy="2834005"/>
                    </a:xfrm>
                    <a:prstGeom prst="rect">
                      <a:avLst/>
                    </a:prstGeom>
                  </pic:spPr>
                </pic:pic>
              </a:graphicData>
            </a:graphic>
          </wp:anchor>
        </w:drawing>
      </w:r>
    </w:p>
    <w:p w:rsidR="00A16D91" w:rsidRDefault="00980BA3" w:rsidP="00F04F77">
      <w:pPr>
        <w:pStyle w:val="Text"/>
        <w:spacing w:before="120"/>
      </w:pPr>
      <w:r>
        <w:rPr>
          <w:noProof/>
          <w:lang w:eastAsia="cs-CZ"/>
        </w:rPr>
        <w:pict>
          <v:shape id="Přímá spojnice se šipkou 27" o:spid="_x0000_s1036" type="#_x0000_t32" style="position:absolute;left:0;text-align:left;margin-left:182pt;margin-top:1pt;width:0;height:32.2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" strokecolor="black [3040]">
            <v:stroke endarrow="open"/>
          </v:shape>
        </w:pict>
      </w:r>
    </w:p>
    <w:p w:rsidR="00A16D91" w:rsidRDefault="00980BA3" w:rsidP="00F04F77">
      <w:pPr>
        <w:pStyle w:val="Text"/>
        <w:spacing w:before="120"/>
      </w:pPr>
      <w:r>
        <w:rPr>
          <w:noProof/>
          <w:lang w:eastAsia="cs-CZ"/>
        </w:rPr>
        <w:pict>
          <v:rect id="Obdélník 24" o:spid="_x0000_s1030" style="position:absolute;left:0;text-align:left;margin-left:130.65pt;margin-top:6.55pt;width:110.6pt;height:20.1pt;z-index:2516930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" fillcolor="white [3201]" strokecolor="black [3200]" strokeweight="2pt">
            <v:textbox style="mso-next-textbox:#Obdélník 24">
              <w:txbxContent>
                <w:p w:rsidR="00E72702" w:rsidRPr="009B3386" w:rsidRDefault="00E72702" w:rsidP="00A16D91">
                  <w:pPr>
                    <w:jc w:val="center"/>
                    <w:rPr>
                      <w:sz w:val="20"/>
                      <w:szCs w:val="20"/>
                    </w:rPr>
                  </w:pPr>
                  <w:r w:rsidRPr="009B3386">
                    <w:rPr>
                      <w:sz w:val="20"/>
                      <w:szCs w:val="20"/>
                    </w:rPr>
                    <w:t>Hlavní výběr (menu)</w:t>
                  </w:r>
                </w:p>
              </w:txbxContent>
            </v:textbox>
          </v:rect>
        </w:pict>
      </w:r>
    </w:p>
    <w:p w:rsidR="00A16D91" w:rsidRDefault="007B3762" w:rsidP="00F04F77">
      <w:pPr>
        <w:pStyle w:val="Text"/>
        <w:spacing w:before="120"/>
      </w:pPr>
      <w:r>
        <w:rPr>
          <w:noProof/>
          <w:lang w:eastAsia="cs-CZ"/>
        </w:rPr>
        <w:pict>
          <v:shape id="Přímá spojnice se šipkou 29" o:spid="_x0000_s1034" type="#_x0000_t32" style="position:absolute;left:0;text-align:left;margin-left:257.4pt;margin-top:12.55pt;width:51pt;height:18.75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" strokecolor="black [3040]">
            <v:stroke endarrow="open"/>
          </v:shape>
        </w:pict>
      </w:r>
      <w:r>
        <w:rPr>
          <w:noProof/>
          <w:lang w:eastAsia="cs-CZ"/>
        </w:rPr>
        <w:pict>
          <v:shape id="Přímá spojnice se šipkou 28" o:spid="_x0000_s1035" type="#_x0000_t32" style="position:absolute;left:0;text-align:left;margin-left:85.25pt;margin-top:12.55pt;width:51.75pt;height:34.5pt;flip:x 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" strokecolor="black [3040]">
            <v:stroke endarrow="open"/>
          </v:shape>
        </w:pict>
      </w:r>
    </w:p>
    <w:p w:rsidR="00F04F77" w:rsidRDefault="007B3762" w:rsidP="00F04F77">
      <w:pPr>
        <w:pStyle w:val="Text"/>
        <w:spacing w:before="120"/>
      </w:pPr>
      <w:r>
        <w:rPr>
          <w:noProof/>
          <w:lang w:eastAsia="cs-CZ"/>
        </w:rPr>
        <w:pict>
          <v:rect id="Obdélník 26" o:spid="_x0000_s1031" style="position:absolute;left:0;text-align:left;margin-left:235.25pt;margin-top:4.6pt;width:53.05pt;height:21.8pt;z-index:251695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" fillcolor="white [3201]" strokecolor="black [3200]" strokeweight="2pt">
            <v:textbox style="mso-next-textbox:#Obdélník 26">
              <w:txbxContent>
                <w:p w:rsidR="00E72702" w:rsidRPr="009B3386" w:rsidRDefault="00E72702" w:rsidP="00A16D91">
                  <w:pPr>
                    <w:jc w:val="center"/>
                    <w:rPr>
                      <w:sz w:val="20"/>
                      <w:szCs w:val="20"/>
                    </w:rPr>
                  </w:pPr>
                  <w:r w:rsidRPr="009B3386">
                    <w:rPr>
                      <w:sz w:val="20"/>
                      <w:szCs w:val="20"/>
                    </w:rPr>
                    <w:t>Vrstvy</w:t>
                  </w:r>
                </w:p>
              </w:txbxContent>
            </v:textbox>
          </v:rect>
        </w:pict>
      </w:r>
      <w:r>
        <w:rPr>
          <w:noProof/>
          <w:lang w:eastAsia="cs-CZ"/>
        </w:rPr>
        <w:pict>
          <v:rect id="Obdélník 25" o:spid="_x0000_s1032" style="position:absolute;left:0;text-align:left;margin-left:121.25pt;margin-top:20.35pt;width:99pt;height:21.8pt;z-index:2516940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" fillcolor="white [3201]" strokecolor="black [3200]" strokeweight="2pt">
            <v:textbox style="mso-next-textbox:#Obdélník 25">
              <w:txbxContent>
                <w:p w:rsidR="00E72702" w:rsidRPr="009B3386" w:rsidRDefault="00E72702" w:rsidP="00A16D91">
                  <w:pPr>
                    <w:jc w:val="center"/>
                    <w:rPr>
                      <w:sz w:val="20"/>
                      <w:szCs w:val="20"/>
                    </w:rPr>
                  </w:pPr>
                  <w:r w:rsidRPr="009B3386">
                    <w:rPr>
                      <w:sz w:val="20"/>
                      <w:szCs w:val="20"/>
                    </w:rPr>
                    <w:t>Kreslící nástroje</w:t>
                  </w:r>
                </w:p>
              </w:txbxContent>
            </v:textbox>
          </v:rect>
        </w:pict>
      </w:r>
    </w:p>
    <w:p w:rsidR="00A16D91" w:rsidRDefault="00A16D91" w:rsidP="00F04F77">
      <w:pPr>
        <w:pStyle w:val="Text"/>
        <w:spacing w:before="120"/>
      </w:pPr>
    </w:p>
    <w:p w:rsidR="00A16D91" w:rsidRDefault="00A16D91" w:rsidP="00F04F77">
      <w:pPr>
        <w:pStyle w:val="Text"/>
        <w:spacing w:before="120"/>
      </w:pPr>
    </w:p>
    <w:p w:rsidR="00A16D91" w:rsidRDefault="00A16D91" w:rsidP="00F04F77">
      <w:pPr>
        <w:pStyle w:val="Text"/>
        <w:spacing w:before="120"/>
      </w:pPr>
    </w:p>
    <w:p w:rsidR="00BB7786" w:rsidRDefault="00BB7786" w:rsidP="00BB7786">
      <w:pPr>
        <w:pStyle w:val="Text"/>
      </w:pPr>
    </w:p>
    <w:p w:rsidR="00892026" w:rsidRPr="00BB7786" w:rsidRDefault="00BB7786" w:rsidP="002D4B8B">
      <w:pPr>
        <w:pStyle w:val="Text"/>
        <w:spacing w:line="240" w:lineRule="auto"/>
        <w:jc w:val="center"/>
        <w:rPr>
          <w:i/>
        </w:rPr>
      </w:pPr>
      <w:r w:rsidRPr="00BB7786">
        <w:rPr>
          <w:i/>
        </w:rPr>
        <w:t>(</w:t>
      </w:r>
      <w:proofErr w:type="gramStart"/>
      <w:r w:rsidRPr="00BB7786">
        <w:rPr>
          <w:i/>
        </w:rPr>
        <w:t>obr.18</w:t>
      </w:r>
      <w:proofErr w:type="gramEnd"/>
      <w:r w:rsidRPr="00BB7786">
        <w:rPr>
          <w:i/>
        </w:rPr>
        <w:t xml:space="preserve"> </w:t>
      </w:r>
      <w:r w:rsidR="00892026" w:rsidRPr="00BB7786">
        <w:rPr>
          <w:i/>
        </w:rPr>
        <w:t xml:space="preserve">– editor </w:t>
      </w:r>
      <w:proofErr w:type="spellStart"/>
      <w:r w:rsidR="00892026" w:rsidRPr="00BB7786">
        <w:rPr>
          <w:i/>
        </w:rPr>
        <w:t>GIMPu</w:t>
      </w:r>
      <w:proofErr w:type="spellEnd"/>
      <w:r w:rsidR="00892026" w:rsidRPr="00BB7786">
        <w:rPr>
          <w:i/>
        </w:rPr>
        <w:t>)</w:t>
      </w:r>
    </w:p>
    <w:p w:rsidR="004E58D6" w:rsidRDefault="004E58D6">
      <w:pPr>
        <w:overflowPunct/>
        <w:autoSpaceDE/>
        <w:autoSpaceDN/>
        <w:adjustRightInd/>
        <w:textAlignment w:val="auto"/>
        <w:rPr>
          <w:rFonts w:ascii="Times New Roman" w:hAnsi="Times New Roman"/>
          <w:b/>
          <w:sz w:val="24"/>
        </w:rPr>
      </w:pPr>
      <w:r>
        <w:br w:type="page"/>
      </w:r>
    </w:p>
    <w:p w:rsidR="00A16D91" w:rsidRPr="006A3770" w:rsidRDefault="007B3762" w:rsidP="009B3386">
      <w:pPr>
        <w:pStyle w:val="Nadpis3"/>
      </w:pPr>
      <w:bookmarkStart w:id="39" w:name="_Toc415482307"/>
      <w:r>
        <w:rPr>
          <w:rFonts w:asciiTheme="minorHAnsi" w:hAnsiTheme="minorHAnsi" w:cstheme="minorBidi"/>
          <w:noProof/>
        </w:rPr>
        <w:lastRenderedPageBreak/>
        <w:pict>
          <v:shapetype id="_x0000_t202" coordsize="21600,21600" o:spt="202" path="m,l,21600r21600,l21600,xe">
            <v:stroke joinstyle="miter"/>
            <v:path gradientshapeok="t" o:connecttype="rect"/>
          </v:shapetype>
          <v:shape id="Textové pole 30" o:spid="_x0000_s1033" type="#_x0000_t202" style="position:absolute;left:0;text-align:left;margin-left:-225.75pt;margin-top:6.35pt;width:78.75pt;height:21.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" stroked="f">
            <v:textbox>
              <w:txbxContent>
                <w:p w:rsidR="00E72702" w:rsidRDefault="00E72702" w:rsidP="00A16D91">
                  <w:r>
                    <w:t>Kreslící plátno</w:t>
                  </w:r>
                </w:p>
              </w:txbxContent>
            </v:textbox>
          </v:shape>
        </w:pict>
      </w:r>
      <w:proofErr w:type="spellStart"/>
      <w:r w:rsidR="00A16D91" w:rsidRPr="006A3770">
        <w:t>Photoshop</w:t>
      </w:r>
      <w:bookmarkEnd w:id="39"/>
      <w:proofErr w:type="spellEnd"/>
    </w:p>
    <w:p w:rsidR="004F1BFC" w:rsidRPr="004F1BFC" w:rsidRDefault="004F1BFC" w:rsidP="004965E0">
      <w:pPr>
        <w:pStyle w:val="Text"/>
      </w:pPr>
      <w:r w:rsidRPr="004F1BFC">
        <w:t>Citace: „</w:t>
      </w:r>
      <w:r w:rsidRPr="004F1BFC">
        <w:rPr>
          <w:i/>
        </w:rPr>
        <w:t xml:space="preserve">Adobe </w:t>
      </w:r>
      <w:proofErr w:type="spellStart"/>
      <w:r w:rsidRPr="004F1BFC">
        <w:rPr>
          <w:i/>
        </w:rPr>
        <w:t>Photoshop</w:t>
      </w:r>
      <w:proofErr w:type="spellEnd"/>
      <w:r w:rsidRPr="004F1BFC">
        <w:rPr>
          <w:i/>
        </w:rPr>
        <w:t xml:space="preserve"> je v hrubém popisu bitmapový program na úpravy fotografií.“ (internet 5)</w:t>
      </w:r>
    </w:p>
    <w:p w:rsidR="0004767E" w:rsidRPr="004E58D6" w:rsidRDefault="004C76A1" w:rsidP="004965E0">
      <w:pPr>
        <w:pStyle w:val="Text"/>
        <w:rPr>
          <w:i/>
        </w:rPr>
      </w:pPr>
      <w:r>
        <w:t xml:space="preserve">Nejnovější verzí je 14.0 (CC), která vznikla v roce 2013. </w:t>
      </w:r>
      <w:proofErr w:type="spellStart"/>
      <w:r>
        <w:t>Photoshop</w:t>
      </w:r>
      <w:proofErr w:type="spellEnd"/>
      <w:r>
        <w:t xml:space="preserve"> používá dva hlavn</w:t>
      </w:r>
      <w:r w:rsidR="0004767E">
        <w:t>í formáty pro uložení souborů a </w:t>
      </w:r>
      <w:r>
        <w:t xml:space="preserve">to je PSB a PSD. PSD je klasický formát pro uložení </w:t>
      </w:r>
      <w:proofErr w:type="gramStart"/>
      <w:r>
        <w:t>souborů,ukládá</w:t>
      </w:r>
      <w:proofErr w:type="gramEnd"/>
      <w:r>
        <w:t xml:space="preserve"> masky, kanály, vrstvy a prolnutí. PSB je určený pro ukládání velkoformátových souborů – 300</w:t>
      </w:r>
      <w:r w:rsidR="0004767E">
        <w:t> 000 </w:t>
      </w:r>
      <w:r w:rsidRPr="00892026">
        <w:t>pixelů.</w:t>
      </w:r>
      <w:r w:rsidR="004965E0">
        <w:t xml:space="preserve"> </w:t>
      </w:r>
      <w:r w:rsidR="004F1BFC">
        <w:rPr>
          <w:i/>
        </w:rPr>
        <w:t xml:space="preserve">(obr. 19 – editor </w:t>
      </w:r>
      <w:proofErr w:type="spellStart"/>
      <w:r w:rsidR="004F1BFC">
        <w:rPr>
          <w:i/>
        </w:rPr>
        <w:t>Photoshopu</w:t>
      </w:r>
      <w:proofErr w:type="spellEnd"/>
      <w:r w:rsidR="004F1BFC">
        <w:rPr>
          <w:i/>
        </w:rPr>
        <w:t>)</w:t>
      </w:r>
    </w:p>
    <w:p w:rsidR="004C76A1" w:rsidRPr="00892026" w:rsidRDefault="0004767E" w:rsidP="0004767E">
      <w:pPr>
        <w:pStyle w:val="Text"/>
        <w:ind w:firstLine="0"/>
        <w:jc w:val="center"/>
        <w:rPr>
          <w:i/>
        </w:rPr>
      </w:pPr>
      <w:r>
        <w:rPr>
          <w:noProof/>
          <w:color w:val="FF0000"/>
          <w:lang w:eastAsia="cs-CZ"/>
        </w:rPr>
        <w:drawing>
          <wp:anchor distT="0" distB="0" distL="114300" distR="114300" simplePos="0" relativeHeight="251704320" behindDoc="1" locked="0" layoutInCell="1" allowOverlap="1" wp14:anchorId="2FE63649" wp14:editId="2DBD65E3">
            <wp:simplePos x="0" y="0"/>
            <wp:positionH relativeFrom="margin">
              <wp:align>center</wp:align>
            </wp:positionH>
            <wp:positionV relativeFrom="paragraph">
              <wp:posOffset>15240</wp:posOffset>
            </wp:positionV>
            <wp:extent cx="5398135" cy="3234690"/>
            <wp:effectExtent l="19050" t="0" r="0" b="0"/>
            <wp:wrapTight wrapText="bothSides">
              <wp:wrapPolygon edited="0">
                <wp:start x="-76" y="0"/>
                <wp:lineTo x="-76" y="21498"/>
                <wp:lineTo x="21572" y="21498"/>
                <wp:lineTo x="21572" y="0"/>
                <wp:lineTo x="-76" y="0"/>
              </wp:wrapPolygon>
            </wp:wrapTight>
            <wp:docPr id="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l="2998" t="8735" r="18695" b="11145"/>
                    <a:stretch>
                      <a:fillRect/>
                    </a:stretch>
                  </pic:blipFill>
                  <pic:spPr bwMode="auto">
                    <a:xfrm>
                      <a:off x="0" y="0"/>
                      <a:ext cx="5398135" cy="3234690"/>
                    </a:xfrm>
                    <a:prstGeom prst="rect">
                      <a:avLst/>
                    </a:prstGeom>
                    <a:noFill/>
                    <a:ln w="9525">
                      <a:noFill/>
                      <a:miter lim="800000"/>
                      <a:headEnd/>
                      <a:tailEnd/>
                    </a:ln>
                  </pic:spPr>
                </pic:pic>
              </a:graphicData>
            </a:graphic>
          </wp:anchor>
        </w:drawing>
      </w:r>
      <w:r w:rsidR="004C76A1" w:rsidRPr="00892026">
        <w:rPr>
          <w:i/>
        </w:rPr>
        <w:t>(obr.</w:t>
      </w:r>
      <w:r w:rsidR="00892026" w:rsidRPr="00892026">
        <w:rPr>
          <w:i/>
        </w:rPr>
        <w:t xml:space="preserve"> 19 – editor </w:t>
      </w:r>
      <w:proofErr w:type="spellStart"/>
      <w:r w:rsidR="00892026" w:rsidRPr="00892026">
        <w:rPr>
          <w:i/>
        </w:rPr>
        <w:t>Photoshopu</w:t>
      </w:r>
      <w:proofErr w:type="spellEnd"/>
      <w:r w:rsidR="00892026" w:rsidRPr="00892026">
        <w:rPr>
          <w:i/>
        </w:rPr>
        <w:t>)</w:t>
      </w:r>
    </w:p>
    <w:p w:rsidR="00A16D91" w:rsidRDefault="00641217" w:rsidP="00641217">
      <w:pPr>
        <w:pStyle w:val="Nadpis2"/>
      </w:pPr>
      <w:bookmarkStart w:id="40" w:name="_Toc415482308"/>
      <w:r>
        <w:t>Nástroje grafického editoru</w:t>
      </w:r>
      <w:bookmarkEnd w:id="40"/>
    </w:p>
    <w:p w:rsidR="00641217" w:rsidRPr="004E58D6" w:rsidRDefault="00641217" w:rsidP="00B915C1">
      <w:pPr>
        <w:pStyle w:val="Text"/>
        <w:numPr>
          <w:ilvl w:val="0"/>
          <w:numId w:val="14"/>
        </w:numPr>
        <w:spacing w:before="120"/>
        <w:ind w:left="426" w:hanging="426"/>
      </w:pPr>
      <w:r w:rsidRPr="004E58D6">
        <w:t>Tužka</w:t>
      </w:r>
    </w:p>
    <w:p w:rsidR="00641217" w:rsidRPr="004C76A1" w:rsidRDefault="00641217" w:rsidP="0004767E">
      <w:pPr>
        <w:pStyle w:val="Text"/>
        <w:ind w:left="426" w:firstLine="283"/>
      </w:pPr>
      <w:r w:rsidRPr="004C76A1">
        <w:t xml:space="preserve">Slouží ke kreslení </w:t>
      </w:r>
      <w:r w:rsidR="00A93F10" w:rsidRPr="004C76A1">
        <w:t>tvrdých tahů s ostrými hranami, k</w:t>
      </w:r>
      <w:r w:rsidRPr="004C76A1">
        <w:t xml:space="preserve">de </w:t>
      </w:r>
      <w:r w:rsidR="00A93F10" w:rsidRPr="004C76A1">
        <w:t>„</w:t>
      </w:r>
      <w:r w:rsidRPr="004C76A1">
        <w:t>stopa</w:t>
      </w:r>
      <w:r w:rsidR="00A93F10" w:rsidRPr="004C76A1">
        <w:t>“</w:t>
      </w:r>
      <w:r w:rsidRPr="004C76A1">
        <w:t xml:space="preserve"> udává </w:t>
      </w:r>
      <w:r w:rsidR="008434AD" w:rsidRPr="004C76A1">
        <w:t>druh a </w:t>
      </w:r>
      <w:r w:rsidRPr="004C76A1">
        <w:t>velikost stopy. Doběh vytváří stopy jako při klasickém malování</w:t>
      </w:r>
      <w:r w:rsidR="00A93F10" w:rsidRPr="004C76A1">
        <w:t xml:space="preserve">. Konec tahu není nikdy ukončen, ale je postupně rozmazán do ztracena </w:t>
      </w:r>
      <w:r w:rsidRPr="004C76A1">
        <w:t xml:space="preserve">(intenzita barvy se postupně snižuje). </w:t>
      </w:r>
      <w:r w:rsidR="00A93F10" w:rsidRPr="004C76A1">
        <w:t>Pro kreslení průhledné stopy využijeme volbu „postupný“.</w:t>
      </w:r>
      <w:r w:rsidRPr="004C76A1">
        <w:t xml:space="preserve"> Slouží k postupné</w:t>
      </w:r>
      <w:r w:rsidR="00A93F10" w:rsidRPr="004C76A1">
        <w:t>mu</w:t>
      </w:r>
      <w:r w:rsidRPr="004C76A1">
        <w:t xml:space="preserve"> překrytí barev. Pokud tut</w:t>
      </w:r>
      <w:r w:rsidR="008434AD" w:rsidRPr="004C76A1">
        <w:t xml:space="preserve">o funkci </w:t>
      </w:r>
      <w:proofErr w:type="gramStart"/>
      <w:r w:rsidR="008434AD" w:rsidRPr="004C76A1">
        <w:t>chceme</w:t>
      </w:r>
      <w:proofErr w:type="gramEnd"/>
      <w:r w:rsidR="008434AD" w:rsidRPr="004C76A1">
        <w:t xml:space="preserve"> použít </w:t>
      </w:r>
      <w:proofErr w:type="gramStart"/>
      <w:r w:rsidR="008434AD" w:rsidRPr="004C76A1">
        <w:t>musíme</w:t>
      </w:r>
      <w:proofErr w:type="gramEnd"/>
      <w:r w:rsidR="008434AD" w:rsidRPr="004C76A1">
        <w:t xml:space="preserve"> kreslit čáry</w:t>
      </w:r>
      <w:r w:rsidRPr="004C76A1">
        <w:t xml:space="preserve"> </w:t>
      </w:r>
      <w:r w:rsidR="008434AD" w:rsidRPr="004C76A1">
        <w:t>s hodnotou menší než 100.</w:t>
      </w:r>
    </w:p>
    <w:p w:rsidR="004E58D6" w:rsidRDefault="004E58D6">
      <w:pPr>
        <w:overflowPunct/>
        <w:autoSpaceDE/>
        <w:autoSpaceDN/>
        <w:adjustRightInd/>
        <w:textAlignment w:val="auto"/>
        <w:rPr>
          <w:rFonts w:ascii="Times New Roman" w:hAnsi="Times New Roman"/>
          <w:b/>
          <w:sz w:val="24"/>
          <w:lang w:eastAsia="ar-SA"/>
        </w:rPr>
      </w:pPr>
      <w:r>
        <w:rPr>
          <w:b/>
        </w:rPr>
        <w:br w:type="page"/>
      </w:r>
    </w:p>
    <w:p w:rsidR="00641217" w:rsidRPr="004E58D6" w:rsidRDefault="00641217" w:rsidP="00B915C1">
      <w:pPr>
        <w:pStyle w:val="Text"/>
        <w:numPr>
          <w:ilvl w:val="0"/>
          <w:numId w:val="14"/>
        </w:numPr>
        <w:spacing w:before="120"/>
        <w:ind w:left="426" w:hanging="426"/>
      </w:pPr>
      <w:r w:rsidRPr="004E58D6">
        <w:lastRenderedPageBreak/>
        <w:t>Štětec</w:t>
      </w:r>
    </w:p>
    <w:p w:rsidR="000E7167" w:rsidRPr="0004767E" w:rsidRDefault="008434AD" w:rsidP="0004767E">
      <w:pPr>
        <w:pStyle w:val="Text"/>
        <w:ind w:left="426" w:firstLine="283"/>
      </w:pPr>
      <w:r w:rsidRPr="0004767E">
        <w:t>Je velmi podobný nástroji „tužka“</w:t>
      </w:r>
      <w:r w:rsidR="00641217" w:rsidRPr="0004767E">
        <w:t xml:space="preserve">. Slouží ke kreslení neostrých tahů. </w:t>
      </w:r>
      <w:r w:rsidR="000E7167" w:rsidRPr="0004767E">
        <w:t>Rovné čáry nakreslíme tak, že vybereme počáteční bod a držíme určitou klávesu a určíme koncový bo</w:t>
      </w:r>
      <w:r w:rsidR="0004767E">
        <w:t>d.</w:t>
      </w:r>
    </w:p>
    <w:p w:rsidR="00641217" w:rsidRPr="004E58D6" w:rsidRDefault="00641217" w:rsidP="00B915C1">
      <w:pPr>
        <w:pStyle w:val="Text"/>
        <w:numPr>
          <w:ilvl w:val="0"/>
          <w:numId w:val="14"/>
        </w:numPr>
        <w:spacing w:before="120"/>
        <w:ind w:left="426" w:hanging="426"/>
      </w:pPr>
      <w:r w:rsidRPr="004E58D6">
        <w:t>Plechovka</w:t>
      </w:r>
    </w:p>
    <w:p w:rsidR="0004767E" w:rsidRDefault="00641217" w:rsidP="0004767E">
      <w:pPr>
        <w:pStyle w:val="Text"/>
        <w:ind w:left="426" w:firstLine="283"/>
      </w:pPr>
      <w:r w:rsidRPr="004C76A1">
        <w:t xml:space="preserve">Slouží k vyplňování barvou nebo vzorkem. </w:t>
      </w:r>
      <w:r w:rsidR="001349A5">
        <w:t>Můžeme vyplnit různé výběry a </w:t>
      </w:r>
      <w:r w:rsidR="000A17D7" w:rsidRPr="004C76A1">
        <w:t>určité oblasti v obrázku.</w:t>
      </w:r>
      <w:r w:rsidRPr="004C76A1">
        <w:t xml:space="preserve"> </w:t>
      </w:r>
      <w:r w:rsidR="000A17D7" w:rsidRPr="004C76A1">
        <w:t>„</w:t>
      </w:r>
      <w:r w:rsidRPr="004C76A1">
        <w:t>Krytí</w:t>
      </w:r>
      <w:r w:rsidR="000A17D7" w:rsidRPr="004C76A1">
        <w:t>“</w:t>
      </w:r>
      <w:r w:rsidRPr="004C76A1">
        <w:t xml:space="preserve"> (0-100) nastaví průhlednost vytvořeného přechodu</w:t>
      </w:r>
      <w:r w:rsidR="000A17D7" w:rsidRPr="004C76A1">
        <w:t>,</w:t>
      </w:r>
      <w:r w:rsidRPr="004C76A1">
        <w:t xml:space="preserve"> </w:t>
      </w:r>
      <w:r w:rsidR="004E3383" w:rsidRPr="004C76A1">
        <w:t>0 je </w:t>
      </w:r>
      <w:r w:rsidRPr="004C76A1">
        <w:t xml:space="preserve">průhledné krytí a 100 </w:t>
      </w:r>
      <w:r w:rsidR="000A17D7" w:rsidRPr="004C76A1">
        <w:t>je krytí plné</w:t>
      </w:r>
      <w:r w:rsidRPr="004C76A1">
        <w:t>.</w:t>
      </w:r>
      <w:r w:rsidR="000A17D7" w:rsidRPr="004C76A1">
        <w:t xml:space="preserve"> „Režim“ je standard</w:t>
      </w:r>
      <w:r w:rsidRPr="004C76A1">
        <w:t>ně</w:t>
      </w:r>
      <w:r w:rsidR="009108C6" w:rsidRPr="004C76A1">
        <w:t xml:space="preserve"> nastaven na </w:t>
      </w:r>
      <w:r w:rsidRPr="004C76A1">
        <w:t xml:space="preserve">normální. </w:t>
      </w:r>
      <w:r w:rsidR="000A17D7" w:rsidRPr="004C76A1">
        <w:t>Dalšími režimy je různé překrývání nebo komplikované přechody.</w:t>
      </w:r>
    </w:p>
    <w:p w:rsidR="00641217" w:rsidRPr="004C76A1" w:rsidRDefault="004E3383" w:rsidP="0004767E">
      <w:pPr>
        <w:pStyle w:val="Text"/>
        <w:ind w:left="426" w:firstLine="283"/>
      </w:pPr>
      <w:r w:rsidRPr="004C76A1">
        <w:t>Vyplnit oblast lze </w:t>
      </w:r>
      <w:r w:rsidR="003560C5" w:rsidRPr="004C76A1">
        <w:t>barvou</w:t>
      </w:r>
      <w:r w:rsidR="00641217" w:rsidRPr="004C76A1">
        <w:t xml:space="preserve"> </w:t>
      </w:r>
      <w:r w:rsidR="003560C5" w:rsidRPr="004C76A1">
        <w:t>„</w:t>
      </w:r>
      <w:r w:rsidR="00641217" w:rsidRPr="004C76A1">
        <w:t>pozadí/popředí</w:t>
      </w:r>
      <w:r w:rsidR="003560C5" w:rsidRPr="004C76A1">
        <w:t>“. Mezi barvou popředí a pozadí přepínáme klávesou CTRL.</w:t>
      </w:r>
      <w:r w:rsidR="00641217" w:rsidRPr="004C76A1">
        <w:t xml:space="preserve"> </w:t>
      </w:r>
      <w:r w:rsidR="003560C5" w:rsidRPr="004C76A1">
        <w:t>„</w:t>
      </w:r>
      <w:r w:rsidR="00641217" w:rsidRPr="004C76A1">
        <w:t>Ovlivněná oblast</w:t>
      </w:r>
      <w:r w:rsidR="003560C5" w:rsidRPr="004C76A1">
        <w:t>“</w:t>
      </w:r>
      <w:r w:rsidR="00641217" w:rsidRPr="004C76A1">
        <w:t xml:space="preserve"> určuje, jestli vyplníme </w:t>
      </w:r>
      <w:r w:rsidR="003560C5" w:rsidRPr="004C76A1">
        <w:t xml:space="preserve">celý výběr nebo </w:t>
      </w:r>
      <w:r w:rsidR="00641217" w:rsidRPr="004C76A1">
        <w:t xml:space="preserve">jen </w:t>
      </w:r>
      <w:r w:rsidR="003560C5" w:rsidRPr="004C76A1">
        <w:t xml:space="preserve">podobné barvy. </w:t>
      </w:r>
      <w:r w:rsidR="00641217" w:rsidRPr="004C76A1">
        <w:t xml:space="preserve">Sloučený vzorek </w:t>
      </w:r>
      <w:r w:rsidR="003560C5" w:rsidRPr="004C76A1">
        <w:t>založí</w:t>
      </w:r>
      <w:r w:rsidR="00641217" w:rsidRPr="004C76A1">
        <w:t xml:space="preserve"> oblast k vyplnění na všech viditelných vrstvách</w:t>
      </w:r>
      <w:r w:rsidRPr="004C76A1">
        <w:t>. Barva tedy bude vylita jen do vrchní vrstvy.</w:t>
      </w:r>
      <w:r w:rsidR="00641217" w:rsidRPr="004C76A1">
        <w:t xml:space="preserve"> </w:t>
      </w:r>
      <w:r w:rsidRPr="004C76A1">
        <w:t>Při výběru stejné plochy pro vylití barvy, nastaví velikost tolerance</w:t>
      </w:r>
      <w:r w:rsidR="00641217" w:rsidRPr="004C76A1">
        <w:t xml:space="preserve"> </w:t>
      </w:r>
      <w:r w:rsidRPr="004C76A1">
        <w:t>„Práh“. U</w:t>
      </w:r>
      <w:r w:rsidR="00641217" w:rsidRPr="004C76A1">
        <w:t xml:space="preserve">rčuje </w:t>
      </w:r>
      <w:r w:rsidRPr="004C76A1">
        <w:t xml:space="preserve">také </w:t>
      </w:r>
      <w:r w:rsidR="00641217" w:rsidRPr="004C76A1">
        <w:t>maximální odlišnost barev, podle které se výběr</w:t>
      </w:r>
      <w:r w:rsidRPr="004C76A1">
        <w:t xml:space="preserve"> vyplní.</w:t>
      </w:r>
    </w:p>
    <w:p w:rsidR="00641217" w:rsidRPr="004E58D6" w:rsidRDefault="00641217" w:rsidP="00B915C1">
      <w:pPr>
        <w:pStyle w:val="Text"/>
        <w:numPr>
          <w:ilvl w:val="0"/>
          <w:numId w:val="14"/>
        </w:numPr>
        <w:spacing w:before="120"/>
        <w:ind w:left="426" w:hanging="426"/>
      </w:pPr>
      <w:r w:rsidRPr="004E58D6">
        <w:t>Vyplňování barevným přechodem</w:t>
      </w:r>
    </w:p>
    <w:p w:rsidR="00892026" w:rsidRPr="0004767E" w:rsidRDefault="00067432" w:rsidP="0004767E">
      <w:pPr>
        <w:pStyle w:val="Text"/>
        <w:ind w:left="426" w:firstLine="283"/>
        <w:rPr>
          <w:i/>
        </w:rPr>
      </w:pPr>
      <w:r w:rsidRPr="0004767E">
        <w:t>N</w:t>
      </w:r>
      <w:r w:rsidR="009108C6" w:rsidRPr="0004767E">
        <w:t xml:space="preserve">ástroj má </w:t>
      </w:r>
      <w:r w:rsidRPr="0004767E">
        <w:t>několik</w:t>
      </w:r>
      <w:r w:rsidR="00892026" w:rsidRPr="0004767E">
        <w:t xml:space="preserve"> parametrů pro nastavení. </w:t>
      </w:r>
      <w:r w:rsidR="004E3383" w:rsidRPr="0004767E">
        <w:t>„</w:t>
      </w:r>
      <w:r w:rsidR="00641217" w:rsidRPr="0004767E">
        <w:t>Mísení</w:t>
      </w:r>
      <w:r w:rsidR="004E3383" w:rsidRPr="0004767E">
        <w:t>“ je funkce, která</w:t>
      </w:r>
      <w:r w:rsidRPr="0004767E">
        <w:t> </w:t>
      </w:r>
      <w:r w:rsidR="00641217" w:rsidRPr="0004767E">
        <w:t>vyplní oblast různými přechody (</w:t>
      </w:r>
      <w:r w:rsidR="009108C6" w:rsidRPr="0004767E">
        <w:t>např. lineární, radiální atd.)</w:t>
      </w:r>
      <w:r w:rsidR="00641217" w:rsidRPr="0004767E">
        <w:t xml:space="preserve">. </w:t>
      </w:r>
      <w:r w:rsidRPr="0004767E">
        <w:t>Pokud </w:t>
      </w:r>
      <w:proofErr w:type="gramStart"/>
      <w:r w:rsidRPr="0004767E">
        <w:t>použijeme</w:t>
      </w:r>
      <w:proofErr w:type="gramEnd"/>
      <w:r w:rsidRPr="0004767E">
        <w:t xml:space="preserve"> nástroj </w:t>
      </w:r>
      <w:proofErr w:type="gramStart"/>
      <w:r w:rsidRPr="0004767E">
        <w:t>barva</w:t>
      </w:r>
      <w:proofErr w:type="gramEnd"/>
      <w:r w:rsidRPr="0004767E">
        <w:t xml:space="preserve"> přechodu, objekt bude mít přechodovou výplň. </w:t>
      </w:r>
      <w:r w:rsidR="00641217" w:rsidRPr="0004767E">
        <w:t xml:space="preserve">Vybraný přechod lze </w:t>
      </w:r>
      <w:r w:rsidR="000F3A43" w:rsidRPr="0004767E">
        <w:t>převrátit</w:t>
      </w:r>
      <w:r w:rsidR="00641217" w:rsidRPr="0004767E">
        <w:t xml:space="preserve"> </w:t>
      </w:r>
      <w:r w:rsidR="000F3A43" w:rsidRPr="0004767E">
        <w:t>pomocí tlačítka</w:t>
      </w:r>
      <w:r w:rsidR="00641217" w:rsidRPr="0004767E">
        <w:t xml:space="preserve"> </w:t>
      </w:r>
      <w:r w:rsidR="000F3A43" w:rsidRPr="0004767E">
        <w:t>„</w:t>
      </w:r>
      <w:r w:rsidR="00641217" w:rsidRPr="0004767E">
        <w:t>Obrátit</w:t>
      </w:r>
      <w:r w:rsidR="000F3A43" w:rsidRPr="0004767E">
        <w:t>“</w:t>
      </w:r>
      <w:r w:rsidR="00641217" w:rsidRPr="0004767E">
        <w:t xml:space="preserve">. </w:t>
      </w:r>
      <w:r w:rsidR="000F3A43" w:rsidRPr="0004767E">
        <w:t>„</w:t>
      </w:r>
      <w:r w:rsidR="00641217" w:rsidRPr="0004767E">
        <w:t>Posun</w:t>
      </w:r>
      <w:r w:rsidR="000F3A43" w:rsidRPr="0004767E">
        <w:t>“ je volba, která</w:t>
      </w:r>
      <w:r w:rsidRPr="0004767E">
        <w:t> </w:t>
      </w:r>
      <w:r w:rsidR="000F3A43" w:rsidRPr="0004767E">
        <w:t>posunuje</w:t>
      </w:r>
      <w:r w:rsidR="0004767E">
        <w:t xml:space="preserve"> začátek </w:t>
      </w:r>
      <w:proofErr w:type="gramStart"/>
      <w:r w:rsidR="0004767E">
        <w:t>přechodu</w:t>
      </w:r>
      <w:r w:rsidR="0004767E">
        <w:br/>
      </w:r>
      <w:r w:rsidR="000F3A43" w:rsidRPr="0004767E">
        <w:t>(</w:t>
      </w:r>
      <w:r w:rsidR="00641217" w:rsidRPr="0004767E">
        <w:t>0</w:t>
      </w:r>
      <w:r w:rsidR="000F3A43" w:rsidRPr="0004767E">
        <w:t xml:space="preserve"> –přechod</w:t>
      </w:r>
      <w:proofErr w:type="gramEnd"/>
      <w:r w:rsidR="000F3A43" w:rsidRPr="0004767E">
        <w:t xml:space="preserve"> začne od kraje</w:t>
      </w:r>
      <w:r w:rsidR="009108C6" w:rsidRPr="0004767E">
        <w:t>,</w:t>
      </w:r>
      <w:r w:rsidRPr="0004767E">
        <w:t xml:space="preserve"> </w:t>
      </w:r>
      <w:r w:rsidR="00641217" w:rsidRPr="0004767E">
        <w:t xml:space="preserve">50 </w:t>
      </w:r>
      <w:r w:rsidR="000F3A43" w:rsidRPr="0004767E">
        <w:t xml:space="preserve">- </w:t>
      </w:r>
      <w:r w:rsidR="00641217" w:rsidRPr="0004767E">
        <w:t xml:space="preserve">přechod </w:t>
      </w:r>
      <w:r w:rsidR="000F3A43" w:rsidRPr="0004767E">
        <w:t>začíná v polovině objektu)</w:t>
      </w:r>
      <w:r w:rsidR="00641217" w:rsidRPr="0004767E">
        <w:t xml:space="preserve">. </w:t>
      </w:r>
      <w:r w:rsidR="000F3A43" w:rsidRPr="0004767E">
        <w:t>Volba „</w:t>
      </w:r>
      <w:r w:rsidR="00641217" w:rsidRPr="0004767E">
        <w:t>Tvar</w:t>
      </w:r>
      <w:r w:rsidR="000F3A43" w:rsidRPr="0004767E">
        <w:t>“ určuje</w:t>
      </w:r>
      <w:r w:rsidR="00641217" w:rsidRPr="0004767E">
        <w:t xml:space="preserve"> typ přechodu (lineární, čtvercový, obdélníkový atd.). </w:t>
      </w:r>
      <w:r w:rsidR="009108C6" w:rsidRPr="0004767E">
        <w:t>Pomocí volby „</w:t>
      </w:r>
      <w:r w:rsidR="00641217" w:rsidRPr="0004767E">
        <w:t>Opakování</w:t>
      </w:r>
      <w:r w:rsidR="009108C6" w:rsidRPr="0004767E">
        <w:t>“</w:t>
      </w:r>
      <w:r w:rsidR="00641217" w:rsidRPr="0004767E">
        <w:t xml:space="preserve"> nastavuje</w:t>
      </w:r>
      <w:r w:rsidR="009108C6" w:rsidRPr="0004767E">
        <w:t>me,</w:t>
      </w:r>
      <w:r w:rsidR="00641217" w:rsidRPr="0004767E">
        <w:t xml:space="preserve"> co se</w:t>
      </w:r>
      <w:r w:rsidR="009108C6" w:rsidRPr="0004767E">
        <w:t xml:space="preserve"> stane po uplynutí vzdálenosti.</w:t>
      </w:r>
      <w:r w:rsidR="00B521C1">
        <w:br/>
      </w:r>
      <w:r w:rsidR="00892026" w:rsidRPr="0004767E">
        <w:rPr>
          <w:i/>
        </w:rPr>
        <w:t>(obr. 20 – barevný přechod)</w:t>
      </w:r>
    </w:p>
    <w:p w:rsidR="004E58D6" w:rsidRDefault="00067432" w:rsidP="004E58D6">
      <w:pPr>
        <w:pStyle w:val="Text"/>
        <w:ind w:left="426" w:firstLine="0"/>
        <w:jc w:val="center"/>
        <w:rPr>
          <w:i/>
        </w:rPr>
      </w:pPr>
      <w:r>
        <w:rPr>
          <w:noProof/>
          <w:lang w:eastAsia="cs-CZ"/>
        </w:rPr>
        <w:drawing>
          <wp:inline distT="0" distB="0" distL="0" distR="0">
            <wp:extent cx="4753155" cy="1708030"/>
            <wp:effectExtent l="19050" t="0" r="9345" b="0"/>
            <wp:docPr id="33" name="Obrázek 33"/>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rotWithShape="1">
                    <a:blip r:embed="rId36" cstate="print"/>
                    <a:srcRect l="5996" t="17558" r="41270" b="45759"/>
                    <a:stretch/>
                  </pic:blipFill>
                  <pic:spPr bwMode="auto">
                    <a:xfrm>
                      <a:off x="0" y="0"/>
                      <a:ext cx="4754045" cy="1708350"/>
                    </a:xfrm>
                    <a:prstGeom prst="rect">
                      <a:avLst/>
                    </a:prstGeom>
                    <a:ln>
                      <a:noFill/>
                    </a:ln>
                    <a:extLst>
                      <a:ext uri="{53640926-AAD7-44D8-BBD7-CCE9431645EC}">
                        <a14:shadowObscured xmlns:a14="http://schemas.microsoft.com/office/drawing/2010/main"/>
                      </a:ext>
                    </a:extLst>
                  </pic:spPr>
                </pic:pic>
              </a:graphicData>
            </a:graphic>
          </wp:inline>
        </w:drawing>
      </w:r>
    </w:p>
    <w:p w:rsidR="004E58D6" w:rsidRDefault="00892026" w:rsidP="004E58D6">
      <w:pPr>
        <w:pStyle w:val="Text"/>
        <w:ind w:left="426" w:firstLine="0"/>
        <w:jc w:val="center"/>
        <w:rPr>
          <w:i/>
        </w:rPr>
      </w:pPr>
      <w:r w:rsidRPr="00892026">
        <w:rPr>
          <w:i/>
        </w:rPr>
        <w:t>(obr. 20 – barevný přechod)</w:t>
      </w:r>
    </w:p>
    <w:p w:rsidR="004E58D6" w:rsidRDefault="004E58D6">
      <w:pPr>
        <w:overflowPunct/>
        <w:autoSpaceDE/>
        <w:autoSpaceDN/>
        <w:adjustRightInd/>
        <w:textAlignment w:val="auto"/>
        <w:rPr>
          <w:rFonts w:ascii="Times New Roman" w:hAnsi="Times New Roman"/>
          <w:i/>
          <w:sz w:val="24"/>
          <w:lang w:eastAsia="ar-SA"/>
        </w:rPr>
      </w:pPr>
      <w:r>
        <w:rPr>
          <w:i/>
        </w:rPr>
        <w:br w:type="page"/>
      </w:r>
    </w:p>
    <w:p w:rsidR="00641217" w:rsidRPr="004E58D6" w:rsidRDefault="00641217" w:rsidP="00B915C1">
      <w:pPr>
        <w:pStyle w:val="Text"/>
        <w:numPr>
          <w:ilvl w:val="0"/>
          <w:numId w:val="14"/>
        </w:numPr>
        <w:spacing w:before="120"/>
        <w:ind w:left="426" w:hanging="426"/>
      </w:pPr>
      <w:r w:rsidRPr="004E58D6">
        <w:lastRenderedPageBreak/>
        <w:t>Guma</w:t>
      </w:r>
    </w:p>
    <w:p w:rsidR="00B521C1" w:rsidRDefault="00641217" w:rsidP="0004767E">
      <w:pPr>
        <w:pStyle w:val="Text"/>
        <w:ind w:left="426" w:firstLine="283"/>
      </w:pPr>
      <w:r w:rsidRPr="0004767E">
        <w:t>Nástroj pro gumování do pozad</w:t>
      </w:r>
      <w:r w:rsidR="009108C6" w:rsidRPr="0004767E">
        <w:t>í nebo do průhlednosti</w:t>
      </w:r>
      <w:r w:rsidR="003C4665" w:rsidRPr="0004767E">
        <w:t xml:space="preserve"> </w:t>
      </w:r>
      <w:r w:rsidR="003C4665" w:rsidRPr="00B521C1">
        <w:rPr>
          <w:i/>
        </w:rPr>
        <w:t>(obr. 21 – guma)</w:t>
      </w:r>
      <w:r w:rsidR="009108C6" w:rsidRPr="0004767E">
        <w:t>. Odstraňuje</w:t>
      </w:r>
      <w:r w:rsidRPr="0004767E">
        <w:t xml:space="preserve"> části obrázku z aktivní vrstvy.</w:t>
      </w:r>
      <w:r w:rsidR="00067432" w:rsidRPr="0004767E">
        <w:t xml:space="preserve"> Chceme-li se vyvarovat ostrého přechodu a projevu </w:t>
      </w:r>
      <w:proofErr w:type="spellStart"/>
      <w:r w:rsidR="00067432" w:rsidRPr="0004767E">
        <w:t>aliasink</w:t>
      </w:r>
      <w:proofErr w:type="spellEnd"/>
      <w:r w:rsidR="00067432" w:rsidRPr="0004767E">
        <w:t>, je</w:t>
      </w:r>
      <w:r w:rsidR="00B521C1">
        <w:t xml:space="preserve"> vhodné použít na práci patřičné</w:t>
      </w:r>
      <w:r w:rsidR="00067432" w:rsidRPr="0004767E">
        <w:t xml:space="preserve"> vzorky gumy</w:t>
      </w:r>
      <w:r w:rsidR="00B521C1">
        <w:t>.</w:t>
      </w:r>
      <w:r w:rsidR="00B521C1">
        <w:br/>
      </w:r>
      <w:r w:rsidR="009108C6" w:rsidRPr="0004767E">
        <w:t>Volbou „</w:t>
      </w:r>
      <w:r w:rsidRPr="0004767E">
        <w:t>Opak gumy</w:t>
      </w:r>
      <w:r w:rsidR="009108C6" w:rsidRPr="0004767E">
        <w:t>“</w:t>
      </w:r>
      <w:r w:rsidRPr="0004767E">
        <w:t xml:space="preserve"> (ALT) může</w:t>
      </w:r>
      <w:r w:rsidR="009108C6" w:rsidRPr="0004767E">
        <w:t>me</w:t>
      </w:r>
      <w:r w:rsidRPr="0004767E">
        <w:t xml:space="preserve"> obnovit smazané části obrázku, </w:t>
      </w:r>
      <w:r w:rsidR="00144A38" w:rsidRPr="0004767E">
        <w:t>ale </w:t>
      </w:r>
      <w:r w:rsidR="00B521C1">
        <w:t>pouze na </w:t>
      </w:r>
      <w:r w:rsidR="00144A38" w:rsidRPr="0004767E">
        <w:t xml:space="preserve">vrstvách </w:t>
      </w:r>
      <w:r w:rsidR="0004767E">
        <w:t>s Alfa </w:t>
      </w:r>
      <w:r w:rsidRPr="0004767E">
        <w:t>kanálem</w:t>
      </w:r>
      <w:r w:rsidR="00144A38" w:rsidRPr="0004767E">
        <w:t>.</w:t>
      </w:r>
    </w:p>
    <w:p w:rsidR="00067432" w:rsidRDefault="00067432" w:rsidP="004E58D6">
      <w:pPr>
        <w:pStyle w:val="Text"/>
        <w:ind w:left="426" w:hanging="284"/>
      </w:pPr>
      <w:r>
        <w:rPr>
          <w:noProof/>
          <w:lang w:eastAsia="cs-CZ"/>
        </w:rPr>
        <w:drawing>
          <wp:inline distT="0" distB="0" distL="0" distR="0">
            <wp:extent cx="2495550" cy="1438275"/>
            <wp:effectExtent l="0" t="0" r="0" b="9525"/>
            <wp:docPr id="34" name="Obrázek 34"/>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95550" cy="1438275"/>
                    </a:xfrm>
                    <a:prstGeom prst="rect">
                      <a:avLst/>
                    </a:prstGeom>
                  </pic:spPr>
                </pic:pic>
              </a:graphicData>
            </a:graphic>
          </wp:inline>
        </w:drawing>
      </w:r>
      <w:r w:rsidR="00A921D2">
        <w:t xml:space="preserve"> </w:t>
      </w:r>
      <w:r w:rsidR="00A921D2">
        <w:rPr>
          <w:noProof/>
          <w:lang w:eastAsia="cs-CZ"/>
        </w:rPr>
        <w:drawing>
          <wp:inline distT="0" distB="0" distL="0" distR="0">
            <wp:extent cx="2752725" cy="1446695"/>
            <wp:effectExtent l="0" t="0" r="0" b="1270"/>
            <wp:docPr id="35" name="Obrázek 35"/>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54572" cy="1447666"/>
                    </a:xfrm>
                    <a:prstGeom prst="rect">
                      <a:avLst/>
                    </a:prstGeom>
                  </pic:spPr>
                </pic:pic>
              </a:graphicData>
            </a:graphic>
          </wp:inline>
        </w:drawing>
      </w:r>
    </w:p>
    <w:p w:rsidR="00A921D2" w:rsidRDefault="00A921D2" w:rsidP="00B521C1">
      <w:pPr>
        <w:pStyle w:val="Text"/>
        <w:tabs>
          <w:tab w:val="left" w:pos="1418"/>
          <w:tab w:val="left" w:pos="5387"/>
        </w:tabs>
        <w:spacing w:line="240" w:lineRule="auto"/>
        <w:ind w:left="425" w:hanging="425"/>
      </w:pPr>
      <w:r>
        <w:tab/>
      </w:r>
      <w:r>
        <w:tab/>
        <w:t>Mazání objektu</w:t>
      </w:r>
      <w:r>
        <w:tab/>
        <w:t>Mazání pozadí</w:t>
      </w:r>
    </w:p>
    <w:p w:rsidR="00892026" w:rsidRPr="00892026" w:rsidRDefault="00892026" w:rsidP="00892026">
      <w:pPr>
        <w:pStyle w:val="Text"/>
        <w:tabs>
          <w:tab w:val="left" w:pos="1418"/>
          <w:tab w:val="left" w:pos="5387"/>
        </w:tabs>
        <w:ind w:left="425" w:hanging="425"/>
        <w:jc w:val="center"/>
        <w:rPr>
          <w:i/>
        </w:rPr>
      </w:pPr>
      <w:r w:rsidRPr="00892026">
        <w:rPr>
          <w:i/>
        </w:rPr>
        <w:t>(obr. 21 – guma)</w:t>
      </w:r>
    </w:p>
    <w:p w:rsidR="00641217" w:rsidRPr="004E58D6" w:rsidRDefault="00641217" w:rsidP="00B915C1">
      <w:pPr>
        <w:pStyle w:val="Text"/>
        <w:numPr>
          <w:ilvl w:val="0"/>
          <w:numId w:val="14"/>
        </w:numPr>
        <w:spacing w:before="120"/>
        <w:ind w:left="426" w:hanging="426"/>
      </w:pPr>
      <w:r w:rsidRPr="004E58D6">
        <w:t>Rozprašovač</w:t>
      </w:r>
    </w:p>
    <w:p w:rsidR="00641217" w:rsidRPr="004C76A1" w:rsidRDefault="00144A38" w:rsidP="00B521C1">
      <w:pPr>
        <w:pStyle w:val="Text"/>
        <w:ind w:left="426" w:firstLine="283"/>
      </w:pPr>
      <w:r w:rsidRPr="004C76A1">
        <w:t xml:space="preserve">Rozprašovač je simulátorem tradičního spreje. </w:t>
      </w:r>
      <w:r w:rsidR="00A921D2">
        <w:t>Využívá se především u </w:t>
      </w:r>
      <w:r w:rsidR="00641217" w:rsidRPr="004C76A1">
        <w:t>stínování obrázků a při malování jemných obla</w:t>
      </w:r>
      <w:r w:rsidR="00A921D2">
        <w:t>stí. Má podobné vlastnosti jako </w:t>
      </w:r>
      <w:r w:rsidRPr="004C76A1">
        <w:t>„</w:t>
      </w:r>
      <w:r w:rsidR="00641217" w:rsidRPr="004C76A1">
        <w:t>Štětec</w:t>
      </w:r>
      <w:r w:rsidRPr="004C76A1">
        <w:t>“. Množství aplikované</w:t>
      </w:r>
      <w:r w:rsidR="00641217" w:rsidRPr="004C76A1">
        <w:t xml:space="preserve"> barvy </w:t>
      </w:r>
      <w:r w:rsidRPr="004C76A1">
        <w:t xml:space="preserve">je závislé </w:t>
      </w:r>
      <w:r w:rsidR="00641217" w:rsidRPr="004C76A1">
        <w:t xml:space="preserve">na rychlosti </w:t>
      </w:r>
      <w:r w:rsidRPr="004C76A1">
        <w:t xml:space="preserve">pohybu </w:t>
      </w:r>
      <w:r w:rsidR="00641217" w:rsidRPr="004C76A1">
        <w:t xml:space="preserve">stopy. Můžeme </w:t>
      </w:r>
      <w:r w:rsidRPr="004C76A1">
        <w:t>n</w:t>
      </w:r>
      <w:r w:rsidR="00641217" w:rsidRPr="004C76A1">
        <w:t xml:space="preserve">astavit </w:t>
      </w:r>
      <w:r w:rsidRPr="004C76A1">
        <w:t>„</w:t>
      </w:r>
      <w:r w:rsidR="00641217" w:rsidRPr="004C76A1">
        <w:t>tlak</w:t>
      </w:r>
      <w:r w:rsidRPr="004C76A1">
        <w:t>“</w:t>
      </w:r>
      <w:r w:rsidR="00641217" w:rsidRPr="004C76A1">
        <w:t xml:space="preserve"> a </w:t>
      </w:r>
      <w:r w:rsidRPr="004C76A1">
        <w:t>„</w:t>
      </w:r>
      <w:r w:rsidR="00641217" w:rsidRPr="004C76A1">
        <w:t>přeběh</w:t>
      </w:r>
      <w:r w:rsidRPr="004C76A1">
        <w:t>“</w:t>
      </w:r>
      <w:r w:rsidR="00641217" w:rsidRPr="004C76A1">
        <w:t xml:space="preserve"> rozprašovače. Tlak zvyšuje intenz</w:t>
      </w:r>
      <w:r w:rsidRPr="004C76A1">
        <w:t>itu rozprašování a přeběh upravuje</w:t>
      </w:r>
      <w:r w:rsidR="00641217" w:rsidRPr="004C76A1">
        <w:t xml:space="preserve"> ryc</w:t>
      </w:r>
      <w:r w:rsidRPr="004C76A1">
        <w:t>hlost aplikování barvy sprejem.</w:t>
      </w:r>
    </w:p>
    <w:p w:rsidR="00641217" w:rsidRPr="004E58D6" w:rsidRDefault="00641217" w:rsidP="00B915C1">
      <w:pPr>
        <w:pStyle w:val="Text"/>
        <w:numPr>
          <w:ilvl w:val="0"/>
          <w:numId w:val="14"/>
        </w:numPr>
        <w:spacing w:before="120"/>
        <w:ind w:left="426" w:hanging="426"/>
      </w:pPr>
      <w:r w:rsidRPr="004E58D6">
        <w:t>Inkoust</w:t>
      </w:r>
    </w:p>
    <w:p w:rsidR="00641217" w:rsidRPr="00A921D2" w:rsidRDefault="00641217" w:rsidP="00B521C1">
      <w:pPr>
        <w:pStyle w:val="Text"/>
        <w:ind w:left="426" w:firstLine="283"/>
      </w:pPr>
      <w:r w:rsidRPr="00A921D2">
        <w:t>Nástroj, který simuluje psaní (kreslení perem).</w:t>
      </w:r>
      <w:r w:rsidR="00B75CF2" w:rsidRPr="00A921D2">
        <w:t xml:space="preserve"> Nastavujeme zde „velikost“ (šířka</w:t>
      </w:r>
      <w:r w:rsidRPr="00A921D2">
        <w:t xml:space="preserve"> stopy) a </w:t>
      </w:r>
      <w:r w:rsidR="00B75CF2" w:rsidRPr="00A921D2">
        <w:t>„</w:t>
      </w:r>
      <w:r w:rsidRPr="00A921D2">
        <w:t>úhel pera</w:t>
      </w:r>
      <w:r w:rsidR="00B75CF2" w:rsidRPr="00A921D2">
        <w:t>“</w:t>
      </w:r>
      <w:r w:rsidRPr="00A921D2">
        <w:t xml:space="preserve"> (úhel sklonu pera). </w:t>
      </w:r>
      <w:r w:rsidR="00A921D2" w:rsidRPr="00A921D2">
        <w:rPr>
          <w:rFonts w:cs="Times New Roman"/>
          <w:szCs w:val="24"/>
        </w:rPr>
        <w:t xml:space="preserve">Citlivost představuje jak má myš reagovat na pohyb ruky. </w:t>
      </w:r>
      <w:r w:rsidR="00B75CF2" w:rsidRPr="00A921D2">
        <w:t>Volba „Typ“ určuje hrot –</w:t>
      </w:r>
      <w:r w:rsidRPr="00A921D2">
        <w:t xml:space="preserve"> kruh, </w:t>
      </w:r>
      <w:r w:rsidR="00B75CF2" w:rsidRPr="00A921D2">
        <w:t>koso</w:t>
      </w:r>
      <w:r w:rsidRPr="00A921D2">
        <w:t xml:space="preserve">čtverec, </w:t>
      </w:r>
      <w:r w:rsidR="00B75CF2" w:rsidRPr="00A921D2">
        <w:t>čtverec.</w:t>
      </w:r>
      <w:r w:rsidRPr="00A921D2">
        <w:t xml:space="preserve"> </w:t>
      </w:r>
      <w:r w:rsidR="00B75CF2" w:rsidRPr="00A921D2">
        <w:t>„</w:t>
      </w:r>
      <w:r w:rsidRPr="00A921D2">
        <w:t>Tvar</w:t>
      </w:r>
      <w:r w:rsidR="00B75CF2" w:rsidRPr="00A921D2">
        <w:t>“</w:t>
      </w:r>
      <w:r w:rsidRPr="00A921D2">
        <w:t xml:space="preserve"> si můžeme nastavit podle vlastní předsta</w:t>
      </w:r>
      <w:r w:rsidR="00B75CF2" w:rsidRPr="00A921D2">
        <w:t>vy.</w:t>
      </w:r>
    </w:p>
    <w:p w:rsidR="00641217" w:rsidRPr="004E58D6" w:rsidRDefault="00641217" w:rsidP="00B915C1">
      <w:pPr>
        <w:pStyle w:val="Text"/>
        <w:numPr>
          <w:ilvl w:val="0"/>
          <w:numId w:val="14"/>
        </w:numPr>
        <w:spacing w:before="120"/>
        <w:ind w:left="426" w:hanging="426"/>
      </w:pPr>
      <w:r w:rsidRPr="004E58D6">
        <w:t>Klonování</w:t>
      </w:r>
    </w:p>
    <w:p w:rsidR="004E58D6" w:rsidRDefault="00A921D2" w:rsidP="00B521C1">
      <w:pPr>
        <w:pStyle w:val="Text"/>
        <w:ind w:left="426" w:firstLine="283"/>
      </w:pPr>
      <w:r w:rsidRPr="00A921D2">
        <w:t>Slouží k přenesení obrázku na jiné m</w:t>
      </w:r>
      <w:r w:rsidR="00631C3E">
        <w:t>í</w:t>
      </w:r>
      <w:r w:rsidRPr="00A921D2">
        <w:t xml:space="preserve">sto. </w:t>
      </w:r>
      <w:r>
        <w:t>Klonování je vhodné pro </w:t>
      </w:r>
      <w:r w:rsidR="008C40C2" w:rsidRPr="00A921D2">
        <w:t xml:space="preserve">retušování fotografií. </w:t>
      </w:r>
      <w:r w:rsidR="00B75CF2" w:rsidRPr="00A921D2">
        <w:t xml:space="preserve">Můžeme tedy zkopírovat určitou </w:t>
      </w:r>
      <w:r w:rsidR="00A92C25" w:rsidRPr="00A921D2">
        <w:t>oblast a vložit ji</w:t>
      </w:r>
      <w:r w:rsidR="009E3776" w:rsidRPr="00A921D2">
        <w:t> do </w:t>
      </w:r>
      <w:r w:rsidR="00641217" w:rsidRPr="00A921D2">
        <w:t xml:space="preserve">jiné části obrázku. </w:t>
      </w:r>
      <w:r w:rsidR="00030927" w:rsidRPr="00A921D2">
        <w:t>P</w:t>
      </w:r>
      <w:r w:rsidR="00641217" w:rsidRPr="00A921D2">
        <w:t xml:space="preserve">omocí </w:t>
      </w:r>
      <w:r w:rsidR="00030927" w:rsidRPr="00A921D2">
        <w:t>klávesy</w:t>
      </w:r>
      <w:r w:rsidR="00A92C25" w:rsidRPr="00A921D2">
        <w:t xml:space="preserve"> CTRL a levého tlačítka myši vybereme oblast</w:t>
      </w:r>
      <w:r w:rsidR="00030927" w:rsidRPr="00A921D2">
        <w:t>, kterou chceme klonovat.</w:t>
      </w:r>
      <w:r w:rsidR="00641217" w:rsidRPr="00A921D2">
        <w:t xml:space="preserve"> </w:t>
      </w:r>
      <w:r w:rsidR="00030927" w:rsidRPr="00A921D2">
        <w:t>V dalším kroku</w:t>
      </w:r>
      <w:r w:rsidR="00641217" w:rsidRPr="00A921D2">
        <w:t xml:space="preserve"> kreslíme na libovolné místo </w:t>
      </w:r>
      <w:r w:rsidR="009E3776" w:rsidRPr="00A921D2">
        <w:t>v </w:t>
      </w:r>
      <w:r w:rsidR="008C40C2" w:rsidRPr="00A921D2">
        <w:t>obrázku a </w:t>
      </w:r>
      <w:r w:rsidR="00641217" w:rsidRPr="00A921D2">
        <w:t xml:space="preserve">vybraná oblast </w:t>
      </w:r>
      <w:r w:rsidR="00030927" w:rsidRPr="00A921D2">
        <w:t xml:space="preserve">se tam </w:t>
      </w:r>
      <w:r w:rsidR="00CA2F38" w:rsidRPr="00A921D2">
        <w:t>zkopíruje</w:t>
      </w:r>
      <w:r w:rsidR="00641217" w:rsidRPr="00A921D2">
        <w:t xml:space="preserve">. </w:t>
      </w:r>
      <w:r w:rsidR="00030927" w:rsidRPr="00A921D2">
        <w:t>Obrazové body, které mají být změněny,</w:t>
      </w:r>
      <w:r w:rsidR="004E58D6">
        <w:t xml:space="preserve"> omezíme pomocí „Režimů krytí“.</w:t>
      </w:r>
    </w:p>
    <w:p w:rsidR="004E58D6" w:rsidRDefault="004E58D6">
      <w:pPr>
        <w:overflowPunct/>
        <w:autoSpaceDE/>
        <w:autoSpaceDN/>
        <w:adjustRightInd/>
        <w:textAlignment w:val="auto"/>
        <w:rPr>
          <w:rFonts w:ascii="Times New Roman" w:hAnsi="Times New Roman"/>
          <w:sz w:val="24"/>
          <w:lang w:eastAsia="ar-SA"/>
        </w:rPr>
      </w:pPr>
      <w:r>
        <w:br w:type="page"/>
      </w:r>
    </w:p>
    <w:p w:rsidR="00B521C1" w:rsidRDefault="00030927" w:rsidP="00B521C1">
      <w:pPr>
        <w:pStyle w:val="Text"/>
        <w:ind w:left="426" w:firstLine="283"/>
      </w:pPr>
      <w:r w:rsidRPr="00A921D2">
        <w:lastRenderedPageBreak/>
        <w:t>Můžeme také využít funkci „</w:t>
      </w:r>
      <w:r w:rsidR="009E3776" w:rsidRPr="00A921D2">
        <w:t>Režim </w:t>
      </w:r>
      <w:r w:rsidR="00641217" w:rsidRPr="00A921D2">
        <w:t>barvy</w:t>
      </w:r>
      <w:r w:rsidRPr="00A921D2">
        <w:t>“, která</w:t>
      </w:r>
      <w:r w:rsidR="008C40C2" w:rsidRPr="00A921D2">
        <w:t> </w:t>
      </w:r>
      <w:r w:rsidR="00B521C1">
        <w:t>ovlivní jen </w:t>
      </w:r>
      <w:r w:rsidR="00641217" w:rsidRPr="00A921D2">
        <w:t>barevný odstín retušovaného místa</w:t>
      </w:r>
      <w:r w:rsidRPr="00A921D2">
        <w:t xml:space="preserve"> v obraze</w:t>
      </w:r>
      <w:r w:rsidR="00641217" w:rsidRPr="00A921D2">
        <w:t>.</w:t>
      </w:r>
      <w:r w:rsidR="00B521C1">
        <w:t xml:space="preserve"> </w:t>
      </w:r>
      <w:r w:rsidR="009E3776" w:rsidRPr="00B521C1">
        <w:t>V praxi se </w:t>
      </w:r>
      <w:r w:rsidR="00641217" w:rsidRPr="00B521C1">
        <w:t xml:space="preserve">nejčastěji využívají režimy </w:t>
      </w:r>
      <w:r w:rsidR="004E58D6">
        <w:t>„pouze </w:t>
      </w:r>
      <w:r w:rsidR="00641217" w:rsidRPr="00B521C1">
        <w:t>zesvětlení</w:t>
      </w:r>
      <w:r w:rsidRPr="00B521C1">
        <w:t>“</w:t>
      </w:r>
      <w:r w:rsidR="00A921D2" w:rsidRPr="00B521C1">
        <w:t xml:space="preserve"> a </w:t>
      </w:r>
      <w:r w:rsidRPr="00B521C1">
        <w:t>„pouze</w:t>
      </w:r>
      <w:r w:rsidR="00A921D2" w:rsidRPr="00B521C1">
        <w:t> </w:t>
      </w:r>
      <w:r w:rsidR="00641217" w:rsidRPr="00B521C1">
        <w:t>ztmavení</w:t>
      </w:r>
      <w:r w:rsidR="009A7205" w:rsidRPr="00B521C1">
        <w:t>“</w:t>
      </w:r>
      <w:r w:rsidR="00B521C1">
        <w:t xml:space="preserve">. </w:t>
      </w:r>
      <w:r w:rsidR="009E3776" w:rsidRPr="00B521C1">
        <w:t>„Pouze </w:t>
      </w:r>
      <w:r w:rsidR="009A7205" w:rsidRPr="00B521C1">
        <w:t>z</w:t>
      </w:r>
      <w:r w:rsidR="00641217" w:rsidRPr="00B521C1">
        <w:t>esvětlení</w:t>
      </w:r>
      <w:r w:rsidR="009A7205" w:rsidRPr="00B521C1">
        <w:t>“</w:t>
      </w:r>
      <w:r w:rsidR="00B521C1">
        <w:t xml:space="preserve"> „přemaluje“ jen </w:t>
      </w:r>
      <w:r w:rsidR="004E58D6">
        <w:t>ty </w:t>
      </w:r>
      <w:r w:rsidR="00641217" w:rsidRPr="00B521C1">
        <w:t>oblasti, které jsou t</w:t>
      </w:r>
      <w:r w:rsidR="009A7205" w:rsidRPr="00B521C1">
        <w:t>mavší</w:t>
      </w:r>
      <w:r w:rsidR="00641217" w:rsidRPr="00B521C1">
        <w:t xml:space="preserve"> než </w:t>
      </w:r>
      <w:r w:rsidR="009A7205" w:rsidRPr="00B521C1">
        <w:t>klonovaná</w:t>
      </w:r>
      <w:r w:rsidR="00641217" w:rsidRPr="00B521C1">
        <w:t xml:space="preserve"> oblast.</w:t>
      </w:r>
      <w:r w:rsidR="009E3776" w:rsidRPr="00B521C1">
        <w:t xml:space="preserve"> </w:t>
      </w:r>
      <w:r w:rsidR="00641217" w:rsidRPr="00B521C1">
        <w:t xml:space="preserve">U </w:t>
      </w:r>
      <w:r w:rsidR="009A7205" w:rsidRPr="00B521C1">
        <w:t>„Pouze z</w:t>
      </w:r>
      <w:r w:rsidR="00641217" w:rsidRPr="00B521C1">
        <w:t>tmavení</w:t>
      </w:r>
      <w:r w:rsidR="009A7205" w:rsidRPr="00B521C1">
        <w:t>“</w:t>
      </w:r>
      <w:r w:rsidR="00B521C1">
        <w:t xml:space="preserve"> je to </w:t>
      </w:r>
      <w:r w:rsidR="00641217" w:rsidRPr="00B521C1">
        <w:t xml:space="preserve">přesně naopak. </w:t>
      </w:r>
      <w:r w:rsidR="009A7205" w:rsidRPr="00B521C1">
        <w:t>S funkcí</w:t>
      </w:r>
      <w:r w:rsidR="00641217" w:rsidRPr="00B521C1">
        <w:t xml:space="preserve"> </w:t>
      </w:r>
      <w:r w:rsidR="009A7205" w:rsidRPr="00B521C1">
        <w:t>„</w:t>
      </w:r>
      <w:r w:rsidR="00641217" w:rsidRPr="00B521C1">
        <w:t>Ostré hrany</w:t>
      </w:r>
      <w:r w:rsidR="009A7205" w:rsidRPr="00B521C1">
        <w:t>“ kreslíme podobně jako “T</w:t>
      </w:r>
      <w:r w:rsidR="00641217" w:rsidRPr="00B521C1">
        <w:t>užkou</w:t>
      </w:r>
      <w:r w:rsidR="009A7205" w:rsidRPr="00B521C1">
        <w:t>“</w:t>
      </w:r>
      <w:r w:rsidR="00641217" w:rsidRPr="00B521C1">
        <w:t xml:space="preserve">. </w:t>
      </w:r>
      <w:r w:rsidR="009A7205" w:rsidRPr="00B521C1">
        <w:t>Aktivací volby „</w:t>
      </w:r>
      <w:r w:rsidR="00641217" w:rsidRPr="00B521C1">
        <w:t>Doběh</w:t>
      </w:r>
      <w:r w:rsidR="009A7205" w:rsidRPr="00B521C1">
        <w:t>“</w:t>
      </w:r>
      <w:r w:rsidR="00641217" w:rsidRPr="00B521C1">
        <w:t xml:space="preserve"> kreslí štětec do průhlednosti ve</w:t>
      </w:r>
      <w:r w:rsidR="00B521C1">
        <w:t> vzdálenosti, kterou si </w:t>
      </w:r>
      <w:r w:rsidR="008C40C2" w:rsidRPr="00B521C1">
        <w:t>určíme.</w:t>
      </w:r>
    </w:p>
    <w:p w:rsidR="00641217" w:rsidRPr="004E58D6" w:rsidRDefault="00641217" w:rsidP="00B915C1">
      <w:pPr>
        <w:pStyle w:val="Text"/>
        <w:numPr>
          <w:ilvl w:val="0"/>
          <w:numId w:val="14"/>
        </w:numPr>
        <w:spacing w:before="120"/>
        <w:ind w:left="426" w:hanging="426"/>
      </w:pPr>
      <w:r w:rsidRPr="004E58D6">
        <w:t>Změna ostrosti</w:t>
      </w:r>
    </w:p>
    <w:p w:rsidR="00641217" w:rsidRPr="009E3776" w:rsidRDefault="00641217" w:rsidP="00B521C1">
      <w:pPr>
        <w:pStyle w:val="Text"/>
        <w:ind w:left="426" w:firstLine="283"/>
      </w:pPr>
      <w:r w:rsidRPr="009E3776">
        <w:t xml:space="preserve">Nástroj slouží k rozostření nebo zaostření určité části obrázku. </w:t>
      </w:r>
      <w:r w:rsidR="008C40C2" w:rsidRPr="009E3776">
        <w:t>Volbou</w:t>
      </w:r>
      <w:r w:rsidRPr="009E3776">
        <w:t xml:space="preserve"> </w:t>
      </w:r>
      <w:r w:rsidR="008C40C2" w:rsidRPr="009E3776">
        <w:t>„</w:t>
      </w:r>
      <w:r w:rsidRPr="009E3776">
        <w:t>Přeběh</w:t>
      </w:r>
      <w:r w:rsidR="008C40C2" w:rsidRPr="009E3776">
        <w:t>“ nastavíme</w:t>
      </w:r>
      <w:r w:rsidRPr="009E3776">
        <w:t xml:space="preserve">, jak moc </w:t>
      </w:r>
      <w:r w:rsidR="008C40C2" w:rsidRPr="009E3776">
        <w:t xml:space="preserve">obraz </w:t>
      </w:r>
      <w:r w:rsidRPr="009E3776">
        <w:t>rozostříme nebo zaostříme.</w:t>
      </w:r>
      <w:r w:rsidR="008C40C2" w:rsidRPr="009E3776">
        <w:t xml:space="preserve"> Mezi režimy se </w:t>
      </w:r>
      <w:r w:rsidRPr="009E3776">
        <w:t xml:space="preserve">přepínáme </w:t>
      </w:r>
      <w:r w:rsidR="008C40C2" w:rsidRPr="009E3776">
        <w:t>klávesou CTRL.</w:t>
      </w:r>
    </w:p>
    <w:p w:rsidR="00641217" w:rsidRPr="004E58D6" w:rsidRDefault="00641217" w:rsidP="00B915C1">
      <w:pPr>
        <w:pStyle w:val="Text"/>
        <w:numPr>
          <w:ilvl w:val="0"/>
          <w:numId w:val="14"/>
        </w:numPr>
        <w:spacing w:before="120"/>
        <w:ind w:left="426" w:hanging="426"/>
      </w:pPr>
      <w:r w:rsidRPr="004E58D6">
        <w:t>Zesvětlování</w:t>
      </w:r>
      <w:r w:rsidR="009E3776" w:rsidRPr="004E58D6">
        <w:t xml:space="preserve"> </w:t>
      </w:r>
      <w:r w:rsidRPr="004E58D6">
        <w:t>/ tmavnutí</w:t>
      </w:r>
    </w:p>
    <w:p w:rsidR="00641217" w:rsidRPr="003C4665" w:rsidRDefault="00CA2F38" w:rsidP="00B521C1">
      <w:pPr>
        <w:pStyle w:val="Text"/>
        <w:ind w:left="426" w:firstLine="283"/>
      </w:pPr>
      <w:r w:rsidRPr="003C4665">
        <w:t>Nástroj, který mění jas obraz</w:t>
      </w:r>
      <w:r w:rsidR="00641217" w:rsidRPr="003C4665">
        <w:t>u</w:t>
      </w:r>
      <w:r w:rsidR="003C4665" w:rsidRPr="003C4665">
        <w:rPr>
          <w:i/>
        </w:rPr>
        <w:t xml:space="preserve"> (obr. 22 – zesvětlování/ztmavnutí)</w:t>
      </w:r>
      <w:r w:rsidR="00641217" w:rsidRPr="003C4665">
        <w:rPr>
          <w:i/>
        </w:rPr>
        <w:t>.</w:t>
      </w:r>
      <w:r w:rsidR="00641217" w:rsidRPr="003C4665">
        <w:t xml:space="preserve"> Tahem zesvětlíme či ztmavíme </w:t>
      </w:r>
      <w:r w:rsidR="008F6F8D" w:rsidRPr="003C4665">
        <w:t>určitou oblast v obrázku</w:t>
      </w:r>
      <w:r w:rsidR="00641217" w:rsidRPr="003C4665">
        <w:t xml:space="preserve">. </w:t>
      </w:r>
      <w:r w:rsidR="008F6F8D" w:rsidRPr="003C4665">
        <w:t>Funkcí</w:t>
      </w:r>
      <w:r w:rsidR="00641217" w:rsidRPr="003C4665">
        <w:t xml:space="preserve"> </w:t>
      </w:r>
      <w:r w:rsidR="008F6F8D" w:rsidRPr="003C4665">
        <w:t>„</w:t>
      </w:r>
      <w:r w:rsidR="00641217" w:rsidRPr="003C4665">
        <w:t>režim</w:t>
      </w:r>
      <w:r w:rsidR="008F6F8D" w:rsidRPr="003C4665">
        <w:t>“ určíme</w:t>
      </w:r>
      <w:r w:rsidR="00641217" w:rsidRPr="003C4665">
        <w:t xml:space="preserve">, </w:t>
      </w:r>
      <w:r w:rsidR="008F6F8D" w:rsidRPr="003C4665">
        <w:t>jakou</w:t>
      </w:r>
      <w:r w:rsidR="00641217" w:rsidRPr="003C4665">
        <w:t xml:space="preserve"> část světla ovlivníme. </w:t>
      </w:r>
      <w:r w:rsidR="008F6F8D" w:rsidRPr="003C4665">
        <w:t>Pomocí funkce</w:t>
      </w:r>
      <w:r w:rsidR="00641217" w:rsidRPr="003C4665">
        <w:t xml:space="preserve"> </w:t>
      </w:r>
      <w:r w:rsidR="008F6F8D" w:rsidRPr="003C4665">
        <w:t>„</w:t>
      </w:r>
      <w:r w:rsidR="00641217" w:rsidRPr="003C4665">
        <w:t>Míra</w:t>
      </w:r>
      <w:r w:rsidR="008F6F8D" w:rsidRPr="003C4665">
        <w:t>“ určíme</w:t>
      </w:r>
      <w:r w:rsidR="00641217" w:rsidRPr="003C4665">
        <w:t>,</w:t>
      </w:r>
      <w:r w:rsidR="00B521C1">
        <w:t xml:space="preserve"> jak silné má být zesvětlení či </w:t>
      </w:r>
      <w:r w:rsidR="00641217" w:rsidRPr="003C4665">
        <w:t>ztmavení.</w:t>
      </w:r>
    </w:p>
    <w:p w:rsidR="00A921D2" w:rsidRDefault="00A921D2" w:rsidP="00A921D2">
      <w:pPr>
        <w:pStyle w:val="Text"/>
        <w:ind w:left="426"/>
        <w:jc w:val="center"/>
      </w:pPr>
      <w:r>
        <w:rPr>
          <w:noProof/>
          <w:lang w:eastAsia="cs-CZ"/>
        </w:rPr>
        <w:drawing>
          <wp:inline distT="0" distB="0" distL="0" distR="0">
            <wp:extent cx="3295650" cy="1814195"/>
            <wp:effectExtent l="0" t="0" r="0" b="0"/>
            <wp:docPr id="36" name="Obrázek 36"/>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rotWithShape="1">
                    <a:blip r:embed="rId39" cstate="print"/>
                    <a:srcRect l="563" t="13541" r="77850" b="65333"/>
                    <a:stretch/>
                  </pic:blipFill>
                  <pic:spPr bwMode="auto">
                    <a:xfrm>
                      <a:off x="0" y="0"/>
                      <a:ext cx="3295650" cy="1814195"/>
                    </a:xfrm>
                    <a:prstGeom prst="rect">
                      <a:avLst/>
                    </a:prstGeom>
                    <a:ln>
                      <a:noFill/>
                    </a:ln>
                    <a:extLst>
                      <a:ext uri="{53640926-AAD7-44D8-BBD7-CCE9431645EC}">
                        <a14:shadowObscured xmlns:a14="http://schemas.microsoft.com/office/drawing/2010/main"/>
                      </a:ext>
                    </a:extLst>
                  </pic:spPr>
                </pic:pic>
              </a:graphicData>
            </a:graphic>
          </wp:inline>
        </w:drawing>
      </w:r>
    </w:p>
    <w:p w:rsidR="003C4665" w:rsidRPr="003C4665" w:rsidRDefault="003C4665" w:rsidP="00A921D2">
      <w:pPr>
        <w:pStyle w:val="Text"/>
        <w:ind w:left="426"/>
        <w:jc w:val="center"/>
        <w:rPr>
          <w:i/>
        </w:rPr>
      </w:pPr>
      <w:r w:rsidRPr="003C4665">
        <w:rPr>
          <w:i/>
        </w:rPr>
        <w:t>(obr. 22 – zesvětlování/ztmavnutí)</w:t>
      </w:r>
    </w:p>
    <w:p w:rsidR="0081251B" w:rsidRPr="004E58D6" w:rsidRDefault="0081251B" w:rsidP="009E3776">
      <w:pPr>
        <w:pStyle w:val="Text"/>
        <w:numPr>
          <w:ilvl w:val="0"/>
          <w:numId w:val="14"/>
        </w:numPr>
        <w:spacing w:before="120"/>
        <w:ind w:left="426" w:hanging="426"/>
      </w:pPr>
      <w:r w:rsidRPr="004E58D6">
        <w:t>Rychlá maska</w:t>
      </w:r>
    </w:p>
    <w:p w:rsidR="0081251B" w:rsidRDefault="0081251B" w:rsidP="00B521C1">
      <w:pPr>
        <w:pStyle w:val="Text"/>
        <w:ind w:left="426" w:firstLine="283"/>
      </w:pPr>
      <w:r>
        <w:t>Zobrazí přesný výběr, pomocí průsvitného závoje, který zahaluje všechno nevybrané, částečně vybrané pixely jsou zahaleny slaběji.</w:t>
      </w:r>
    </w:p>
    <w:p w:rsidR="004E58D6" w:rsidRDefault="004E58D6">
      <w:pPr>
        <w:overflowPunct/>
        <w:autoSpaceDE/>
        <w:autoSpaceDN/>
        <w:adjustRightInd/>
        <w:textAlignment w:val="auto"/>
        <w:rPr>
          <w:rFonts w:ascii="Times New Roman" w:hAnsi="Times New Roman"/>
          <w:b/>
          <w:sz w:val="28"/>
        </w:rPr>
      </w:pPr>
      <w:r>
        <w:br w:type="page"/>
      </w:r>
    </w:p>
    <w:p w:rsidR="0081251B" w:rsidRDefault="0081251B" w:rsidP="00405C25">
      <w:pPr>
        <w:pStyle w:val="Nadpis3"/>
      </w:pPr>
      <w:bookmarkStart w:id="41" w:name="_Toc415482309"/>
      <w:r w:rsidRPr="00407697">
        <w:lastRenderedPageBreak/>
        <w:t>Nástroje transformace</w:t>
      </w:r>
      <w:bookmarkEnd w:id="41"/>
    </w:p>
    <w:p w:rsidR="0081251B" w:rsidRPr="00C45AF0" w:rsidRDefault="00A921D2" w:rsidP="00C45AF0">
      <w:pPr>
        <w:pStyle w:val="Text"/>
        <w:numPr>
          <w:ilvl w:val="0"/>
          <w:numId w:val="44"/>
        </w:numPr>
        <w:ind w:left="284" w:hanging="284"/>
      </w:pPr>
      <w:r w:rsidRPr="00C45AF0">
        <w:t>Nůžky</w:t>
      </w:r>
    </w:p>
    <w:p w:rsidR="00C45AF0" w:rsidRPr="00C45AF0" w:rsidRDefault="00A921D2" w:rsidP="00C45AF0">
      <w:pPr>
        <w:pStyle w:val="Text"/>
        <w:ind w:left="284" w:firstLine="425"/>
      </w:pPr>
      <w:r w:rsidRPr="00C45AF0">
        <w:t>Zmenší velikost plátna podle výběru.</w:t>
      </w:r>
      <w:r w:rsidR="0081251B" w:rsidRPr="00C45AF0">
        <w:t xml:space="preserve"> </w:t>
      </w:r>
      <w:r w:rsidR="00C45AF0" w:rsidRPr="00C45AF0">
        <w:t xml:space="preserve">Pouze aktivní vrstva omezuje použití </w:t>
      </w:r>
      <w:r w:rsidR="00C45AF0">
        <w:t>na </w:t>
      </w:r>
      <w:r w:rsidR="00C45AF0" w:rsidRPr="00C45AF0">
        <w:t>aktivní vrstvu.</w:t>
      </w:r>
      <w:r w:rsidR="0081251B" w:rsidRPr="00C45AF0">
        <w:t xml:space="preserve"> </w:t>
      </w:r>
      <w:r w:rsidR="00C45AF0" w:rsidRPr="00C45AF0">
        <w:t xml:space="preserve">Povolením rozšíření umožníme, aby </w:t>
      </w:r>
      <w:r w:rsidR="0081251B" w:rsidRPr="00C45AF0">
        <w:t xml:space="preserve">ořezová oblast </w:t>
      </w:r>
      <w:r w:rsidR="00C45AF0" w:rsidRPr="00C45AF0">
        <w:t>zasahovala</w:t>
      </w:r>
      <w:r w:rsidR="00B521C1" w:rsidRPr="00C45AF0">
        <w:t xml:space="preserve"> i mimo </w:t>
      </w:r>
      <w:r w:rsidR="0081251B" w:rsidRPr="00C45AF0">
        <w:t xml:space="preserve">oříznutý obrázek. </w:t>
      </w:r>
      <w:r w:rsidR="00C45AF0" w:rsidRPr="00C45AF0">
        <w:t>Pevný poměr stran zachová poměr výšky a šířky v části, kterou chceme oříznout.</w:t>
      </w:r>
    </w:p>
    <w:p w:rsidR="0081251B" w:rsidRPr="00C45AF0" w:rsidRDefault="0081251B" w:rsidP="00C45AF0">
      <w:pPr>
        <w:pStyle w:val="Text"/>
        <w:numPr>
          <w:ilvl w:val="0"/>
          <w:numId w:val="44"/>
        </w:numPr>
        <w:ind w:left="284" w:hanging="284"/>
      </w:pPr>
      <w:r w:rsidRPr="00C45AF0">
        <w:t>Přesun</w:t>
      </w:r>
    </w:p>
    <w:p w:rsidR="00C45AF0" w:rsidRPr="00C45AF0" w:rsidRDefault="00C45AF0" w:rsidP="00C45AF0">
      <w:pPr>
        <w:pStyle w:val="Text"/>
        <w:ind w:left="284" w:firstLine="425"/>
      </w:pPr>
      <w:r w:rsidRPr="00C45AF0">
        <w:t>Přesouváme mezerníkem, který dočasně zapíná nástroj přesunu.</w:t>
      </w:r>
      <w:r w:rsidRPr="00C45AF0">
        <w:br/>
        <w:t>Tlačítkem ALT můžeme přesouvat výběr nezávisle na obrázku.</w:t>
      </w:r>
    </w:p>
    <w:p w:rsidR="0081251B" w:rsidRPr="00652983" w:rsidRDefault="0081251B" w:rsidP="00405C25">
      <w:pPr>
        <w:pStyle w:val="Nadpis3"/>
      </w:pPr>
      <w:bookmarkStart w:id="42" w:name="_Toc415482310"/>
      <w:r w:rsidRPr="00652983">
        <w:t>Grafické efekty</w:t>
      </w:r>
      <w:bookmarkEnd w:id="42"/>
    </w:p>
    <w:p w:rsidR="0081251B" w:rsidRDefault="0081251B" w:rsidP="00742EB8">
      <w:pPr>
        <w:pStyle w:val="Text"/>
        <w:numPr>
          <w:ilvl w:val="0"/>
          <w:numId w:val="36"/>
        </w:numPr>
        <w:ind w:left="284" w:hanging="284"/>
      </w:pPr>
      <w:r w:rsidRPr="00652983">
        <w:t>Efekty zaostření</w:t>
      </w:r>
    </w:p>
    <w:p w:rsidR="0081251B" w:rsidRDefault="0081251B" w:rsidP="00742EB8">
      <w:pPr>
        <w:pStyle w:val="Text"/>
        <w:ind w:left="284" w:firstLine="425"/>
        <w:rPr>
          <w:rFonts w:cs="Times New Roman"/>
          <w:color w:val="5F497A" w:themeColor="accent4" w:themeShade="BF"/>
        </w:rPr>
      </w:pPr>
      <w:r>
        <w:rPr>
          <w:shd w:val="clear" w:color="auto" w:fill="FFFFFF"/>
        </w:rPr>
        <w:t>Příkazy v podnabídce Rozostření a v nabídce Efekt jsou rastrové a používají nastavení rastrových efektů dokumentu, když efekt aplikujete na vektorový objekt.</w:t>
      </w:r>
    </w:p>
    <w:p w:rsidR="0081251B" w:rsidRPr="004E58D6" w:rsidRDefault="0081251B" w:rsidP="00DD37BA">
      <w:pPr>
        <w:pStyle w:val="Text"/>
        <w:numPr>
          <w:ilvl w:val="0"/>
          <w:numId w:val="37"/>
        </w:numPr>
        <w:spacing w:before="120"/>
        <w:ind w:left="568" w:hanging="284"/>
      </w:pPr>
      <w:r w:rsidRPr="004E58D6">
        <w:t>Gaussovské rozostření</w:t>
      </w:r>
    </w:p>
    <w:p w:rsidR="00C45AF0" w:rsidRPr="00C45AF0" w:rsidRDefault="0081251B" w:rsidP="00C45AF0">
      <w:pPr>
        <w:pStyle w:val="Text"/>
        <w:ind w:left="567" w:firstLine="142"/>
      </w:pPr>
      <w:r w:rsidRPr="00C45AF0">
        <w:t xml:space="preserve">Rychle rozostří výběr s nastavitelnou mírou rozostření. </w:t>
      </w:r>
      <w:r w:rsidR="00C45AF0" w:rsidRPr="00C45AF0">
        <w:t>Toto rozostření dokáže odstranit vysokofrekvenční detaily a vytvořit zamlžený efekt.</w:t>
      </w:r>
    </w:p>
    <w:p w:rsidR="0081251B" w:rsidRPr="004E58D6" w:rsidRDefault="0081251B" w:rsidP="00DD37BA">
      <w:pPr>
        <w:pStyle w:val="Text"/>
        <w:numPr>
          <w:ilvl w:val="0"/>
          <w:numId w:val="37"/>
        </w:numPr>
        <w:spacing w:before="120"/>
        <w:ind w:left="568" w:hanging="284"/>
      </w:pPr>
      <w:r w:rsidRPr="004E58D6">
        <w:t>Kruhové rozostření</w:t>
      </w:r>
    </w:p>
    <w:p w:rsidR="00C45AF0" w:rsidRDefault="0081251B" w:rsidP="00C45AF0">
      <w:pPr>
        <w:pStyle w:val="Text"/>
        <w:ind w:left="567" w:firstLine="142"/>
      </w:pPr>
      <w:r w:rsidRPr="00C45AF0">
        <w:t>Napodobuje měkké rozostření vytvořené například otočením</w:t>
      </w:r>
      <w:r w:rsidR="003D67D6" w:rsidRPr="00C45AF0">
        <w:t xml:space="preserve"> fotoaparátu.</w:t>
      </w:r>
      <w:r w:rsidR="00C45AF0" w:rsidRPr="00C45AF0">
        <w:t xml:space="preserve"> Pokud zvolíme možnost otočení, obraz se rozostří po soustředných kruhových čarách, a pak zadáme úhel otočení. Pokud chceme rozostřit obraz po radiálních liniích, zvolíme možnost přiblížení (jako když přibližujeme nebo oddalujeme obraz v objektivu) a určíme hodnotu od 1 do 100.</w:t>
      </w:r>
    </w:p>
    <w:p w:rsidR="00C45AF0" w:rsidRPr="00C45AF0" w:rsidRDefault="00C45AF0" w:rsidP="00C45AF0">
      <w:pPr>
        <w:pStyle w:val="Text"/>
        <w:ind w:left="567" w:firstLine="142"/>
      </w:pPr>
      <w:r w:rsidRPr="00C45AF0">
        <w:t>Kvalita rozostření se pohybuje od nejnižší (výsledek je sice velmi rychlý, ale zrnitý), přes střední až po nejvyšší (výsledek je hladší).</w:t>
      </w:r>
    </w:p>
    <w:p w:rsidR="0081251B" w:rsidRDefault="0081251B" w:rsidP="00DD37BA">
      <w:pPr>
        <w:pStyle w:val="Text"/>
        <w:numPr>
          <w:ilvl w:val="0"/>
          <w:numId w:val="37"/>
        </w:numPr>
        <w:spacing w:before="120"/>
        <w:ind w:left="568" w:hanging="284"/>
      </w:pPr>
      <w:r w:rsidRPr="004E58D6">
        <w:t>Chytré vyhlazení</w:t>
      </w:r>
    </w:p>
    <w:p w:rsidR="00C45AF0" w:rsidRDefault="00C45AF0" w:rsidP="00C45AF0">
      <w:pPr>
        <w:pStyle w:val="Text"/>
        <w:ind w:left="567" w:firstLine="142"/>
      </w:pPr>
      <w:r w:rsidRPr="00C45AF0">
        <w:t>Přesně rozostří obraz. Můžeme určit poloměr, práh a kvalitu rozostření. Hodnota poloměru určuje velikost oblasti, ve které vyhledáme odlišné body. Práh určuje, nakolik musí být obrazové body odlišné, aby se vzájemně ovlivnily.</w:t>
      </w:r>
    </w:p>
    <w:p w:rsidR="00C45AF0" w:rsidRPr="00C45AF0" w:rsidRDefault="00C45AF0" w:rsidP="00C45AF0">
      <w:pPr>
        <w:pStyle w:val="Text"/>
        <w:ind w:left="567" w:firstLine="142"/>
      </w:pPr>
      <w:r w:rsidRPr="00C45AF0">
        <w:br w:type="page"/>
      </w:r>
    </w:p>
    <w:p w:rsidR="0081251B" w:rsidRDefault="0081251B" w:rsidP="00742EB8">
      <w:pPr>
        <w:pStyle w:val="Text"/>
        <w:numPr>
          <w:ilvl w:val="0"/>
          <w:numId w:val="36"/>
        </w:numPr>
        <w:ind w:left="284" w:hanging="284"/>
      </w:pPr>
      <w:r w:rsidRPr="00463BDC">
        <w:lastRenderedPageBreak/>
        <w:t>Efekty tahů štětce</w:t>
      </w:r>
    </w:p>
    <w:p w:rsidR="0081251B" w:rsidRDefault="001068AC" w:rsidP="00742EB8">
      <w:pPr>
        <w:pStyle w:val="Text"/>
        <w:numPr>
          <w:ilvl w:val="0"/>
          <w:numId w:val="38"/>
        </w:numPr>
        <w:spacing w:before="120"/>
        <w:ind w:left="567" w:hanging="283"/>
      </w:pPr>
      <w:r w:rsidRPr="004E58D6">
        <w:t>Zvýraznění obrysů</w:t>
      </w:r>
    </w:p>
    <w:p w:rsidR="007D47A5" w:rsidRPr="007D47A5" w:rsidRDefault="007D47A5" w:rsidP="007D47A5">
      <w:pPr>
        <w:pStyle w:val="Text"/>
        <w:ind w:left="567" w:firstLine="142"/>
      </w:pPr>
      <w:r w:rsidRPr="007D47A5">
        <w:t>Zvýrazní obrysy v obraze. Pokud ovládac</w:t>
      </w:r>
      <w:r>
        <w:t>í prvek jas okraje nastavíme na </w:t>
      </w:r>
      <w:r w:rsidRPr="007D47A5">
        <w:t>vysokou hodnotu, připomíná to zvýraznění bílou křídu. Pokud nastavíme nižší či nejnižší hodnotu</w:t>
      </w:r>
      <w:r>
        <w:t>, připomíná</w:t>
      </w:r>
      <w:r w:rsidRPr="007D47A5">
        <w:t xml:space="preserve"> zvýraznění černý inkoust.</w:t>
      </w:r>
    </w:p>
    <w:p w:rsidR="0081251B" w:rsidRDefault="001068AC" w:rsidP="00742EB8">
      <w:pPr>
        <w:pStyle w:val="Text"/>
        <w:numPr>
          <w:ilvl w:val="0"/>
          <w:numId w:val="38"/>
        </w:numPr>
        <w:spacing w:before="120"/>
        <w:ind w:left="567" w:hanging="283"/>
      </w:pPr>
      <w:r w:rsidRPr="004E58D6">
        <w:t>Úhlové tahy</w:t>
      </w:r>
    </w:p>
    <w:p w:rsidR="007D47A5" w:rsidRPr="007D47A5" w:rsidRDefault="007D47A5" w:rsidP="007D47A5">
      <w:pPr>
        <w:pStyle w:val="Text"/>
        <w:ind w:left="567" w:firstLine="142"/>
      </w:pPr>
      <w:r w:rsidRPr="007D47A5">
        <w:t>Přemaluje obraz s použitím šikmých tahů. Světlejší oblasti malujeme jednosměrnými tahy, zatímco tmavší oblasti malujeme tahy opačného směru.</w:t>
      </w:r>
    </w:p>
    <w:p w:rsidR="0081251B" w:rsidRDefault="001068AC" w:rsidP="00742EB8">
      <w:pPr>
        <w:pStyle w:val="Text"/>
        <w:numPr>
          <w:ilvl w:val="0"/>
          <w:numId w:val="38"/>
        </w:numPr>
        <w:spacing w:before="120"/>
        <w:ind w:left="567" w:hanging="283"/>
      </w:pPr>
      <w:r w:rsidRPr="004E58D6">
        <w:t>Šrafování</w:t>
      </w:r>
    </w:p>
    <w:p w:rsidR="007D47A5" w:rsidRPr="007D47A5" w:rsidRDefault="007D47A5" w:rsidP="007D47A5">
      <w:pPr>
        <w:pStyle w:val="Text"/>
        <w:ind w:left="567" w:firstLine="142"/>
      </w:pPr>
      <w:r w:rsidRPr="007D47A5">
        <w:t xml:space="preserve">Zachová detaily a rysy původního obrazu, přidá do obrazu texturu a zdrsní okraje vybarvených ploch v obraze napodobeným šrafováním tužkou. Volbou, která se </w:t>
      </w:r>
      <w:proofErr w:type="gramStart"/>
      <w:r w:rsidRPr="007D47A5">
        <w:t>nazývá</w:t>
      </w:r>
      <w:proofErr w:type="gramEnd"/>
      <w:r w:rsidRPr="007D47A5">
        <w:t xml:space="preserve"> míra </w:t>
      </w:r>
      <w:proofErr w:type="gramStart"/>
      <w:r w:rsidRPr="007D47A5">
        <w:t>určujeme</w:t>
      </w:r>
      <w:proofErr w:type="gramEnd"/>
      <w:r w:rsidRPr="007D47A5">
        <w:t xml:space="preserve"> počet vrstev šrafování.</w:t>
      </w:r>
    </w:p>
    <w:p w:rsidR="0081251B" w:rsidRDefault="001068AC" w:rsidP="00742EB8">
      <w:pPr>
        <w:pStyle w:val="Text"/>
        <w:numPr>
          <w:ilvl w:val="0"/>
          <w:numId w:val="38"/>
        </w:numPr>
        <w:spacing w:before="120"/>
        <w:ind w:left="567" w:hanging="283"/>
      </w:pPr>
      <w:r w:rsidRPr="004E58D6">
        <w:t>Tmavé tahy</w:t>
      </w:r>
    </w:p>
    <w:p w:rsidR="007D47A5" w:rsidRPr="007D47A5" w:rsidRDefault="007D47A5" w:rsidP="007D47A5">
      <w:pPr>
        <w:pStyle w:val="Text"/>
        <w:ind w:left="567" w:firstLine="142"/>
      </w:pPr>
      <w:r w:rsidRPr="007D47A5">
        <w:t>Namaluje tmavé oblasti obrazu černými, krátkými a hustými tahy a světlé oblasti obrazu dlouhými bílými tahy.</w:t>
      </w:r>
    </w:p>
    <w:p w:rsidR="0081251B" w:rsidRPr="004E58D6" w:rsidRDefault="001068AC" w:rsidP="00742EB8">
      <w:pPr>
        <w:pStyle w:val="Text"/>
        <w:numPr>
          <w:ilvl w:val="0"/>
          <w:numId w:val="38"/>
        </w:numPr>
        <w:spacing w:before="120"/>
        <w:ind w:left="567" w:hanging="283"/>
      </w:pPr>
      <w:r w:rsidRPr="004E58D6">
        <w:t>Inkoustové obrysy</w:t>
      </w:r>
    </w:p>
    <w:p w:rsidR="0081251B" w:rsidRPr="009E3776" w:rsidRDefault="00036108" w:rsidP="00B521C1">
      <w:pPr>
        <w:pStyle w:val="Text"/>
        <w:ind w:left="284" w:firstLine="425"/>
      </w:pPr>
      <w:r w:rsidRPr="009E3776">
        <w:t xml:space="preserve">Překreslí obraz </w:t>
      </w:r>
      <w:r w:rsidR="0081251B" w:rsidRPr="009E3776">
        <w:t>ve stylu inkoustového pera</w:t>
      </w:r>
      <w:r w:rsidRPr="009E3776">
        <w:t>.</w:t>
      </w:r>
    </w:p>
    <w:p w:rsidR="0081251B" w:rsidRDefault="001068AC" w:rsidP="00742EB8">
      <w:pPr>
        <w:pStyle w:val="Text"/>
        <w:numPr>
          <w:ilvl w:val="0"/>
          <w:numId w:val="38"/>
        </w:numPr>
        <w:spacing w:before="120"/>
        <w:ind w:left="567" w:hanging="283"/>
      </w:pPr>
      <w:r w:rsidRPr="004E58D6">
        <w:t>Postřik</w:t>
      </w:r>
    </w:p>
    <w:p w:rsidR="00DF7109" w:rsidRPr="00DF7109" w:rsidRDefault="00DF7109" w:rsidP="00DF7109">
      <w:pPr>
        <w:pStyle w:val="Text"/>
        <w:ind w:left="567" w:firstLine="142"/>
      </w:pPr>
      <w:r w:rsidRPr="00DF7109">
        <w:t>Napodobuje postřik rozprašovačem. Zvýšením hodnot se celkový efekt zjednoduší.</w:t>
      </w:r>
    </w:p>
    <w:p w:rsidR="0081251B" w:rsidRPr="004E58D6" w:rsidRDefault="0081251B" w:rsidP="00742EB8">
      <w:pPr>
        <w:pStyle w:val="Text"/>
        <w:numPr>
          <w:ilvl w:val="0"/>
          <w:numId w:val="38"/>
        </w:numPr>
        <w:spacing w:before="120"/>
        <w:ind w:left="567" w:hanging="283"/>
      </w:pPr>
      <w:proofErr w:type="spellStart"/>
      <w:r w:rsidRPr="004E58D6">
        <w:t>Sumi</w:t>
      </w:r>
      <w:proofErr w:type="spellEnd"/>
      <w:r w:rsidRPr="004E58D6">
        <w:t>-e</w:t>
      </w:r>
    </w:p>
    <w:p w:rsidR="0081251B" w:rsidRDefault="0081251B" w:rsidP="00742EB8">
      <w:pPr>
        <w:pStyle w:val="Text"/>
        <w:ind w:left="567" w:firstLine="142"/>
      </w:pPr>
      <w:r>
        <w:t>Namaluje obraz vlhk</w:t>
      </w:r>
      <w:r w:rsidR="00036108">
        <w:t>ým štětcem plným černé barvy na </w:t>
      </w:r>
      <w:r>
        <w:t>rýžový papír. Efekt má měkké rozostřené hrany se sytými černými.</w:t>
      </w:r>
    </w:p>
    <w:p w:rsidR="0081251B" w:rsidRDefault="0081251B" w:rsidP="00DD37BA">
      <w:pPr>
        <w:pStyle w:val="Text"/>
        <w:numPr>
          <w:ilvl w:val="0"/>
          <w:numId w:val="36"/>
        </w:numPr>
        <w:spacing w:before="200"/>
        <w:ind w:left="284" w:hanging="284"/>
      </w:pPr>
      <w:r w:rsidRPr="0078014C">
        <w:t>Umělecké efekty</w:t>
      </w:r>
    </w:p>
    <w:p w:rsidR="0081251B" w:rsidRPr="004E58D6" w:rsidRDefault="0082556E" w:rsidP="00742EB8">
      <w:pPr>
        <w:pStyle w:val="Text"/>
        <w:numPr>
          <w:ilvl w:val="0"/>
          <w:numId w:val="39"/>
        </w:numPr>
        <w:spacing w:before="120"/>
        <w:ind w:left="567" w:hanging="283"/>
      </w:pPr>
      <w:r w:rsidRPr="004E58D6">
        <w:t>Barevné pastelky</w:t>
      </w:r>
    </w:p>
    <w:p w:rsidR="0081251B" w:rsidRPr="009E3776" w:rsidRDefault="0081251B" w:rsidP="00742EB8">
      <w:pPr>
        <w:pStyle w:val="Text"/>
        <w:ind w:left="567" w:firstLine="142"/>
      </w:pPr>
      <w:r w:rsidRPr="009E3776">
        <w:t xml:space="preserve">Překreslí </w:t>
      </w:r>
      <w:r w:rsidR="0082556E" w:rsidRPr="009E3776">
        <w:t>obraz</w:t>
      </w:r>
      <w:r w:rsidRPr="009E3776">
        <w:t xml:space="preserve"> barevnými pastelkami na </w:t>
      </w:r>
      <w:r w:rsidR="0082556E" w:rsidRPr="009E3776">
        <w:t>podklad plné barvy. Důležité hrany se </w:t>
      </w:r>
      <w:r w:rsidRPr="009E3776">
        <w:t>zachovají a vypadají jako hrubě vyšrafované.</w:t>
      </w:r>
    </w:p>
    <w:p w:rsidR="004E58D6" w:rsidRDefault="004E58D6">
      <w:pPr>
        <w:overflowPunct/>
        <w:autoSpaceDE/>
        <w:autoSpaceDN/>
        <w:adjustRightInd/>
        <w:textAlignment w:val="auto"/>
        <w:rPr>
          <w:rFonts w:ascii="Times New Roman" w:hAnsi="Times New Roman"/>
          <w:sz w:val="24"/>
          <w:lang w:eastAsia="ar-SA"/>
        </w:rPr>
      </w:pPr>
      <w:r>
        <w:br w:type="page"/>
      </w:r>
    </w:p>
    <w:p w:rsidR="0081251B" w:rsidRDefault="0082556E" w:rsidP="00742EB8">
      <w:pPr>
        <w:pStyle w:val="Text"/>
        <w:numPr>
          <w:ilvl w:val="0"/>
          <w:numId w:val="39"/>
        </w:numPr>
        <w:spacing w:before="120"/>
        <w:ind w:left="567" w:hanging="283"/>
      </w:pPr>
      <w:r w:rsidRPr="004E58D6">
        <w:lastRenderedPageBreak/>
        <w:t>Vystřižení</w:t>
      </w:r>
    </w:p>
    <w:p w:rsidR="00DF7109" w:rsidRPr="00DF7109" w:rsidRDefault="00DF7109" w:rsidP="00DF7109">
      <w:pPr>
        <w:pStyle w:val="Text"/>
        <w:ind w:left="567" w:firstLine="142"/>
      </w:pPr>
      <w:r w:rsidRPr="00DF7109">
        <w:t xml:space="preserve">Vykreslí obraz, jako kdyby byl tvořen z hrubě vystřižených kusů barevného papíru. Vysoce kontrastní barvy se změní na siluety, barevné obrazy budou </w:t>
      </w:r>
      <w:r>
        <w:t xml:space="preserve">vypadat, </w:t>
      </w:r>
      <w:r w:rsidRPr="00DF7109">
        <w:t>jako kdyby byly vytvořené z několika vrstev barevného papíru.</w:t>
      </w:r>
    </w:p>
    <w:p w:rsidR="0081251B" w:rsidRPr="004E58D6" w:rsidRDefault="0082556E" w:rsidP="00742EB8">
      <w:pPr>
        <w:pStyle w:val="Text"/>
        <w:numPr>
          <w:ilvl w:val="0"/>
          <w:numId w:val="39"/>
        </w:numPr>
        <w:spacing w:before="120"/>
        <w:ind w:left="567" w:hanging="283"/>
      </w:pPr>
      <w:r w:rsidRPr="004E58D6">
        <w:t>Suchý štětec</w:t>
      </w:r>
    </w:p>
    <w:p w:rsidR="00DF7109" w:rsidRPr="00DF7109" w:rsidRDefault="00DF7109" w:rsidP="00DF7109">
      <w:pPr>
        <w:pStyle w:val="Text"/>
        <w:ind w:left="567" w:firstLine="142"/>
      </w:pPr>
      <w:r w:rsidRPr="00DF7109">
        <w:t xml:space="preserve">Vymaluje hrany v obrázku technikou suchého štětce. Tento efekt zjednoduší </w:t>
      </w:r>
      <w:proofErr w:type="gramStart"/>
      <w:r w:rsidRPr="00DF7109">
        <w:t>obraz pokud</w:t>
      </w:r>
      <w:proofErr w:type="gramEnd"/>
      <w:r w:rsidRPr="00DF7109">
        <w:t xml:space="preserve"> zmenšíme jeho rozsah barev.</w:t>
      </w:r>
    </w:p>
    <w:p w:rsidR="0081251B" w:rsidRPr="004E58D6" w:rsidRDefault="0082556E" w:rsidP="00742EB8">
      <w:pPr>
        <w:pStyle w:val="Text"/>
        <w:numPr>
          <w:ilvl w:val="0"/>
          <w:numId w:val="39"/>
        </w:numPr>
        <w:spacing w:before="120"/>
        <w:ind w:left="567" w:hanging="283"/>
      </w:pPr>
      <w:r w:rsidRPr="004E58D6">
        <w:t>Freska</w:t>
      </w:r>
    </w:p>
    <w:p w:rsidR="00DF7109" w:rsidRPr="00DF7109" w:rsidRDefault="00DF7109" w:rsidP="00FF53A2">
      <w:pPr>
        <w:pStyle w:val="Text"/>
        <w:ind w:left="567" w:firstLine="142"/>
        <w:rPr>
          <w:i/>
        </w:rPr>
      </w:pPr>
      <w:r w:rsidRPr="00DF7109">
        <w:t xml:space="preserve">Citace: </w:t>
      </w:r>
      <w:r w:rsidRPr="00DF7109">
        <w:rPr>
          <w:i/>
        </w:rPr>
        <w:t>Přemaluje obraz hrubým stylem s použitím krátkých, oblých a prudce aplikovaných tahů.</w:t>
      </w:r>
      <w:r w:rsidR="002F1663">
        <w:rPr>
          <w:i/>
        </w:rPr>
        <w:t>(internet 6</w:t>
      </w:r>
      <w:r w:rsidRPr="00DF7109">
        <w:rPr>
          <w:i/>
        </w:rPr>
        <w:t>)</w:t>
      </w:r>
    </w:p>
    <w:p w:rsidR="0081251B" w:rsidRDefault="0081251B" w:rsidP="00742EB8">
      <w:pPr>
        <w:pStyle w:val="Text"/>
        <w:numPr>
          <w:ilvl w:val="0"/>
          <w:numId w:val="39"/>
        </w:numPr>
        <w:spacing w:before="120"/>
        <w:ind w:left="567" w:hanging="283"/>
      </w:pPr>
      <w:r w:rsidRPr="004E58D6">
        <w:t>Rozmazání</w:t>
      </w:r>
    </w:p>
    <w:p w:rsidR="00DF7109" w:rsidRPr="00DF7109" w:rsidRDefault="00DF7109" w:rsidP="00DF7109">
      <w:pPr>
        <w:pStyle w:val="Text"/>
        <w:ind w:left="567" w:firstLine="142"/>
      </w:pPr>
      <w:r w:rsidRPr="00DF7109">
        <w:t>Změkčí obraz s použitím krátkých diagonálních tahů, kterými rozmaže tmavá místa obrazu. Světlé plochy se zesvětlí a ztratí veškeré detaily.</w:t>
      </w:r>
    </w:p>
    <w:p w:rsidR="0081251B" w:rsidRDefault="0082556E" w:rsidP="00742EB8">
      <w:pPr>
        <w:pStyle w:val="Text"/>
        <w:numPr>
          <w:ilvl w:val="0"/>
          <w:numId w:val="39"/>
        </w:numPr>
        <w:spacing w:before="120"/>
        <w:ind w:left="567" w:hanging="283"/>
      </w:pPr>
      <w:r w:rsidRPr="004E58D6">
        <w:t>Plakátové obrysy</w:t>
      </w:r>
    </w:p>
    <w:p w:rsidR="00D22DF0" w:rsidRPr="00D22DF0" w:rsidRDefault="00D22DF0" w:rsidP="00FF53A2">
      <w:pPr>
        <w:pStyle w:val="Text"/>
        <w:ind w:left="567" w:firstLine="142"/>
        <w:rPr>
          <w:i/>
        </w:rPr>
      </w:pPr>
      <w:r w:rsidRPr="00D22DF0">
        <w:t xml:space="preserve">Citace: </w:t>
      </w:r>
      <w:r w:rsidRPr="00D22DF0">
        <w:rPr>
          <w:i/>
        </w:rPr>
        <w:t>Sníží počet barev v obraze podle nastavené hodnoty. Velké plochy obrazu mají jednoduché stínování, zatímco jemné</w:t>
      </w:r>
      <w:r>
        <w:rPr>
          <w:i/>
        </w:rPr>
        <w:t xml:space="preserve"> tmavé detaily jsou rozloženy v</w:t>
      </w:r>
      <w:r w:rsidR="002F58F1">
        <w:rPr>
          <w:i/>
        </w:rPr>
        <w:t> </w:t>
      </w:r>
      <w:r w:rsidRPr="00D22DF0">
        <w:rPr>
          <w:i/>
        </w:rPr>
        <w:t>celém obraze.</w:t>
      </w:r>
      <w:r w:rsidR="002F1663">
        <w:rPr>
          <w:i/>
        </w:rPr>
        <w:t>(internet 6</w:t>
      </w:r>
      <w:r w:rsidRPr="00D22DF0">
        <w:rPr>
          <w:i/>
        </w:rPr>
        <w:t>)</w:t>
      </w:r>
    </w:p>
    <w:p w:rsidR="0081251B" w:rsidRDefault="0082556E" w:rsidP="00742EB8">
      <w:pPr>
        <w:pStyle w:val="Text"/>
        <w:numPr>
          <w:ilvl w:val="0"/>
          <w:numId w:val="39"/>
        </w:numPr>
        <w:spacing w:before="120"/>
        <w:ind w:left="567" w:hanging="283"/>
      </w:pPr>
      <w:r w:rsidRPr="004E58D6">
        <w:t>Podmalba</w:t>
      </w:r>
    </w:p>
    <w:p w:rsidR="00D22DF0" w:rsidRPr="00D22DF0" w:rsidRDefault="00D22DF0" w:rsidP="00D22DF0">
      <w:pPr>
        <w:pStyle w:val="Text"/>
      </w:pPr>
      <w:r w:rsidRPr="00D22DF0">
        <w:t>Namaluje obraz na texturované pozadí, a pak přes něj přemaluje konečný obraz.</w:t>
      </w:r>
    </w:p>
    <w:p w:rsidR="0081251B" w:rsidRDefault="0082556E" w:rsidP="00742EB8">
      <w:pPr>
        <w:pStyle w:val="Text"/>
        <w:numPr>
          <w:ilvl w:val="0"/>
          <w:numId w:val="39"/>
        </w:numPr>
        <w:spacing w:before="120"/>
        <w:ind w:left="567" w:hanging="283"/>
      </w:pPr>
      <w:r w:rsidRPr="004E58D6">
        <w:t>Hrubé pastely</w:t>
      </w:r>
    </w:p>
    <w:p w:rsidR="00D22DF0" w:rsidRPr="00D22DF0" w:rsidRDefault="00D22DF0" w:rsidP="00D22DF0">
      <w:pPr>
        <w:pStyle w:val="Text"/>
        <w:ind w:left="567" w:firstLine="142"/>
      </w:pPr>
      <w:r w:rsidRPr="00D22DF0">
        <w:t>Změní vzhled obrazu tak, jako by byl nakreslen barevnými pastelovými křídami na podklad s texturou. V plochách jasných barev je pastel sytý a textura málo patrná; tmavší plochy vypadají, jako by byl pastel seškrábaný, takže textura je</w:t>
      </w:r>
      <w:r>
        <w:t> </w:t>
      </w:r>
      <w:r w:rsidRPr="00D22DF0">
        <w:t>jasnější.</w:t>
      </w:r>
    </w:p>
    <w:p w:rsidR="0081251B" w:rsidRPr="004E58D6" w:rsidRDefault="0082556E" w:rsidP="00742EB8">
      <w:pPr>
        <w:pStyle w:val="Text"/>
        <w:numPr>
          <w:ilvl w:val="0"/>
          <w:numId w:val="39"/>
        </w:numPr>
        <w:spacing w:before="120"/>
        <w:ind w:left="567" w:hanging="283"/>
      </w:pPr>
      <w:r w:rsidRPr="004E58D6">
        <w:t>Šmouhy barvy</w:t>
      </w:r>
    </w:p>
    <w:p w:rsidR="0081251B" w:rsidRDefault="0081251B" w:rsidP="00742EB8">
      <w:pPr>
        <w:pStyle w:val="Text"/>
        <w:ind w:left="567" w:firstLine="142"/>
      </w:pPr>
      <w:r>
        <w:t>Umožňuje zvolit různé velikosti štětce a typ efektu malby. Typy štětců zahrnují jednoduchý, světlý hrubý, tmavý hrubý,</w:t>
      </w:r>
      <w:r w:rsidR="009B1D7E">
        <w:t xml:space="preserve"> široký ostrý, široký neostrý a </w:t>
      </w:r>
      <w:r>
        <w:t>jiskřivý.</w:t>
      </w:r>
    </w:p>
    <w:p w:rsidR="00742EB8" w:rsidRDefault="00742EB8">
      <w:pPr>
        <w:overflowPunct/>
        <w:autoSpaceDE/>
        <w:autoSpaceDN/>
        <w:adjustRightInd/>
        <w:textAlignment w:val="auto"/>
        <w:rPr>
          <w:rFonts w:ascii="Times New Roman" w:hAnsi="Times New Roman"/>
          <w:sz w:val="24"/>
          <w:lang w:eastAsia="ar-SA"/>
        </w:rPr>
      </w:pPr>
      <w:r>
        <w:br w:type="page"/>
      </w:r>
    </w:p>
    <w:p w:rsidR="0081251B" w:rsidRDefault="0081251B" w:rsidP="00742EB8">
      <w:pPr>
        <w:pStyle w:val="Text"/>
        <w:numPr>
          <w:ilvl w:val="0"/>
          <w:numId w:val="36"/>
        </w:numPr>
        <w:ind w:left="284" w:hanging="284"/>
      </w:pPr>
      <w:r w:rsidRPr="00F50F29">
        <w:lastRenderedPageBreak/>
        <w:t>Efekty deformace</w:t>
      </w:r>
    </w:p>
    <w:p w:rsidR="0081251B" w:rsidRPr="00273081" w:rsidRDefault="0081251B" w:rsidP="00273081">
      <w:pPr>
        <w:pStyle w:val="Text"/>
      </w:pPr>
      <w:r w:rsidRPr="00273081">
        <w:t xml:space="preserve">Příkazy v nabídce </w:t>
      </w:r>
      <w:r w:rsidR="001C696E" w:rsidRPr="00273081">
        <w:t>„D</w:t>
      </w:r>
      <w:r w:rsidRPr="00273081">
        <w:t>eform</w:t>
      </w:r>
      <w:r w:rsidR="001C696E" w:rsidRPr="00273081">
        <w:t>ace“ mohou být náročné na paměť.</w:t>
      </w:r>
    </w:p>
    <w:p w:rsidR="0081251B" w:rsidRDefault="00A01B3C" w:rsidP="00742EB8">
      <w:pPr>
        <w:pStyle w:val="Text"/>
        <w:numPr>
          <w:ilvl w:val="0"/>
          <w:numId w:val="40"/>
        </w:numPr>
        <w:spacing w:before="120"/>
        <w:ind w:left="567" w:hanging="283"/>
      </w:pPr>
      <w:r w:rsidRPr="004E58D6">
        <w:t>Sklo</w:t>
      </w:r>
    </w:p>
    <w:p w:rsidR="00D22DF0" w:rsidRPr="00D22DF0" w:rsidRDefault="00D22DF0" w:rsidP="00D22DF0">
      <w:pPr>
        <w:pStyle w:val="Text"/>
        <w:ind w:left="567" w:firstLine="142"/>
      </w:pPr>
      <w:r w:rsidRPr="00D22DF0">
        <w:t>Obraz vypadá, jako by byl pozorován přes různé typy skla. Můžeme si zvolit přednastavený efekt skla nebo si vytvořit vlastní povrch v aplikaci </w:t>
      </w:r>
      <w:proofErr w:type="spellStart"/>
      <w:r w:rsidRPr="00D22DF0">
        <w:t>Photoshop</w:t>
      </w:r>
      <w:proofErr w:type="spellEnd"/>
      <w:r w:rsidRPr="00D22DF0">
        <w:t>. Lze</w:t>
      </w:r>
      <w:r>
        <w:t> </w:t>
      </w:r>
      <w:r w:rsidRPr="00D22DF0">
        <w:t>nastavit spoustu voleb (např. měřítko, deformaci či vyhlazení apod.).</w:t>
      </w:r>
    </w:p>
    <w:p w:rsidR="0081251B" w:rsidRDefault="00A01B3C" w:rsidP="00742EB8">
      <w:pPr>
        <w:pStyle w:val="Text"/>
        <w:numPr>
          <w:ilvl w:val="0"/>
          <w:numId w:val="40"/>
        </w:numPr>
        <w:spacing w:before="120"/>
        <w:ind w:left="567" w:hanging="283"/>
      </w:pPr>
      <w:r w:rsidRPr="004E58D6">
        <w:t>Zvlnění moře</w:t>
      </w:r>
    </w:p>
    <w:p w:rsidR="00D22DF0" w:rsidRPr="00D22DF0" w:rsidRDefault="00D22DF0" w:rsidP="00D22DF0">
      <w:pPr>
        <w:pStyle w:val="Text"/>
        <w:ind w:left="567" w:firstLine="142"/>
      </w:pPr>
      <w:r w:rsidRPr="00D22DF0">
        <w:t>Přidá do kresby náhodně rozmístěné vlny, tím pádem kresba vypadá, jako by byla pod vodou.</w:t>
      </w:r>
    </w:p>
    <w:p w:rsidR="0081251B" w:rsidRDefault="0081251B" w:rsidP="00742EB8">
      <w:pPr>
        <w:pStyle w:val="Text"/>
        <w:numPr>
          <w:ilvl w:val="0"/>
          <w:numId w:val="40"/>
        </w:numPr>
        <w:spacing w:before="120"/>
        <w:ind w:left="567" w:hanging="283"/>
      </w:pPr>
      <w:r w:rsidRPr="004E58D6">
        <w:t>Rozptýlen</w:t>
      </w:r>
      <w:r w:rsidR="00A01B3C" w:rsidRPr="004E58D6">
        <w:t>é světlo</w:t>
      </w:r>
    </w:p>
    <w:p w:rsidR="00D22DF0" w:rsidRPr="00D22DF0" w:rsidRDefault="00D22DF0" w:rsidP="00D22DF0">
      <w:pPr>
        <w:pStyle w:val="Text"/>
        <w:ind w:left="567" w:firstLine="142"/>
      </w:pPr>
      <w:r w:rsidRPr="00D22DF0">
        <w:t>Reprodukuje obraz, jako by byl pozorován přes měkký filtr. Tento efekt předává do obrazu průhledný bílý šum společně se září, která směrem od středu výběru postupně mizí.</w:t>
      </w:r>
    </w:p>
    <w:p w:rsidR="0081251B" w:rsidRPr="00A01B3C" w:rsidRDefault="00A01B3C" w:rsidP="00DD37BA">
      <w:pPr>
        <w:pStyle w:val="Text"/>
        <w:numPr>
          <w:ilvl w:val="0"/>
          <w:numId w:val="36"/>
        </w:numPr>
        <w:spacing w:before="160"/>
        <w:ind w:left="284" w:hanging="284"/>
      </w:pPr>
      <w:r w:rsidRPr="00A01B3C">
        <w:t>Efekt</w:t>
      </w:r>
      <w:r w:rsidR="0081251B" w:rsidRPr="00A01B3C">
        <w:t xml:space="preserve"> stylizace</w:t>
      </w:r>
    </w:p>
    <w:p w:rsidR="0081251B" w:rsidRPr="004E58D6" w:rsidRDefault="00A01B3C" w:rsidP="00742EB8">
      <w:pPr>
        <w:pStyle w:val="Text"/>
        <w:numPr>
          <w:ilvl w:val="0"/>
          <w:numId w:val="41"/>
        </w:numPr>
        <w:ind w:left="567" w:hanging="283"/>
      </w:pPr>
      <w:r w:rsidRPr="004E58D6">
        <w:t>Zářící obrysy</w:t>
      </w:r>
    </w:p>
    <w:p w:rsidR="0081251B" w:rsidRPr="00273081" w:rsidRDefault="00FF53A2" w:rsidP="00273081">
      <w:pPr>
        <w:pStyle w:val="Text"/>
      </w:pPr>
      <w:r>
        <w:t>K okrajům barev přidá neonovou záři.</w:t>
      </w:r>
    </w:p>
    <w:p w:rsidR="0081251B" w:rsidRDefault="0081251B" w:rsidP="00DD37BA">
      <w:pPr>
        <w:pStyle w:val="Text"/>
        <w:numPr>
          <w:ilvl w:val="0"/>
          <w:numId w:val="36"/>
        </w:numPr>
        <w:spacing w:before="160"/>
        <w:ind w:left="284" w:hanging="284"/>
      </w:pPr>
      <w:r w:rsidRPr="00B81BA4">
        <w:t>Efekty textury</w:t>
      </w:r>
    </w:p>
    <w:p w:rsidR="0081251B" w:rsidRDefault="000A469C" w:rsidP="00DD37BA">
      <w:pPr>
        <w:pStyle w:val="Text"/>
        <w:numPr>
          <w:ilvl w:val="0"/>
          <w:numId w:val="42"/>
        </w:numPr>
        <w:spacing w:before="100"/>
        <w:ind w:left="568" w:hanging="284"/>
      </w:pPr>
      <w:r w:rsidRPr="004E58D6">
        <w:t>Zrnění</w:t>
      </w:r>
    </w:p>
    <w:p w:rsidR="00FF53A2" w:rsidRPr="00FF53A2" w:rsidRDefault="00FF53A2" w:rsidP="00FF53A2">
      <w:pPr>
        <w:pStyle w:val="Text"/>
        <w:ind w:left="567" w:firstLine="142"/>
      </w:pPr>
      <w:r w:rsidRPr="00FF53A2">
        <w:t xml:space="preserve">Přidá do obrazu texturu </w:t>
      </w:r>
      <w:r>
        <w:t xml:space="preserve">s </w:t>
      </w:r>
      <w:r w:rsidRPr="00FF53A2">
        <w:t>napodobením různých druhů povrchové struktury (např. pravidelné, měkké, kapiček, shluků, kontrastní, tečkované, vodorovné, svislé nebo kropenaté).</w:t>
      </w:r>
    </w:p>
    <w:p w:rsidR="0081251B" w:rsidRPr="004E58D6" w:rsidRDefault="000A469C" w:rsidP="00DD37BA">
      <w:pPr>
        <w:pStyle w:val="Text"/>
        <w:numPr>
          <w:ilvl w:val="0"/>
          <w:numId w:val="42"/>
        </w:numPr>
        <w:spacing w:before="100"/>
        <w:ind w:left="568" w:hanging="284"/>
      </w:pPr>
      <w:r w:rsidRPr="004E58D6">
        <w:t>Mozaikové dlaždice</w:t>
      </w:r>
    </w:p>
    <w:p w:rsidR="0081251B" w:rsidRDefault="0081251B" w:rsidP="00742EB8">
      <w:pPr>
        <w:pStyle w:val="Text"/>
        <w:ind w:left="567" w:firstLine="142"/>
      </w:pPr>
      <w:r>
        <w:t>Překreslí obraz jako by byl vytvořený z malých dlažd</w:t>
      </w:r>
      <w:r w:rsidR="000A469C">
        <w:t>iček a přidá výplň mezi </w:t>
      </w:r>
      <w:r>
        <w:t>dlaždičky. (Naopak příkaz Seskupení &lt; Mozaika rozdělí obraz na bloky různě barevných obrazových bodů).</w:t>
      </w:r>
    </w:p>
    <w:p w:rsidR="0081251B" w:rsidRPr="004E58D6" w:rsidRDefault="000A469C" w:rsidP="00DD37BA">
      <w:pPr>
        <w:pStyle w:val="Text"/>
        <w:numPr>
          <w:ilvl w:val="0"/>
          <w:numId w:val="42"/>
        </w:numPr>
        <w:spacing w:before="100"/>
        <w:ind w:left="568" w:hanging="284"/>
      </w:pPr>
      <w:r w:rsidRPr="004E58D6">
        <w:t>Texturování</w:t>
      </w:r>
    </w:p>
    <w:p w:rsidR="0081251B" w:rsidRDefault="00FF53A2" w:rsidP="00273081">
      <w:pPr>
        <w:pStyle w:val="Text"/>
        <w:ind w:left="284" w:firstLine="425"/>
      </w:pPr>
      <w:r>
        <w:t>Dodává</w:t>
      </w:r>
      <w:r w:rsidR="0081251B">
        <w:t xml:space="preserve"> vybranou nebo vytvořenou texturu na obraz.</w:t>
      </w:r>
    </w:p>
    <w:p w:rsidR="0081251B" w:rsidRPr="004E58D6" w:rsidRDefault="000A469C" w:rsidP="00DD37BA">
      <w:pPr>
        <w:pStyle w:val="Text"/>
        <w:numPr>
          <w:ilvl w:val="0"/>
          <w:numId w:val="42"/>
        </w:numPr>
        <w:spacing w:before="100"/>
        <w:ind w:left="568" w:hanging="284"/>
      </w:pPr>
      <w:r w:rsidRPr="004E58D6">
        <w:t>Mozaikové okno</w:t>
      </w:r>
    </w:p>
    <w:p w:rsidR="0081251B" w:rsidRDefault="0081251B" w:rsidP="00273081">
      <w:pPr>
        <w:pStyle w:val="Text"/>
        <w:ind w:left="284" w:firstLine="425"/>
      </w:pPr>
      <w:r>
        <w:t xml:space="preserve">Přemaluje obraz jako jednobarevné buňky </w:t>
      </w:r>
      <w:proofErr w:type="spellStart"/>
      <w:r w:rsidR="00FF53A2">
        <w:t>obtáhlé</w:t>
      </w:r>
      <w:proofErr w:type="spellEnd"/>
      <w:r>
        <w:t xml:space="preserve"> barvou prostředí.</w:t>
      </w:r>
    </w:p>
    <w:p w:rsidR="00DD37BA" w:rsidRDefault="00DD37BA">
      <w:pPr>
        <w:overflowPunct/>
        <w:autoSpaceDE/>
        <w:autoSpaceDN/>
        <w:adjustRightInd/>
        <w:textAlignment w:val="auto"/>
        <w:rPr>
          <w:rFonts w:ascii="Times New Roman" w:hAnsi="Times New Roman"/>
          <w:sz w:val="24"/>
          <w:lang w:eastAsia="ar-SA"/>
        </w:rPr>
      </w:pPr>
      <w:r>
        <w:br w:type="page"/>
      </w:r>
    </w:p>
    <w:p w:rsidR="0081251B" w:rsidRPr="001162D4" w:rsidRDefault="0081251B" w:rsidP="00742EB8">
      <w:pPr>
        <w:pStyle w:val="Text"/>
        <w:numPr>
          <w:ilvl w:val="0"/>
          <w:numId w:val="36"/>
        </w:numPr>
        <w:ind w:left="284" w:hanging="284"/>
      </w:pPr>
      <w:r w:rsidRPr="001162D4">
        <w:lastRenderedPageBreak/>
        <w:t>Efekty videa</w:t>
      </w:r>
    </w:p>
    <w:p w:rsidR="0081251B" w:rsidRDefault="000A469C" w:rsidP="00742EB8">
      <w:pPr>
        <w:pStyle w:val="Text"/>
        <w:numPr>
          <w:ilvl w:val="0"/>
          <w:numId w:val="43"/>
        </w:numPr>
        <w:ind w:left="567" w:hanging="283"/>
      </w:pPr>
      <w:r w:rsidRPr="004E58D6">
        <w:t>Odstranit prokládání</w:t>
      </w:r>
    </w:p>
    <w:p w:rsidR="00FF53A2" w:rsidRPr="00FF53A2" w:rsidRDefault="00FF53A2" w:rsidP="00FF53A2">
      <w:pPr>
        <w:pStyle w:val="Text"/>
        <w:ind w:left="567" w:firstLine="142"/>
      </w:pPr>
      <w:r w:rsidRPr="00FF53A2">
        <w:t>Vyhladí pohyblivé obrazy zachycené na videu odstraněním lichých nebo sudých prokládaných řádků obrazu z videa. Vypuštěné řádky můžeme nahradit duplikováním řádků nebo interpolací.</w:t>
      </w:r>
    </w:p>
    <w:p w:rsidR="00273081" w:rsidRDefault="00273081">
      <w:pPr>
        <w:overflowPunct/>
        <w:autoSpaceDE/>
        <w:autoSpaceDN/>
        <w:adjustRightInd/>
        <w:textAlignment w:val="auto"/>
        <w:rPr>
          <w:rFonts w:ascii="Times New Roman" w:hAnsi="Times New Roman"/>
          <w:b/>
          <w:sz w:val="32"/>
        </w:rPr>
      </w:pPr>
      <w:r>
        <w:br w:type="page"/>
      </w:r>
    </w:p>
    <w:p w:rsidR="00631C3E" w:rsidRDefault="00631C3E" w:rsidP="00631C3E">
      <w:pPr>
        <w:pStyle w:val="st"/>
        <w:numPr>
          <w:ilvl w:val="0"/>
          <w:numId w:val="0"/>
        </w:numPr>
        <w:ind w:left="357" w:hanging="357"/>
      </w:pPr>
      <w:bookmarkStart w:id="43" w:name="_Toc415482311"/>
      <w:r>
        <w:lastRenderedPageBreak/>
        <w:t>Závěr</w:t>
      </w:r>
      <w:bookmarkEnd w:id="43"/>
    </w:p>
    <w:p w:rsidR="00283D21" w:rsidRPr="007E0C1F" w:rsidRDefault="008C472E" w:rsidP="00283D21">
      <w:pPr>
        <w:pStyle w:val="Text"/>
      </w:pPr>
      <w:r>
        <w:t>V této práci jsem</w:t>
      </w:r>
      <w:r w:rsidR="00283D21" w:rsidRPr="007E0C1F">
        <w:t xml:space="preserve"> si kladla za cíl, ukázat celý průběh vzniku prezentace fiktivní společnosti, popsat všechny nástroje, které jsem použila a následně vytvořit svůj vlastní virtuální e-</w:t>
      </w:r>
      <w:proofErr w:type="spellStart"/>
      <w:r w:rsidR="00283D21" w:rsidRPr="007E0C1F">
        <w:t>shop</w:t>
      </w:r>
      <w:proofErr w:type="spellEnd"/>
      <w:r w:rsidR="00283D21" w:rsidRPr="007E0C1F">
        <w:t>.</w:t>
      </w:r>
    </w:p>
    <w:p w:rsidR="00283D21" w:rsidRPr="007E0C1F" w:rsidRDefault="00283D21" w:rsidP="00283D21">
      <w:pPr>
        <w:pStyle w:val="Text"/>
      </w:pPr>
      <w:r w:rsidRPr="007E0C1F">
        <w:t>Internet a elektronické obchody se staly</w:t>
      </w:r>
      <w:r w:rsidR="00E33B9C">
        <w:t xml:space="preserve"> symbolem nové doby. Bez jejich </w:t>
      </w:r>
      <w:r w:rsidRPr="007E0C1F">
        <w:t>existence si dnes jen</w:t>
      </w:r>
      <w:r>
        <w:t xml:space="preserve"> </w:t>
      </w:r>
      <w:r w:rsidRPr="007E0C1F">
        <w:t>málokterý prodejce dokáže představit svou práci. Zejména mladá generace si zvykla prakticky již od</w:t>
      </w:r>
      <w:r>
        <w:t xml:space="preserve"> </w:t>
      </w:r>
      <w:r w:rsidRPr="007E0C1F">
        <w:t xml:space="preserve">dětství, že </w:t>
      </w:r>
      <w:r>
        <w:t>může internet využívat zcela běžně. To </w:t>
      </w:r>
      <w:r w:rsidRPr="007E0C1F">
        <w:t>platí i u obchodníků, kteří využívají svůj prodej p</w:t>
      </w:r>
      <w:r w:rsidR="00E33B9C">
        <w:t>rostřednictvím</w:t>
      </w:r>
      <w:r w:rsidR="00E33B9C">
        <w:br/>
      </w:r>
      <w:r>
        <w:t>e-</w:t>
      </w:r>
      <w:proofErr w:type="spellStart"/>
      <w:r>
        <w:t>shopů</w:t>
      </w:r>
      <w:proofErr w:type="spellEnd"/>
      <w:r>
        <w:t>, a to za </w:t>
      </w:r>
      <w:r w:rsidRPr="007E0C1F">
        <w:t>minimální náklady.</w:t>
      </w:r>
    </w:p>
    <w:p w:rsidR="00283D21" w:rsidRDefault="00213517" w:rsidP="00283D21">
      <w:pPr>
        <w:pStyle w:val="Text"/>
      </w:pPr>
      <w:r>
        <w:t>V</w:t>
      </w:r>
      <w:r w:rsidR="00283D21" w:rsidRPr="007E0C1F">
        <w:t xml:space="preserve"> druhé části bylo </w:t>
      </w:r>
      <w:r>
        <w:t>mým cílem</w:t>
      </w:r>
      <w:r w:rsidR="00283D21" w:rsidRPr="007E0C1F">
        <w:t xml:space="preserve"> seznámit uživ</w:t>
      </w:r>
      <w:r w:rsidR="00283D21">
        <w:t xml:space="preserve">atele </w:t>
      </w:r>
      <w:r w:rsidR="003941D7">
        <w:t>se základními pojmy teorie počítačové grafiky</w:t>
      </w:r>
      <w:r w:rsidR="00283D21" w:rsidRPr="007E0C1F">
        <w:t xml:space="preserve">. </w:t>
      </w:r>
      <w:r w:rsidR="008A1E82">
        <w:t>Pokusila jsem se nastínit, k</w:t>
      </w:r>
      <w:r w:rsidR="00283D21" w:rsidRPr="007E0C1F">
        <w:t xml:space="preserve"> čemu </w:t>
      </w:r>
      <w:r w:rsidR="00283D21">
        <w:t xml:space="preserve">grafika </w:t>
      </w:r>
      <w:r w:rsidR="00283D21" w:rsidRPr="007E0C1F">
        <w:t xml:space="preserve">slouží, </w:t>
      </w:r>
      <w:r w:rsidR="002D1827">
        <w:t xml:space="preserve">přiblížit jednotlivé typy rastrových formátů a prvků s nimi souvisejícími. </w:t>
      </w:r>
      <w:r w:rsidR="00283D21" w:rsidRPr="007E0C1F">
        <w:t>S</w:t>
      </w:r>
      <w:r w:rsidR="002D1827">
        <w:t> těmito typy dat</w:t>
      </w:r>
      <w:r w:rsidR="003941D7">
        <w:t xml:space="preserve"> se dnes setkáváme</w:t>
      </w:r>
      <w:r w:rsidR="00E33B9C">
        <w:t xml:space="preserve"> běžně</w:t>
      </w:r>
      <w:r w:rsidR="00FA6618">
        <w:t xml:space="preserve"> a často jsme nuceni používat je. Tato práce by měla pomoci odkrýt podstatu jednotlivých rastrových formátů a rastrové grafiky jako </w:t>
      </w:r>
      <w:proofErr w:type="gramStart"/>
      <w:r w:rsidR="00FA6618">
        <w:t xml:space="preserve">takové. </w:t>
      </w:r>
      <w:proofErr w:type="gramEnd"/>
      <w:r w:rsidR="00FA6618">
        <w:t>V práci samozřejmě není obsaženo vše, co s rastrovou grafikou souvisí.</w:t>
      </w:r>
      <w:r w:rsidR="00283D21" w:rsidRPr="007E0C1F">
        <w:t xml:space="preserve"> </w:t>
      </w:r>
      <w:r w:rsidR="00FA6618">
        <w:t xml:space="preserve">Daný rozsah práce mi umožnil uvést jen to nejdůležitější a nejpoužívanější. Přesto si myslím, že by měl být obsah postačující. </w:t>
      </w:r>
      <w:r w:rsidR="003E72AB">
        <w:t>Při psaní této práce jsem využila</w:t>
      </w:r>
      <w:r w:rsidR="00FA6618" w:rsidRPr="007E0C1F">
        <w:t xml:space="preserve"> dostupných</w:t>
      </w:r>
      <w:r w:rsidR="00FA6618">
        <w:t xml:space="preserve"> podkladů, odborné literatury a </w:t>
      </w:r>
      <w:r w:rsidR="00FA6618" w:rsidRPr="007E0C1F">
        <w:t>internetových zdrojů.</w:t>
      </w:r>
    </w:p>
    <w:p w:rsidR="00631C3E" w:rsidRDefault="00631C3E">
      <w:pPr>
        <w:overflowPunct/>
        <w:autoSpaceDE/>
        <w:autoSpaceDN/>
        <w:adjustRightInd/>
        <w:textAlignment w:val="auto"/>
      </w:pPr>
      <w:r>
        <w:br w:type="page"/>
      </w:r>
    </w:p>
    <w:p w:rsidR="00631C3E" w:rsidRPr="00273081" w:rsidRDefault="00FD0923" w:rsidP="00B020C7">
      <w:pPr>
        <w:pStyle w:val="st"/>
        <w:numPr>
          <w:ilvl w:val="0"/>
          <w:numId w:val="0"/>
        </w:numPr>
      </w:pPr>
      <w:bookmarkStart w:id="44" w:name="_Toc415482312"/>
      <w:r w:rsidRPr="00273081">
        <w:lastRenderedPageBreak/>
        <w:t>Použité zdroje</w:t>
      </w:r>
      <w:bookmarkEnd w:id="44"/>
    </w:p>
    <w:p w:rsidR="00283D21" w:rsidRPr="00996CE1" w:rsidRDefault="00283D21" w:rsidP="00890521">
      <w:pPr>
        <w:pStyle w:val="Text"/>
        <w:spacing w:before="360" w:after="200"/>
        <w:ind w:firstLine="0"/>
        <w:rPr>
          <w:b/>
        </w:rPr>
      </w:pPr>
      <w:r w:rsidRPr="00996CE1">
        <w:rPr>
          <w:b/>
        </w:rPr>
        <w:t>Seznam elektronických zdrojů</w:t>
      </w:r>
    </w:p>
    <w:p w:rsidR="00996CE1" w:rsidRPr="00D31FE3" w:rsidRDefault="00996CE1" w:rsidP="00996CE1">
      <w:pPr>
        <w:pStyle w:val="Odstavecseseznamem"/>
        <w:numPr>
          <w:ilvl w:val="0"/>
          <w:numId w:val="34"/>
        </w:numPr>
        <w:spacing w:line="360" w:lineRule="auto"/>
        <w:ind w:left="360"/>
        <w:rPr>
          <w:rFonts w:ascii="Times New Roman" w:hAnsi="Times New Roman" w:cs="Times New Roman"/>
          <w:b/>
          <w:sz w:val="24"/>
          <w:szCs w:val="24"/>
        </w:rPr>
      </w:pPr>
      <w:proofErr w:type="spellStart"/>
      <w:r w:rsidRPr="00D31FE3">
        <w:rPr>
          <w:rFonts w:ascii="Times New Roman" w:hAnsi="Times New Roman" w:cs="Times New Roman"/>
          <w:i/>
          <w:iCs/>
          <w:sz w:val="24"/>
          <w:szCs w:val="24"/>
        </w:rPr>
        <w:t>Wikipedia</w:t>
      </w:r>
      <w:proofErr w:type="spellEnd"/>
      <w:r w:rsidRPr="00D31FE3">
        <w:rPr>
          <w:rFonts w:ascii="Times New Roman" w:hAnsi="Times New Roman" w:cs="Times New Roman"/>
          <w:i/>
          <w:iCs/>
          <w:sz w:val="24"/>
          <w:szCs w:val="24"/>
        </w:rPr>
        <w:t xml:space="preserve">: </w:t>
      </w:r>
      <w:proofErr w:type="spellStart"/>
      <w:r w:rsidRPr="00D31FE3">
        <w:rPr>
          <w:rFonts w:ascii="Times New Roman" w:hAnsi="Times New Roman" w:cs="Times New Roman"/>
          <w:i/>
          <w:iCs/>
          <w:sz w:val="24"/>
          <w:szCs w:val="24"/>
        </w:rPr>
        <w:t>WordPress</w:t>
      </w:r>
      <w:proofErr w:type="spellEnd"/>
      <w:r w:rsidRPr="00D31FE3">
        <w:rPr>
          <w:rFonts w:ascii="Times New Roman" w:hAnsi="Times New Roman" w:cs="Times New Roman"/>
          <w:sz w:val="24"/>
          <w:szCs w:val="24"/>
        </w:rPr>
        <w:t xml:space="preserve"> [online]. 2015-03-14 [cit. 2015-03-30]. Dostupné z: http://cs.wikipedia.org/wiki/WordPress</w:t>
      </w:r>
    </w:p>
    <w:p w:rsidR="00996CE1" w:rsidRDefault="00996CE1" w:rsidP="00996CE1">
      <w:pPr>
        <w:pStyle w:val="Odstavecseseznamem"/>
        <w:numPr>
          <w:ilvl w:val="0"/>
          <w:numId w:val="34"/>
        </w:numPr>
        <w:shd w:val="clear" w:color="auto" w:fill="FFFFFF"/>
        <w:overflowPunct/>
        <w:autoSpaceDE/>
        <w:autoSpaceDN/>
        <w:adjustRightInd/>
        <w:spacing w:before="300" w:after="200" w:line="360" w:lineRule="auto"/>
        <w:ind w:left="425" w:hanging="425"/>
        <w:textAlignment w:val="auto"/>
        <w:rPr>
          <w:rFonts w:ascii="Times New Roman" w:hAnsi="Times New Roman" w:cs="Times New Roman"/>
          <w:color w:val="000000"/>
          <w:sz w:val="24"/>
          <w:szCs w:val="24"/>
        </w:rPr>
      </w:pPr>
      <w:r w:rsidRPr="00D31FE3">
        <w:rPr>
          <w:rFonts w:ascii="Times New Roman" w:hAnsi="Times New Roman" w:cs="Times New Roman"/>
          <w:color w:val="000000"/>
          <w:sz w:val="24"/>
          <w:szCs w:val="24"/>
        </w:rPr>
        <w:t>JANOVSKÝ, Dušan.</w:t>
      </w:r>
      <w:r w:rsidRPr="00D31FE3">
        <w:rPr>
          <w:rStyle w:val="apple-converted-space"/>
          <w:rFonts w:ascii="Times New Roman" w:hAnsi="Times New Roman" w:cs="Times New Roman"/>
          <w:color w:val="000000"/>
          <w:sz w:val="24"/>
          <w:szCs w:val="24"/>
        </w:rPr>
        <w:t> </w:t>
      </w:r>
      <w:r w:rsidRPr="00D31FE3">
        <w:rPr>
          <w:rFonts w:ascii="Times New Roman" w:hAnsi="Times New Roman" w:cs="Times New Roman"/>
          <w:i/>
          <w:iCs/>
          <w:color w:val="000000"/>
          <w:sz w:val="24"/>
          <w:szCs w:val="24"/>
        </w:rPr>
        <w:t>Jak psát web: Ikona stránky</w:t>
      </w:r>
      <w:r w:rsidRPr="00D31FE3">
        <w:rPr>
          <w:rStyle w:val="apple-converted-space"/>
          <w:rFonts w:ascii="Times New Roman" w:hAnsi="Times New Roman" w:cs="Times New Roman"/>
          <w:color w:val="000000"/>
          <w:sz w:val="24"/>
          <w:szCs w:val="24"/>
        </w:rPr>
        <w:t> </w:t>
      </w:r>
      <w:r w:rsidRPr="00D31FE3">
        <w:rPr>
          <w:rFonts w:ascii="Times New Roman" w:hAnsi="Times New Roman" w:cs="Times New Roman"/>
          <w:color w:val="000000"/>
          <w:sz w:val="24"/>
          <w:szCs w:val="24"/>
        </w:rPr>
        <w:t>[online]. 2014-12-16 [cit. 2015-03-29]. Dostupné z:http://www.jakpsatweb.cz/favicon.html</w:t>
      </w:r>
    </w:p>
    <w:p w:rsidR="00996CE1" w:rsidRPr="00D31FE3" w:rsidRDefault="00996CE1" w:rsidP="00996CE1">
      <w:pPr>
        <w:pStyle w:val="Odstavecseseznamem"/>
        <w:numPr>
          <w:ilvl w:val="0"/>
          <w:numId w:val="34"/>
        </w:numPr>
        <w:overflowPunct/>
        <w:autoSpaceDE/>
        <w:autoSpaceDN/>
        <w:adjustRightInd/>
        <w:spacing w:line="360" w:lineRule="auto"/>
        <w:ind w:left="426" w:hanging="426"/>
        <w:textAlignment w:val="auto"/>
        <w:rPr>
          <w:rFonts w:ascii="Times New Roman" w:hAnsi="Times New Roman" w:cs="Times New Roman"/>
          <w:b/>
          <w:sz w:val="24"/>
          <w:szCs w:val="24"/>
        </w:rPr>
      </w:pPr>
      <w:proofErr w:type="spellStart"/>
      <w:r w:rsidRPr="00D31FE3">
        <w:rPr>
          <w:rFonts w:ascii="Times New Roman" w:hAnsi="Times New Roman" w:cs="Times New Roman"/>
          <w:i/>
          <w:iCs/>
          <w:color w:val="000000"/>
          <w:sz w:val="24"/>
          <w:szCs w:val="24"/>
          <w:shd w:val="clear" w:color="auto" w:fill="FFFFFF"/>
        </w:rPr>
        <w:t>Wikipedia</w:t>
      </w:r>
      <w:proofErr w:type="spellEnd"/>
      <w:r w:rsidRPr="00D31FE3">
        <w:rPr>
          <w:rFonts w:ascii="Times New Roman" w:hAnsi="Times New Roman" w:cs="Times New Roman"/>
          <w:i/>
          <w:iCs/>
          <w:color w:val="000000"/>
          <w:sz w:val="24"/>
          <w:szCs w:val="24"/>
          <w:shd w:val="clear" w:color="auto" w:fill="FFFFFF"/>
        </w:rPr>
        <w:t xml:space="preserve">: </w:t>
      </w:r>
      <w:proofErr w:type="spellStart"/>
      <w:r w:rsidRPr="00D31FE3">
        <w:rPr>
          <w:rFonts w:ascii="Times New Roman" w:hAnsi="Times New Roman" w:cs="Times New Roman"/>
          <w:i/>
          <w:iCs/>
          <w:color w:val="000000"/>
          <w:sz w:val="24"/>
          <w:szCs w:val="24"/>
          <w:shd w:val="clear" w:color="auto" w:fill="FFFFFF"/>
        </w:rPr>
        <w:t>Gamut</w:t>
      </w:r>
      <w:proofErr w:type="spellEnd"/>
      <w:r w:rsidRPr="00D31FE3">
        <w:rPr>
          <w:rStyle w:val="apple-converted-space"/>
          <w:rFonts w:ascii="Times New Roman" w:hAnsi="Times New Roman" w:cs="Times New Roman"/>
          <w:color w:val="000000"/>
          <w:sz w:val="24"/>
          <w:szCs w:val="24"/>
          <w:shd w:val="clear" w:color="auto" w:fill="FFFFFF"/>
        </w:rPr>
        <w:t> </w:t>
      </w:r>
      <w:r w:rsidRPr="00D31FE3">
        <w:rPr>
          <w:rFonts w:ascii="Times New Roman" w:hAnsi="Times New Roman" w:cs="Times New Roman"/>
          <w:color w:val="000000"/>
          <w:sz w:val="24"/>
          <w:szCs w:val="24"/>
          <w:shd w:val="clear" w:color="auto" w:fill="FFFFFF"/>
        </w:rPr>
        <w:t>[online]. 2015-03-24 [cit. 2015-03-29]. Dostupné z:</w:t>
      </w:r>
      <w:r w:rsidRPr="00D31FE3">
        <w:rPr>
          <w:rFonts w:ascii="Times New Roman" w:hAnsi="Times New Roman" w:cs="Times New Roman"/>
          <w:sz w:val="24"/>
          <w:szCs w:val="24"/>
          <w:shd w:val="clear" w:color="auto" w:fill="FFFFFF"/>
        </w:rPr>
        <w:t>http://cs.wikipedia.org/wiki/Gamut</w:t>
      </w:r>
    </w:p>
    <w:p w:rsidR="00996CE1" w:rsidRPr="00D31FE3" w:rsidRDefault="00996CE1" w:rsidP="00996CE1">
      <w:pPr>
        <w:pStyle w:val="Odstavecseseznamem"/>
        <w:numPr>
          <w:ilvl w:val="0"/>
          <w:numId w:val="34"/>
        </w:numPr>
        <w:overflowPunct/>
        <w:autoSpaceDE/>
        <w:autoSpaceDN/>
        <w:adjustRightInd/>
        <w:spacing w:line="360" w:lineRule="auto"/>
        <w:ind w:left="426" w:hanging="426"/>
        <w:textAlignment w:val="auto"/>
        <w:rPr>
          <w:rFonts w:ascii="Times New Roman" w:hAnsi="Times New Roman" w:cs="Times New Roman"/>
          <w:b/>
          <w:sz w:val="24"/>
          <w:szCs w:val="24"/>
        </w:rPr>
      </w:pPr>
      <w:r w:rsidRPr="00D31FE3">
        <w:rPr>
          <w:rFonts w:ascii="Times New Roman" w:hAnsi="Times New Roman" w:cs="Times New Roman"/>
          <w:i/>
          <w:iCs/>
          <w:sz w:val="24"/>
          <w:szCs w:val="24"/>
        </w:rPr>
        <w:t>Základní pojmy: Komprese</w:t>
      </w:r>
      <w:r w:rsidRPr="00D31FE3">
        <w:rPr>
          <w:rFonts w:ascii="Times New Roman" w:hAnsi="Times New Roman" w:cs="Times New Roman"/>
          <w:sz w:val="24"/>
          <w:szCs w:val="24"/>
        </w:rPr>
        <w:t xml:space="preserve"> [online]. 2008. vyd. Olomouc [cit. 2015-03-30]. Dostupné z: http://phoenix.inf.upol.cz/esf/ucebni/komprese.pdf</w:t>
      </w:r>
    </w:p>
    <w:p w:rsidR="00996CE1" w:rsidRPr="00D31FE3" w:rsidRDefault="00996CE1" w:rsidP="00996CE1">
      <w:pPr>
        <w:pStyle w:val="Odstavecseseznamem"/>
        <w:numPr>
          <w:ilvl w:val="0"/>
          <w:numId w:val="34"/>
        </w:numPr>
        <w:overflowPunct/>
        <w:autoSpaceDE/>
        <w:autoSpaceDN/>
        <w:adjustRightInd/>
        <w:spacing w:line="360" w:lineRule="auto"/>
        <w:ind w:left="426" w:hanging="426"/>
        <w:textAlignment w:val="auto"/>
        <w:rPr>
          <w:rFonts w:ascii="Times New Roman" w:hAnsi="Times New Roman" w:cs="Times New Roman"/>
          <w:b/>
          <w:sz w:val="24"/>
          <w:szCs w:val="24"/>
        </w:rPr>
      </w:pPr>
      <w:r w:rsidRPr="00D31FE3">
        <w:rPr>
          <w:rFonts w:ascii="Times New Roman" w:hAnsi="Times New Roman" w:cs="Times New Roman"/>
          <w:color w:val="000000"/>
          <w:sz w:val="24"/>
          <w:szCs w:val="24"/>
          <w:shd w:val="clear" w:color="auto" w:fill="FFFFFF"/>
        </w:rPr>
        <w:t>ŠIROKÝ, Petr.</w:t>
      </w:r>
      <w:r w:rsidRPr="00D31FE3">
        <w:rPr>
          <w:rStyle w:val="apple-converted-space"/>
          <w:rFonts w:ascii="Times New Roman" w:hAnsi="Times New Roman" w:cs="Times New Roman"/>
          <w:color w:val="000000"/>
          <w:sz w:val="24"/>
          <w:szCs w:val="24"/>
          <w:shd w:val="clear" w:color="auto" w:fill="FFFFFF"/>
        </w:rPr>
        <w:t> </w:t>
      </w:r>
      <w:proofErr w:type="spellStart"/>
      <w:r w:rsidRPr="00D31FE3">
        <w:rPr>
          <w:rFonts w:ascii="Times New Roman" w:hAnsi="Times New Roman" w:cs="Times New Roman"/>
          <w:i/>
          <w:iCs/>
          <w:color w:val="000000"/>
          <w:sz w:val="24"/>
          <w:szCs w:val="24"/>
          <w:shd w:val="clear" w:color="auto" w:fill="FFFFFF"/>
        </w:rPr>
        <w:t>Photoshop</w:t>
      </w:r>
      <w:proofErr w:type="spellEnd"/>
      <w:r w:rsidRPr="00D31FE3">
        <w:rPr>
          <w:rFonts w:ascii="Times New Roman" w:hAnsi="Times New Roman" w:cs="Times New Roman"/>
          <w:i/>
          <w:iCs/>
          <w:color w:val="000000"/>
          <w:sz w:val="24"/>
          <w:szCs w:val="24"/>
          <w:shd w:val="clear" w:color="auto" w:fill="FFFFFF"/>
        </w:rPr>
        <w:t xml:space="preserve"> CS5: </w:t>
      </w:r>
      <w:proofErr w:type="spellStart"/>
      <w:r w:rsidRPr="00D31FE3">
        <w:rPr>
          <w:rFonts w:ascii="Times New Roman" w:hAnsi="Times New Roman" w:cs="Times New Roman"/>
          <w:i/>
          <w:iCs/>
          <w:color w:val="000000"/>
          <w:sz w:val="24"/>
          <w:szCs w:val="24"/>
          <w:shd w:val="clear" w:color="auto" w:fill="FFFFFF"/>
        </w:rPr>
        <w:t>Photoshop</w:t>
      </w:r>
      <w:proofErr w:type="spellEnd"/>
      <w:r w:rsidRPr="00D31FE3">
        <w:rPr>
          <w:rStyle w:val="apple-converted-space"/>
          <w:rFonts w:ascii="Times New Roman" w:hAnsi="Times New Roman" w:cs="Times New Roman"/>
          <w:color w:val="000000"/>
          <w:sz w:val="24"/>
          <w:szCs w:val="24"/>
          <w:shd w:val="clear" w:color="auto" w:fill="FFFFFF"/>
        </w:rPr>
        <w:t> </w:t>
      </w:r>
      <w:r w:rsidRPr="00D31FE3">
        <w:rPr>
          <w:rFonts w:ascii="Times New Roman" w:hAnsi="Times New Roman" w:cs="Times New Roman"/>
          <w:color w:val="000000"/>
          <w:sz w:val="24"/>
          <w:szCs w:val="24"/>
          <w:shd w:val="clear" w:color="auto" w:fill="FFFFFF"/>
        </w:rPr>
        <w:t>[online]. [cit. 2015-03-29]. Dostupné z:</w:t>
      </w:r>
      <w:r w:rsidRPr="00D31FE3">
        <w:rPr>
          <w:rFonts w:ascii="Times New Roman" w:hAnsi="Times New Roman" w:cs="Times New Roman"/>
          <w:sz w:val="24"/>
          <w:szCs w:val="24"/>
          <w:shd w:val="clear" w:color="auto" w:fill="FFFFFF"/>
        </w:rPr>
        <w:t>http://www.tutoriarts.cz/1-photoshop-cs5-obecny-uvod-do-programu-1150</w:t>
      </w:r>
    </w:p>
    <w:p w:rsidR="00996CE1" w:rsidRPr="00996CE1" w:rsidRDefault="00996CE1" w:rsidP="00996CE1">
      <w:pPr>
        <w:pStyle w:val="Odstavecseseznamem"/>
        <w:numPr>
          <w:ilvl w:val="0"/>
          <w:numId w:val="34"/>
        </w:numPr>
        <w:overflowPunct/>
        <w:autoSpaceDE/>
        <w:autoSpaceDN/>
        <w:adjustRightInd/>
        <w:spacing w:line="360" w:lineRule="auto"/>
        <w:ind w:left="426" w:hanging="426"/>
        <w:textAlignment w:val="auto"/>
        <w:rPr>
          <w:rFonts w:ascii="Times New Roman" w:hAnsi="Times New Roman" w:cs="Times New Roman"/>
          <w:b/>
          <w:sz w:val="24"/>
          <w:szCs w:val="24"/>
        </w:rPr>
      </w:pPr>
      <w:r w:rsidRPr="00D31FE3">
        <w:rPr>
          <w:rFonts w:ascii="Times New Roman" w:hAnsi="Times New Roman" w:cs="Times New Roman"/>
          <w:i/>
          <w:iCs/>
          <w:color w:val="000000"/>
          <w:sz w:val="24"/>
          <w:szCs w:val="24"/>
          <w:shd w:val="clear" w:color="auto" w:fill="FFFFFF"/>
        </w:rPr>
        <w:t>Přehled efektů: Stručný přehled efektů</w:t>
      </w:r>
      <w:r w:rsidRPr="00D31FE3">
        <w:rPr>
          <w:rStyle w:val="apple-converted-space"/>
          <w:rFonts w:ascii="Times New Roman" w:hAnsi="Times New Roman" w:cs="Times New Roman"/>
          <w:color w:val="000000"/>
          <w:sz w:val="24"/>
          <w:szCs w:val="24"/>
          <w:shd w:val="clear" w:color="auto" w:fill="FFFFFF"/>
        </w:rPr>
        <w:t> </w:t>
      </w:r>
      <w:r w:rsidRPr="00D31FE3">
        <w:rPr>
          <w:rFonts w:ascii="Times New Roman" w:hAnsi="Times New Roman" w:cs="Times New Roman"/>
          <w:color w:val="000000"/>
          <w:sz w:val="24"/>
          <w:szCs w:val="24"/>
          <w:shd w:val="clear" w:color="auto" w:fill="FFFFFF"/>
        </w:rPr>
        <w:t xml:space="preserve">[online]. [cit. 2015-03-29]. Dostupné z: </w:t>
      </w:r>
      <w:r w:rsidRPr="00996CE1">
        <w:rPr>
          <w:rFonts w:ascii="Times New Roman" w:hAnsi="Times New Roman" w:cs="Times New Roman"/>
          <w:color w:val="000000"/>
          <w:sz w:val="24"/>
          <w:szCs w:val="24"/>
          <w:shd w:val="clear" w:color="auto" w:fill="FFFFFF"/>
        </w:rPr>
        <w:t>https://helpx.adobe.com/cz/illustrator/using/summary-effects.html</w:t>
      </w:r>
    </w:p>
    <w:p w:rsidR="00996CE1" w:rsidRPr="001235D4" w:rsidRDefault="00996CE1" w:rsidP="00996CE1">
      <w:pPr>
        <w:overflowPunct/>
        <w:autoSpaceDE/>
        <w:autoSpaceDN/>
        <w:adjustRightInd/>
        <w:spacing w:before="240" w:after="120" w:line="360" w:lineRule="auto"/>
        <w:textAlignment w:val="auto"/>
        <w:rPr>
          <w:rFonts w:ascii="Times New Roman" w:hAnsi="Times New Roman" w:cs="Times New Roman"/>
          <w:b/>
          <w:sz w:val="24"/>
          <w:szCs w:val="24"/>
        </w:rPr>
      </w:pPr>
      <w:r w:rsidRPr="001235D4">
        <w:rPr>
          <w:rFonts w:ascii="Times New Roman" w:hAnsi="Times New Roman" w:cs="Times New Roman"/>
          <w:b/>
          <w:sz w:val="24"/>
          <w:szCs w:val="24"/>
        </w:rPr>
        <w:t>Seznam navštívených webových stránek</w:t>
      </w:r>
    </w:p>
    <w:p w:rsidR="00996CE1" w:rsidRPr="00141D8A" w:rsidRDefault="00996CE1" w:rsidP="00996CE1">
      <w:pPr>
        <w:pStyle w:val="Odstavecseseznamem"/>
        <w:numPr>
          <w:ilvl w:val="0"/>
          <w:numId w:val="45"/>
        </w:numPr>
        <w:overflowPunct/>
        <w:autoSpaceDE/>
        <w:autoSpaceDN/>
        <w:adjustRightInd/>
        <w:spacing w:line="360" w:lineRule="auto"/>
        <w:ind w:left="426" w:hanging="426"/>
        <w:textAlignment w:val="auto"/>
        <w:rPr>
          <w:rFonts w:ascii="Times New Roman" w:hAnsi="Times New Roman" w:cs="Times New Roman"/>
          <w:sz w:val="24"/>
          <w:szCs w:val="24"/>
        </w:rPr>
      </w:pPr>
      <w:proofErr w:type="spellStart"/>
      <w:r w:rsidRPr="00626DFA">
        <w:rPr>
          <w:rFonts w:ascii="Times New Roman" w:hAnsi="Times New Roman" w:cs="Times New Roman"/>
          <w:i/>
          <w:iCs/>
          <w:color w:val="000000"/>
          <w:sz w:val="24"/>
          <w:szCs w:val="24"/>
          <w:shd w:val="clear" w:color="auto" w:fill="FFFFFF"/>
        </w:rPr>
        <w:t>Wikipedia</w:t>
      </w:r>
      <w:proofErr w:type="spellEnd"/>
      <w:r w:rsidRPr="00626DFA">
        <w:rPr>
          <w:rFonts w:ascii="Times New Roman" w:hAnsi="Times New Roman" w:cs="Times New Roman"/>
          <w:i/>
          <w:iCs/>
          <w:color w:val="000000"/>
          <w:sz w:val="24"/>
          <w:szCs w:val="24"/>
          <w:shd w:val="clear" w:color="auto" w:fill="FFFFFF"/>
        </w:rPr>
        <w:t>: Počítačová grafika</w:t>
      </w:r>
      <w:r w:rsidRPr="00626DFA">
        <w:rPr>
          <w:rStyle w:val="apple-converted-space"/>
          <w:rFonts w:ascii="Times New Roman" w:hAnsi="Times New Roman" w:cs="Times New Roman"/>
          <w:color w:val="000000"/>
          <w:sz w:val="24"/>
          <w:szCs w:val="24"/>
          <w:shd w:val="clear" w:color="auto" w:fill="FFFFFF"/>
        </w:rPr>
        <w:t> </w:t>
      </w:r>
      <w:r w:rsidRPr="00626DFA">
        <w:rPr>
          <w:rFonts w:ascii="Times New Roman" w:hAnsi="Times New Roman" w:cs="Times New Roman"/>
          <w:color w:val="000000"/>
          <w:sz w:val="24"/>
          <w:szCs w:val="24"/>
          <w:shd w:val="clear" w:color="auto" w:fill="FFFFFF"/>
        </w:rPr>
        <w:t>[online]. 25-02-28 [cit. 2015-03-30]. Dostupné z:</w:t>
      </w:r>
      <w:r w:rsidRPr="00626DFA">
        <w:rPr>
          <w:rStyle w:val="apple-converted-space"/>
          <w:rFonts w:ascii="Times New Roman" w:hAnsi="Times New Roman" w:cs="Times New Roman"/>
          <w:color w:val="000000"/>
          <w:sz w:val="24"/>
          <w:szCs w:val="24"/>
          <w:shd w:val="clear" w:color="auto" w:fill="FFFFFF"/>
        </w:rPr>
        <w:t> </w:t>
      </w:r>
      <w:r w:rsidRPr="00141D8A">
        <w:rPr>
          <w:rFonts w:ascii="Times New Roman" w:hAnsi="Times New Roman" w:cs="Times New Roman"/>
          <w:sz w:val="24"/>
          <w:szCs w:val="24"/>
          <w:shd w:val="clear" w:color="auto" w:fill="FFFFFF"/>
        </w:rPr>
        <w:t>http://cs.wikipedia.org/wiki/Po%C4%8D%C3%ADta%C4%8Dov%C3%A1_grafika</w:t>
      </w:r>
    </w:p>
    <w:p w:rsidR="00996CE1" w:rsidRPr="00141D8A" w:rsidRDefault="00996CE1" w:rsidP="00996CE1">
      <w:pPr>
        <w:pStyle w:val="Odstavecseseznamem"/>
        <w:numPr>
          <w:ilvl w:val="0"/>
          <w:numId w:val="45"/>
        </w:numPr>
        <w:overflowPunct/>
        <w:autoSpaceDE/>
        <w:autoSpaceDN/>
        <w:adjustRightInd/>
        <w:spacing w:line="360" w:lineRule="auto"/>
        <w:ind w:left="426" w:hanging="426"/>
        <w:textAlignment w:val="auto"/>
        <w:rPr>
          <w:rFonts w:ascii="Times New Roman" w:hAnsi="Times New Roman" w:cs="Times New Roman"/>
          <w:sz w:val="24"/>
          <w:szCs w:val="24"/>
        </w:rPr>
      </w:pPr>
      <w:r w:rsidRPr="00626DFA">
        <w:rPr>
          <w:rFonts w:ascii="Times New Roman" w:hAnsi="Times New Roman" w:cs="Times New Roman"/>
          <w:color w:val="000000"/>
          <w:sz w:val="24"/>
          <w:szCs w:val="24"/>
          <w:shd w:val="clear" w:color="auto" w:fill="FFFFFF"/>
        </w:rPr>
        <w:t>KOUTNÁ, Marcela.</w:t>
      </w:r>
      <w:r w:rsidRPr="00626DFA">
        <w:rPr>
          <w:rStyle w:val="apple-converted-space"/>
          <w:rFonts w:ascii="Times New Roman" w:hAnsi="Times New Roman" w:cs="Times New Roman"/>
          <w:color w:val="000000"/>
          <w:sz w:val="24"/>
          <w:szCs w:val="24"/>
          <w:shd w:val="clear" w:color="auto" w:fill="FFFFFF"/>
        </w:rPr>
        <w:t> </w:t>
      </w:r>
      <w:r w:rsidRPr="00626DFA">
        <w:rPr>
          <w:rFonts w:ascii="Times New Roman" w:hAnsi="Times New Roman" w:cs="Times New Roman"/>
          <w:i/>
          <w:iCs/>
          <w:color w:val="000000"/>
          <w:sz w:val="24"/>
          <w:szCs w:val="24"/>
          <w:shd w:val="clear" w:color="auto" w:fill="FFFFFF"/>
        </w:rPr>
        <w:t>Vektorová a rastrová grafika</w:t>
      </w:r>
      <w:r w:rsidRPr="00626DFA">
        <w:rPr>
          <w:rStyle w:val="apple-converted-space"/>
          <w:rFonts w:ascii="Times New Roman" w:hAnsi="Times New Roman" w:cs="Times New Roman"/>
          <w:color w:val="000000"/>
          <w:sz w:val="24"/>
          <w:szCs w:val="24"/>
          <w:shd w:val="clear" w:color="auto" w:fill="FFFFFF"/>
        </w:rPr>
        <w:t> </w:t>
      </w:r>
      <w:r w:rsidRPr="00626DFA">
        <w:rPr>
          <w:rFonts w:ascii="Times New Roman" w:hAnsi="Times New Roman" w:cs="Times New Roman"/>
          <w:color w:val="000000"/>
          <w:sz w:val="24"/>
          <w:szCs w:val="24"/>
          <w:shd w:val="clear" w:color="auto" w:fill="FFFFFF"/>
        </w:rPr>
        <w:t>[online]. Orlová, 2006 [cit. 2015-03-30]. Dostupné z:</w:t>
      </w:r>
      <w:r w:rsidRPr="00626DFA">
        <w:rPr>
          <w:rStyle w:val="apple-converted-space"/>
          <w:rFonts w:ascii="Times New Roman" w:hAnsi="Times New Roman" w:cs="Times New Roman"/>
          <w:color w:val="000000"/>
          <w:sz w:val="24"/>
          <w:szCs w:val="24"/>
          <w:shd w:val="clear" w:color="auto" w:fill="FFFFFF"/>
        </w:rPr>
        <w:t> </w:t>
      </w:r>
      <w:r w:rsidRPr="00141D8A">
        <w:rPr>
          <w:rFonts w:ascii="Times New Roman" w:hAnsi="Times New Roman" w:cs="Times New Roman"/>
          <w:sz w:val="24"/>
          <w:szCs w:val="24"/>
          <w:shd w:val="clear" w:color="auto" w:fill="FFFFFF"/>
        </w:rPr>
        <w:t>http://distancne.obaka-orlova.cz/PDF/VRG.pdf</w:t>
      </w:r>
    </w:p>
    <w:p w:rsidR="00996CE1" w:rsidRPr="00141D8A" w:rsidRDefault="00996CE1" w:rsidP="00996CE1">
      <w:pPr>
        <w:pStyle w:val="Odstavecseseznamem"/>
        <w:numPr>
          <w:ilvl w:val="0"/>
          <w:numId w:val="45"/>
        </w:numPr>
        <w:overflowPunct/>
        <w:autoSpaceDE/>
        <w:autoSpaceDN/>
        <w:adjustRightInd/>
        <w:spacing w:line="360" w:lineRule="auto"/>
        <w:ind w:left="426" w:hanging="426"/>
        <w:textAlignment w:val="auto"/>
        <w:rPr>
          <w:rFonts w:ascii="Times New Roman" w:hAnsi="Times New Roman" w:cs="Times New Roman"/>
          <w:sz w:val="24"/>
          <w:szCs w:val="24"/>
        </w:rPr>
      </w:pPr>
      <w:r w:rsidRPr="001235D4">
        <w:rPr>
          <w:rFonts w:ascii="Times New Roman" w:hAnsi="Times New Roman" w:cs="Times New Roman"/>
          <w:i/>
          <w:iCs/>
          <w:sz w:val="24"/>
          <w:szCs w:val="24"/>
          <w:shd w:val="clear" w:color="auto" w:fill="FFFFFF"/>
        </w:rPr>
        <w:t>Rastrová a vektorová grafika</w:t>
      </w:r>
      <w:r w:rsidRPr="001235D4">
        <w:rPr>
          <w:rStyle w:val="apple-converted-space"/>
          <w:rFonts w:ascii="Times New Roman" w:hAnsi="Times New Roman" w:cs="Times New Roman"/>
          <w:sz w:val="24"/>
          <w:szCs w:val="24"/>
          <w:shd w:val="clear" w:color="auto" w:fill="FFFFFF"/>
        </w:rPr>
        <w:t> </w:t>
      </w:r>
      <w:r w:rsidRPr="00626DFA">
        <w:rPr>
          <w:rFonts w:ascii="Times New Roman" w:hAnsi="Times New Roman" w:cs="Times New Roman"/>
          <w:color w:val="000000"/>
          <w:sz w:val="24"/>
          <w:szCs w:val="24"/>
          <w:shd w:val="clear" w:color="auto" w:fill="FFFFFF"/>
        </w:rPr>
        <w:t>[online]. [cit. 2015-03-30]. Dostupné z:</w:t>
      </w:r>
      <w:r w:rsidRPr="00626DFA">
        <w:rPr>
          <w:rStyle w:val="apple-converted-space"/>
          <w:rFonts w:ascii="Times New Roman" w:hAnsi="Times New Roman" w:cs="Times New Roman"/>
          <w:color w:val="000000"/>
          <w:sz w:val="24"/>
          <w:szCs w:val="24"/>
          <w:shd w:val="clear" w:color="auto" w:fill="FFFFFF"/>
        </w:rPr>
        <w:t> </w:t>
      </w:r>
      <w:r w:rsidRPr="00141D8A">
        <w:rPr>
          <w:rFonts w:ascii="Times New Roman" w:hAnsi="Times New Roman" w:cs="Times New Roman"/>
          <w:sz w:val="24"/>
          <w:szCs w:val="24"/>
          <w:shd w:val="clear" w:color="auto" w:fill="FFFFFF"/>
        </w:rPr>
        <w:t>http://ucitel.spsbv.cz/kovarik/pog/pdf/Kap_03.pdf</w:t>
      </w:r>
    </w:p>
    <w:p w:rsidR="00996CE1" w:rsidRPr="00141D8A" w:rsidRDefault="00996CE1" w:rsidP="00996CE1">
      <w:pPr>
        <w:pStyle w:val="Odstavecseseznamem"/>
        <w:numPr>
          <w:ilvl w:val="0"/>
          <w:numId w:val="45"/>
        </w:numPr>
        <w:overflowPunct/>
        <w:autoSpaceDE/>
        <w:autoSpaceDN/>
        <w:adjustRightInd/>
        <w:spacing w:line="360" w:lineRule="auto"/>
        <w:ind w:left="426" w:hanging="426"/>
        <w:textAlignment w:val="auto"/>
        <w:rPr>
          <w:rFonts w:ascii="Times New Roman" w:hAnsi="Times New Roman" w:cs="Times New Roman"/>
          <w:sz w:val="24"/>
          <w:szCs w:val="24"/>
        </w:rPr>
      </w:pPr>
      <w:r w:rsidRPr="00966A7E">
        <w:rPr>
          <w:rFonts w:ascii="Times New Roman" w:hAnsi="Times New Roman" w:cs="Times New Roman"/>
          <w:color w:val="000000"/>
          <w:sz w:val="24"/>
          <w:szCs w:val="24"/>
          <w:shd w:val="clear" w:color="auto" w:fill="FFFFFF"/>
        </w:rPr>
        <w:t>STERINGA, Jan.</w:t>
      </w:r>
      <w:r w:rsidRPr="00966A7E">
        <w:rPr>
          <w:rStyle w:val="apple-converted-space"/>
          <w:rFonts w:ascii="Times New Roman" w:hAnsi="Times New Roman" w:cs="Times New Roman"/>
          <w:color w:val="000000"/>
          <w:sz w:val="24"/>
          <w:szCs w:val="24"/>
          <w:shd w:val="clear" w:color="auto" w:fill="FFFFFF"/>
        </w:rPr>
        <w:t> </w:t>
      </w:r>
      <w:r w:rsidRPr="00966A7E">
        <w:rPr>
          <w:rFonts w:ascii="Times New Roman" w:hAnsi="Times New Roman" w:cs="Times New Roman"/>
          <w:i/>
          <w:iCs/>
          <w:color w:val="000000"/>
          <w:sz w:val="24"/>
          <w:szCs w:val="24"/>
          <w:shd w:val="clear" w:color="auto" w:fill="FFFFFF"/>
        </w:rPr>
        <w:t>Grafické editory</w:t>
      </w:r>
      <w:r w:rsidRPr="00966A7E">
        <w:rPr>
          <w:rStyle w:val="apple-converted-space"/>
          <w:rFonts w:ascii="Times New Roman" w:hAnsi="Times New Roman" w:cs="Times New Roman"/>
          <w:color w:val="000000"/>
          <w:sz w:val="24"/>
          <w:szCs w:val="24"/>
          <w:shd w:val="clear" w:color="auto" w:fill="FFFFFF"/>
        </w:rPr>
        <w:t> </w:t>
      </w:r>
      <w:r w:rsidRPr="00966A7E">
        <w:rPr>
          <w:rFonts w:ascii="Times New Roman" w:hAnsi="Times New Roman" w:cs="Times New Roman"/>
          <w:color w:val="000000"/>
          <w:sz w:val="24"/>
          <w:szCs w:val="24"/>
          <w:shd w:val="clear" w:color="auto" w:fill="FFFFFF"/>
        </w:rPr>
        <w:t>[online]. 2006 [cit. 2015-03-30]. Dostupné z:</w:t>
      </w:r>
      <w:r w:rsidRPr="00966A7E">
        <w:rPr>
          <w:rStyle w:val="apple-converted-space"/>
          <w:rFonts w:ascii="Times New Roman" w:hAnsi="Times New Roman" w:cs="Times New Roman"/>
          <w:color w:val="000000"/>
          <w:sz w:val="24"/>
          <w:szCs w:val="24"/>
          <w:shd w:val="clear" w:color="auto" w:fill="FFFFFF"/>
        </w:rPr>
        <w:t> </w:t>
      </w:r>
      <w:r w:rsidRPr="00141D8A">
        <w:rPr>
          <w:rFonts w:ascii="Times New Roman" w:hAnsi="Times New Roman" w:cs="Times New Roman"/>
          <w:sz w:val="24"/>
          <w:szCs w:val="24"/>
          <w:shd w:val="clear" w:color="auto" w:fill="FFFFFF"/>
        </w:rPr>
        <w:t>http://www.tyflokabinet-cb.cz/dokumenty/graficke_editory.pdf</w:t>
      </w:r>
    </w:p>
    <w:p w:rsidR="00996CE1" w:rsidRPr="00141D8A" w:rsidRDefault="00996CE1" w:rsidP="00996CE1">
      <w:pPr>
        <w:pStyle w:val="Odstavecseseznamem"/>
        <w:numPr>
          <w:ilvl w:val="0"/>
          <w:numId w:val="45"/>
        </w:numPr>
        <w:overflowPunct/>
        <w:autoSpaceDE/>
        <w:autoSpaceDN/>
        <w:adjustRightInd/>
        <w:spacing w:line="360" w:lineRule="auto"/>
        <w:ind w:left="426" w:hanging="426"/>
        <w:textAlignment w:val="auto"/>
        <w:rPr>
          <w:rFonts w:ascii="Times New Roman" w:hAnsi="Times New Roman" w:cs="Times New Roman"/>
          <w:sz w:val="24"/>
          <w:szCs w:val="24"/>
        </w:rPr>
      </w:pPr>
      <w:r w:rsidRPr="00966A7E">
        <w:rPr>
          <w:rFonts w:ascii="Times New Roman" w:hAnsi="Times New Roman" w:cs="Times New Roman"/>
          <w:color w:val="000000"/>
          <w:sz w:val="24"/>
          <w:szCs w:val="24"/>
          <w:shd w:val="clear" w:color="auto" w:fill="FFFFFF"/>
        </w:rPr>
        <w:t xml:space="preserve">FUSSEK, Tomáš. Nástroje </w:t>
      </w:r>
      <w:proofErr w:type="spellStart"/>
      <w:r w:rsidRPr="00966A7E">
        <w:rPr>
          <w:rFonts w:ascii="Times New Roman" w:hAnsi="Times New Roman" w:cs="Times New Roman"/>
          <w:color w:val="000000"/>
          <w:sz w:val="24"/>
          <w:szCs w:val="24"/>
          <w:shd w:val="clear" w:color="auto" w:fill="FFFFFF"/>
        </w:rPr>
        <w:t>GIMPu</w:t>
      </w:r>
      <w:proofErr w:type="spellEnd"/>
      <w:r w:rsidRPr="00966A7E">
        <w:rPr>
          <w:rFonts w:ascii="Times New Roman" w:hAnsi="Times New Roman" w:cs="Times New Roman"/>
          <w:color w:val="000000"/>
          <w:sz w:val="24"/>
          <w:szCs w:val="24"/>
          <w:shd w:val="clear" w:color="auto" w:fill="FFFFFF"/>
        </w:rPr>
        <w:t>.</w:t>
      </w:r>
      <w:r w:rsidRPr="00966A7E">
        <w:rPr>
          <w:rStyle w:val="apple-converted-space"/>
          <w:rFonts w:ascii="Times New Roman" w:hAnsi="Times New Roman" w:cs="Times New Roman"/>
          <w:color w:val="000000"/>
          <w:sz w:val="24"/>
          <w:szCs w:val="24"/>
          <w:shd w:val="clear" w:color="auto" w:fill="FFFFFF"/>
        </w:rPr>
        <w:t> </w:t>
      </w:r>
      <w:r w:rsidRPr="00966A7E">
        <w:rPr>
          <w:rFonts w:ascii="Times New Roman" w:hAnsi="Times New Roman" w:cs="Times New Roman"/>
          <w:i/>
          <w:iCs/>
          <w:color w:val="000000"/>
          <w:sz w:val="24"/>
          <w:szCs w:val="24"/>
          <w:shd w:val="clear" w:color="auto" w:fill="FFFFFF"/>
        </w:rPr>
        <w:t>Kreslící nástroje</w:t>
      </w:r>
      <w:r w:rsidRPr="00966A7E">
        <w:rPr>
          <w:rStyle w:val="apple-converted-space"/>
          <w:rFonts w:ascii="Times New Roman" w:hAnsi="Times New Roman" w:cs="Times New Roman"/>
          <w:color w:val="000000"/>
          <w:sz w:val="24"/>
          <w:szCs w:val="24"/>
          <w:shd w:val="clear" w:color="auto" w:fill="FFFFFF"/>
        </w:rPr>
        <w:t> </w:t>
      </w:r>
      <w:r w:rsidRPr="00966A7E">
        <w:rPr>
          <w:rFonts w:ascii="Times New Roman" w:hAnsi="Times New Roman" w:cs="Times New Roman"/>
          <w:color w:val="000000"/>
          <w:sz w:val="24"/>
          <w:szCs w:val="24"/>
          <w:shd w:val="clear" w:color="auto" w:fill="FFFFFF"/>
        </w:rPr>
        <w:t>[online]. [cit. 2015-03-30]. Dostupné z:</w:t>
      </w:r>
      <w:r w:rsidRPr="00966A7E">
        <w:rPr>
          <w:rStyle w:val="apple-converted-space"/>
          <w:rFonts w:ascii="Times New Roman" w:hAnsi="Times New Roman" w:cs="Times New Roman"/>
          <w:color w:val="000000"/>
          <w:sz w:val="24"/>
          <w:szCs w:val="24"/>
          <w:shd w:val="clear" w:color="auto" w:fill="FFFFFF"/>
        </w:rPr>
        <w:t> </w:t>
      </w:r>
      <w:r w:rsidRPr="00141D8A">
        <w:rPr>
          <w:rFonts w:ascii="Times New Roman" w:hAnsi="Times New Roman" w:cs="Times New Roman"/>
          <w:sz w:val="24"/>
          <w:szCs w:val="24"/>
          <w:shd w:val="clear" w:color="auto" w:fill="FFFFFF"/>
        </w:rPr>
        <w:t>http://gimp.kvalitne.cz/zakladop.htm</w:t>
      </w:r>
    </w:p>
    <w:p w:rsidR="00996CE1" w:rsidRPr="00141D8A" w:rsidRDefault="00996CE1" w:rsidP="00996CE1">
      <w:pPr>
        <w:pStyle w:val="Odstavecseseznamem"/>
        <w:numPr>
          <w:ilvl w:val="0"/>
          <w:numId w:val="45"/>
        </w:numPr>
        <w:overflowPunct/>
        <w:autoSpaceDE/>
        <w:autoSpaceDN/>
        <w:adjustRightInd/>
        <w:spacing w:line="360" w:lineRule="auto"/>
        <w:ind w:left="426" w:hanging="426"/>
        <w:textAlignment w:val="auto"/>
        <w:rPr>
          <w:rFonts w:ascii="Times New Roman" w:hAnsi="Times New Roman" w:cs="Times New Roman"/>
          <w:sz w:val="24"/>
          <w:szCs w:val="24"/>
        </w:rPr>
      </w:pPr>
      <w:proofErr w:type="spellStart"/>
      <w:r w:rsidRPr="00966A7E">
        <w:rPr>
          <w:rFonts w:ascii="Times New Roman" w:hAnsi="Times New Roman" w:cs="Times New Roman"/>
          <w:i/>
          <w:iCs/>
          <w:color w:val="000000"/>
          <w:sz w:val="24"/>
          <w:szCs w:val="24"/>
          <w:shd w:val="clear" w:color="auto" w:fill="FFFFFF"/>
        </w:rPr>
        <w:t>WordPress</w:t>
      </w:r>
      <w:proofErr w:type="spellEnd"/>
      <w:r w:rsidRPr="00966A7E">
        <w:rPr>
          <w:rFonts w:ascii="Times New Roman" w:hAnsi="Times New Roman" w:cs="Times New Roman"/>
          <w:i/>
          <w:iCs/>
          <w:color w:val="000000"/>
          <w:sz w:val="24"/>
          <w:szCs w:val="24"/>
          <w:shd w:val="clear" w:color="auto" w:fill="FFFFFF"/>
        </w:rPr>
        <w:t xml:space="preserve"> obecně</w:t>
      </w:r>
      <w:r w:rsidRPr="00966A7E">
        <w:rPr>
          <w:rStyle w:val="apple-converted-space"/>
          <w:rFonts w:ascii="Times New Roman" w:hAnsi="Times New Roman" w:cs="Times New Roman"/>
          <w:color w:val="000000"/>
          <w:sz w:val="24"/>
          <w:szCs w:val="24"/>
          <w:shd w:val="clear" w:color="auto" w:fill="FFFFFF"/>
        </w:rPr>
        <w:t> </w:t>
      </w:r>
      <w:r w:rsidRPr="00966A7E">
        <w:rPr>
          <w:rFonts w:ascii="Times New Roman" w:hAnsi="Times New Roman" w:cs="Times New Roman"/>
          <w:color w:val="000000"/>
          <w:sz w:val="24"/>
          <w:szCs w:val="24"/>
          <w:shd w:val="clear" w:color="auto" w:fill="FFFFFF"/>
        </w:rPr>
        <w:t>[online]. [cit. 2015-03-30]. Dostupné z:</w:t>
      </w:r>
      <w:r w:rsidRPr="00966A7E">
        <w:rPr>
          <w:rStyle w:val="apple-converted-space"/>
          <w:rFonts w:ascii="Times New Roman" w:hAnsi="Times New Roman" w:cs="Times New Roman"/>
          <w:color w:val="000000"/>
          <w:sz w:val="24"/>
          <w:szCs w:val="24"/>
          <w:shd w:val="clear" w:color="auto" w:fill="FFFFFF"/>
        </w:rPr>
        <w:t> </w:t>
      </w:r>
      <w:r w:rsidRPr="00141D8A">
        <w:rPr>
          <w:rFonts w:ascii="Times New Roman" w:hAnsi="Times New Roman" w:cs="Times New Roman"/>
          <w:sz w:val="24"/>
          <w:szCs w:val="24"/>
          <w:shd w:val="clear" w:color="auto" w:fill="FFFFFF"/>
        </w:rPr>
        <w:t>http://www.wplama.cz/wordpress/obecne/</w:t>
      </w:r>
    </w:p>
    <w:p w:rsidR="00996CE1" w:rsidRPr="00996CE1" w:rsidRDefault="00996CE1" w:rsidP="00996CE1">
      <w:pPr>
        <w:pStyle w:val="Odstavecseseznamem"/>
        <w:numPr>
          <w:ilvl w:val="0"/>
          <w:numId w:val="45"/>
        </w:numPr>
        <w:overflowPunct/>
        <w:autoSpaceDE/>
        <w:autoSpaceDN/>
        <w:adjustRightInd/>
        <w:spacing w:line="360" w:lineRule="auto"/>
        <w:ind w:left="426" w:hanging="426"/>
        <w:textAlignment w:val="auto"/>
        <w:rPr>
          <w:rFonts w:ascii="Times New Roman" w:hAnsi="Times New Roman" w:cs="Times New Roman"/>
          <w:sz w:val="24"/>
          <w:szCs w:val="24"/>
        </w:rPr>
      </w:pPr>
      <w:proofErr w:type="spellStart"/>
      <w:r w:rsidRPr="00141D8A">
        <w:rPr>
          <w:rFonts w:ascii="Times New Roman" w:hAnsi="Times New Roman" w:cs="Times New Roman"/>
          <w:i/>
          <w:iCs/>
          <w:color w:val="000000"/>
          <w:sz w:val="24"/>
          <w:szCs w:val="24"/>
          <w:shd w:val="clear" w:color="auto" w:fill="FFFFFF"/>
        </w:rPr>
        <w:t>Wikipedia</w:t>
      </w:r>
      <w:proofErr w:type="spellEnd"/>
      <w:r w:rsidRPr="00141D8A">
        <w:rPr>
          <w:rFonts w:ascii="Times New Roman" w:hAnsi="Times New Roman" w:cs="Times New Roman"/>
          <w:i/>
          <w:iCs/>
          <w:color w:val="000000"/>
          <w:sz w:val="24"/>
          <w:szCs w:val="24"/>
          <w:shd w:val="clear" w:color="auto" w:fill="FFFFFF"/>
        </w:rPr>
        <w:t xml:space="preserve">: </w:t>
      </w:r>
      <w:proofErr w:type="spellStart"/>
      <w:r w:rsidRPr="00141D8A">
        <w:rPr>
          <w:rFonts w:ascii="Times New Roman" w:hAnsi="Times New Roman" w:cs="Times New Roman"/>
          <w:i/>
          <w:iCs/>
          <w:color w:val="000000"/>
          <w:sz w:val="24"/>
          <w:szCs w:val="24"/>
          <w:shd w:val="clear" w:color="auto" w:fill="FFFFFF"/>
        </w:rPr>
        <w:t>WooCommerce</w:t>
      </w:r>
      <w:proofErr w:type="spellEnd"/>
      <w:r w:rsidRPr="00141D8A">
        <w:rPr>
          <w:rStyle w:val="apple-converted-space"/>
          <w:rFonts w:ascii="Times New Roman" w:hAnsi="Times New Roman" w:cs="Times New Roman"/>
          <w:color w:val="000000"/>
          <w:sz w:val="24"/>
          <w:szCs w:val="24"/>
          <w:shd w:val="clear" w:color="auto" w:fill="FFFFFF"/>
        </w:rPr>
        <w:t> </w:t>
      </w:r>
      <w:r w:rsidRPr="00141D8A">
        <w:rPr>
          <w:rFonts w:ascii="Times New Roman" w:hAnsi="Times New Roman" w:cs="Times New Roman"/>
          <w:color w:val="000000"/>
          <w:sz w:val="24"/>
          <w:szCs w:val="24"/>
          <w:shd w:val="clear" w:color="auto" w:fill="FFFFFF"/>
        </w:rPr>
        <w:t>[online]. 2015-05-29 [cit. 2015-03-30]. Dostupné z:</w:t>
      </w:r>
      <w:r>
        <w:rPr>
          <w:rStyle w:val="apple-converted-space"/>
          <w:rFonts w:ascii="Times New Roman" w:hAnsi="Times New Roman" w:cs="Times New Roman"/>
          <w:color w:val="000000"/>
          <w:sz w:val="24"/>
          <w:szCs w:val="24"/>
          <w:shd w:val="clear" w:color="auto" w:fill="FFFFFF"/>
        </w:rPr>
        <w:t xml:space="preserve"> </w:t>
      </w:r>
      <w:r w:rsidRPr="00996CE1">
        <w:rPr>
          <w:rFonts w:ascii="Times New Roman" w:hAnsi="Times New Roman" w:cs="Times New Roman"/>
          <w:sz w:val="24"/>
          <w:szCs w:val="24"/>
          <w:shd w:val="clear" w:color="auto" w:fill="FFFFFF"/>
        </w:rPr>
        <w:t>http://en.wikipedia.org/wiki/WooCommerce</w:t>
      </w:r>
    </w:p>
    <w:p w:rsidR="00996CE1" w:rsidRDefault="00996CE1">
      <w:pPr>
        <w:overflowPunct/>
        <w:autoSpaceDE/>
        <w:autoSpaceDN/>
        <w:adjustRightInd/>
        <w:textAlignment w:val="auto"/>
        <w:rPr>
          <w:rFonts w:ascii="Times New Roman" w:hAnsi="Times New Roman" w:cs="Times New Roman"/>
          <w:sz w:val="24"/>
          <w:szCs w:val="24"/>
        </w:rPr>
      </w:pPr>
      <w:r>
        <w:rPr>
          <w:rFonts w:ascii="Times New Roman" w:hAnsi="Times New Roman" w:cs="Times New Roman"/>
          <w:sz w:val="24"/>
          <w:szCs w:val="24"/>
        </w:rPr>
        <w:br w:type="page"/>
      </w:r>
    </w:p>
    <w:p w:rsidR="00996CE1" w:rsidRDefault="00996CE1" w:rsidP="00996CE1">
      <w:pPr>
        <w:pStyle w:val="Odstavecseseznamem"/>
        <w:overflowPunct/>
        <w:autoSpaceDE/>
        <w:autoSpaceDN/>
        <w:adjustRightInd/>
        <w:spacing w:after="120" w:line="360" w:lineRule="auto"/>
        <w:ind w:left="0"/>
        <w:textAlignment w:val="auto"/>
        <w:rPr>
          <w:rFonts w:ascii="Times New Roman" w:hAnsi="Times New Roman" w:cs="Times New Roman"/>
          <w:b/>
          <w:sz w:val="24"/>
          <w:szCs w:val="24"/>
        </w:rPr>
      </w:pPr>
      <w:r w:rsidRPr="001235D4">
        <w:rPr>
          <w:rFonts w:ascii="Times New Roman" w:hAnsi="Times New Roman" w:cs="Times New Roman"/>
          <w:b/>
          <w:sz w:val="24"/>
          <w:szCs w:val="24"/>
        </w:rPr>
        <w:lastRenderedPageBreak/>
        <w:t>Seznam použité literatury</w:t>
      </w:r>
    </w:p>
    <w:p w:rsidR="00996CE1" w:rsidRPr="00996CE1" w:rsidRDefault="00996CE1" w:rsidP="00996CE1">
      <w:pPr>
        <w:pStyle w:val="Odstavecseseznamem"/>
        <w:numPr>
          <w:ilvl w:val="0"/>
          <w:numId w:val="46"/>
        </w:numPr>
        <w:overflowPunct/>
        <w:autoSpaceDE/>
        <w:autoSpaceDN/>
        <w:adjustRightInd/>
        <w:spacing w:line="360" w:lineRule="auto"/>
        <w:ind w:left="426" w:hanging="426"/>
        <w:textAlignment w:val="auto"/>
        <w:rPr>
          <w:rFonts w:ascii="Times New Roman" w:hAnsi="Times New Roman" w:cs="Times New Roman"/>
          <w:b/>
          <w:sz w:val="24"/>
          <w:szCs w:val="24"/>
        </w:rPr>
      </w:pPr>
      <w:r w:rsidRPr="00996CE1">
        <w:rPr>
          <w:rFonts w:ascii="Times New Roman" w:hAnsi="Times New Roman" w:cs="Times New Roman"/>
          <w:sz w:val="24"/>
          <w:szCs w:val="24"/>
          <w:shd w:val="clear" w:color="auto" w:fill="FFFFFF"/>
        </w:rPr>
        <w:t>ŽÁRA, Jiří.</w:t>
      </w:r>
      <w:r w:rsidRPr="00996CE1">
        <w:rPr>
          <w:rStyle w:val="apple-converted-space"/>
          <w:rFonts w:ascii="Times New Roman" w:hAnsi="Times New Roman" w:cs="Times New Roman"/>
          <w:sz w:val="24"/>
          <w:szCs w:val="24"/>
          <w:shd w:val="clear" w:color="auto" w:fill="FFFFFF"/>
        </w:rPr>
        <w:t> </w:t>
      </w:r>
      <w:r w:rsidRPr="00996CE1">
        <w:rPr>
          <w:rFonts w:ascii="Times New Roman" w:hAnsi="Times New Roman" w:cs="Times New Roman"/>
          <w:i/>
          <w:iCs/>
          <w:sz w:val="24"/>
          <w:szCs w:val="24"/>
          <w:shd w:val="clear" w:color="auto" w:fill="FFFFFF"/>
        </w:rPr>
        <w:t xml:space="preserve">Počítačová grafika - principy a algoritmy: moderní rastrová </w:t>
      </w:r>
      <w:proofErr w:type="gramStart"/>
      <w:r w:rsidRPr="00996CE1">
        <w:rPr>
          <w:rFonts w:ascii="Times New Roman" w:hAnsi="Times New Roman" w:cs="Times New Roman"/>
          <w:i/>
          <w:iCs/>
          <w:sz w:val="24"/>
          <w:szCs w:val="24"/>
          <w:shd w:val="clear" w:color="auto" w:fill="FFFFFF"/>
        </w:rPr>
        <w:t>grafika : prostorové</w:t>
      </w:r>
      <w:proofErr w:type="gramEnd"/>
      <w:r w:rsidRPr="00996CE1">
        <w:rPr>
          <w:rFonts w:ascii="Times New Roman" w:hAnsi="Times New Roman" w:cs="Times New Roman"/>
          <w:i/>
          <w:iCs/>
          <w:sz w:val="24"/>
          <w:szCs w:val="24"/>
          <w:shd w:val="clear" w:color="auto" w:fill="FFFFFF"/>
        </w:rPr>
        <w:t xml:space="preserve"> a realistické zobrazování : disketa s algoritmy</w:t>
      </w:r>
      <w:r w:rsidRPr="00996CE1">
        <w:rPr>
          <w:rFonts w:ascii="Times New Roman" w:hAnsi="Times New Roman" w:cs="Times New Roman"/>
          <w:sz w:val="24"/>
          <w:szCs w:val="24"/>
          <w:shd w:val="clear" w:color="auto" w:fill="FFFFFF"/>
        </w:rPr>
        <w:t xml:space="preserve">. Praha: </w:t>
      </w:r>
      <w:proofErr w:type="spellStart"/>
      <w:r w:rsidRPr="00996CE1">
        <w:rPr>
          <w:rFonts w:ascii="Times New Roman" w:hAnsi="Times New Roman" w:cs="Times New Roman"/>
          <w:sz w:val="24"/>
          <w:szCs w:val="24"/>
          <w:shd w:val="clear" w:color="auto" w:fill="FFFFFF"/>
        </w:rPr>
        <w:t>Grada</w:t>
      </w:r>
      <w:proofErr w:type="spellEnd"/>
      <w:r w:rsidRPr="00996CE1">
        <w:rPr>
          <w:rFonts w:ascii="Times New Roman" w:hAnsi="Times New Roman" w:cs="Times New Roman"/>
          <w:sz w:val="24"/>
          <w:szCs w:val="24"/>
          <w:shd w:val="clear" w:color="auto" w:fill="FFFFFF"/>
        </w:rPr>
        <w:t>, 1992, 446 s. Nestůjte za dveřmi (</w:t>
      </w:r>
      <w:proofErr w:type="spellStart"/>
      <w:r w:rsidRPr="00996CE1">
        <w:rPr>
          <w:rFonts w:ascii="Times New Roman" w:hAnsi="Times New Roman" w:cs="Times New Roman"/>
          <w:sz w:val="24"/>
          <w:szCs w:val="24"/>
          <w:shd w:val="clear" w:color="auto" w:fill="FFFFFF"/>
        </w:rPr>
        <w:t>Grada</w:t>
      </w:r>
      <w:proofErr w:type="spellEnd"/>
      <w:r w:rsidRPr="00996CE1">
        <w:rPr>
          <w:rFonts w:ascii="Times New Roman" w:hAnsi="Times New Roman" w:cs="Times New Roman"/>
          <w:sz w:val="24"/>
          <w:szCs w:val="24"/>
          <w:shd w:val="clear" w:color="auto" w:fill="FFFFFF"/>
        </w:rPr>
        <w:t>).</w:t>
      </w:r>
    </w:p>
    <w:p w:rsidR="00996CE1" w:rsidRPr="00996CE1" w:rsidRDefault="00996CE1" w:rsidP="00996CE1">
      <w:pPr>
        <w:pStyle w:val="Odstavecseseznamem"/>
        <w:numPr>
          <w:ilvl w:val="0"/>
          <w:numId w:val="46"/>
        </w:numPr>
        <w:overflowPunct/>
        <w:autoSpaceDE/>
        <w:autoSpaceDN/>
        <w:adjustRightInd/>
        <w:spacing w:line="360" w:lineRule="auto"/>
        <w:ind w:left="426" w:hanging="426"/>
        <w:textAlignment w:val="auto"/>
        <w:rPr>
          <w:rFonts w:ascii="Times New Roman" w:hAnsi="Times New Roman" w:cs="Times New Roman"/>
          <w:sz w:val="24"/>
          <w:szCs w:val="24"/>
        </w:rPr>
      </w:pPr>
      <w:r w:rsidRPr="00996CE1">
        <w:rPr>
          <w:rFonts w:ascii="Times New Roman" w:hAnsi="Times New Roman" w:cs="Times New Roman"/>
          <w:sz w:val="24"/>
          <w:szCs w:val="24"/>
          <w:shd w:val="clear" w:color="auto" w:fill="FFFFFF"/>
        </w:rPr>
        <w:t>KOUTNÁ, Marcela a Jana KAPOUNOVÁ.</w:t>
      </w:r>
      <w:r w:rsidRPr="00996CE1">
        <w:rPr>
          <w:rStyle w:val="apple-converted-space"/>
          <w:rFonts w:ascii="Times New Roman" w:hAnsi="Times New Roman" w:cs="Times New Roman"/>
          <w:sz w:val="24"/>
          <w:szCs w:val="24"/>
          <w:shd w:val="clear" w:color="auto" w:fill="FFFFFF"/>
        </w:rPr>
        <w:t> </w:t>
      </w:r>
      <w:r w:rsidRPr="00996CE1">
        <w:rPr>
          <w:rFonts w:ascii="Times New Roman" w:hAnsi="Times New Roman" w:cs="Times New Roman"/>
          <w:i/>
          <w:iCs/>
          <w:sz w:val="24"/>
          <w:szCs w:val="24"/>
          <w:shd w:val="clear" w:color="auto" w:fill="FFFFFF"/>
        </w:rPr>
        <w:t>Vektorová a rastrová grafika na PC</w:t>
      </w:r>
      <w:r w:rsidRPr="00996CE1">
        <w:rPr>
          <w:rFonts w:ascii="Times New Roman" w:hAnsi="Times New Roman" w:cs="Times New Roman"/>
          <w:sz w:val="24"/>
          <w:szCs w:val="24"/>
          <w:shd w:val="clear" w:color="auto" w:fill="FFFFFF"/>
        </w:rPr>
        <w:t>. Vyd. 1. Orlová: Obchodní akademie Orlová, 2006 [</w:t>
      </w:r>
      <w:proofErr w:type="spellStart"/>
      <w:proofErr w:type="gramStart"/>
      <w:r w:rsidRPr="00996CE1">
        <w:rPr>
          <w:rFonts w:ascii="Times New Roman" w:hAnsi="Times New Roman" w:cs="Times New Roman"/>
          <w:sz w:val="24"/>
          <w:szCs w:val="24"/>
          <w:shd w:val="clear" w:color="auto" w:fill="FFFFFF"/>
        </w:rPr>
        <w:t>i.e</w:t>
      </w:r>
      <w:proofErr w:type="spellEnd"/>
      <w:r w:rsidRPr="00996CE1">
        <w:rPr>
          <w:rFonts w:ascii="Times New Roman" w:hAnsi="Times New Roman" w:cs="Times New Roman"/>
          <w:sz w:val="24"/>
          <w:szCs w:val="24"/>
          <w:shd w:val="clear" w:color="auto" w:fill="FFFFFF"/>
        </w:rPr>
        <w:t>.</w:t>
      </w:r>
      <w:proofErr w:type="gramEnd"/>
      <w:r w:rsidRPr="00996CE1">
        <w:rPr>
          <w:rFonts w:ascii="Times New Roman" w:hAnsi="Times New Roman" w:cs="Times New Roman"/>
          <w:sz w:val="24"/>
          <w:szCs w:val="24"/>
          <w:shd w:val="clear" w:color="auto" w:fill="FFFFFF"/>
        </w:rPr>
        <w:t xml:space="preserve"> 2007], 70 s. Informatika v ekonomice v distanční formě vzdělávání na středních školách. ISBN 978-80-87113-18-9.</w:t>
      </w:r>
    </w:p>
    <w:p w:rsidR="00FD0923" w:rsidRDefault="00FD0923">
      <w:pPr>
        <w:overflowPunct/>
        <w:autoSpaceDE/>
        <w:autoSpaceDN/>
        <w:adjustRightInd/>
        <w:textAlignment w:val="auto"/>
      </w:pPr>
      <w:r>
        <w:br w:type="page"/>
      </w:r>
    </w:p>
    <w:p w:rsidR="00FD0923" w:rsidRPr="00273081" w:rsidRDefault="00FD0923" w:rsidP="00B020C7">
      <w:pPr>
        <w:pStyle w:val="st"/>
        <w:numPr>
          <w:ilvl w:val="0"/>
          <w:numId w:val="0"/>
        </w:numPr>
      </w:pPr>
      <w:bookmarkStart w:id="45" w:name="_Toc415482313"/>
      <w:r w:rsidRPr="00273081">
        <w:lastRenderedPageBreak/>
        <w:t>Přílohy</w:t>
      </w:r>
      <w:bookmarkEnd w:id="45"/>
    </w:p>
    <w:p w:rsidR="00FD0923" w:rsidRDefault="00FD0923" w:rsidP="00E33B9C">
      <w:pPr>
        <w:pStyle w:val="Text"/>
        <w:spacing w:before="360" w:after="120"/>
        <w:ind w:firstLine="0"/>
      </w:pPr>
      <w:r w:rsidRPr="00E33B9C">
        <w:t>Seznam obrázků</w:t>
      </w:r>
    </w:p>
    <w:p w:rsidR="007D4DF3" w:rsidRDefault="00E72702" w:rsidP="00E72702">
      <w:pPr>
        <w:pStyle w:val="Text"/>
        <w:numPr>
          <w:ilvl w:val="0"/>
          <w:numId w:val="35"/>
        </w:numPr>
        <w:tabs>
          <w:tab w:val="left" w:leader="dot" w:pos="8222"/>
        </w:tabs>
        <w:ind w:left="425" w:hanging="425"/>
      </w:pPr>
      <w:r>
        <w:t>Logo (originál)</w:t>
      </w:r>
      <w:r w:rsidR="007D4DF3">
        <w:tab/>
      </w:r>
      <w:r>
        <w:t>11</w:t>
      </w:r>
    </w:p>
    <w:p w:rsidR="007D4DF3" w:rsidRDefault="007D4DF3" w:rsidP="00E72702">
      <w:pPr>
        <w:pStyle w:val="Text"/>
        <w:numPr>
          <w:ilvl w:val="0"/>
          <w:numId w:val="35"/>
        </w:numPr>
        <w:tabs>
          <w:tab w:val="left" w:leader="dot" w:pos="8222"/>
        </w:tabs>
        <w:ind w:left="425" w:hanging="425"/>
      </w:pPr>
      <w:r>
        <w:t>Šablona (originál)</w:t>
      </w:r>
      <w:r w:rsidR="00E72702">
        <w:tab/>
        <w:t>12</w:t>
      </w:r>
    </w:p>
    <w:p w:rsidR="007D4DF3" w:rsidRDefault="007D4DF3" w:rsidP="00E72702">
      <w:pPr>
        <w:pStyle w:val="Text"/>
        <w:numPr>
          <w:ilvl w:val="0"/>
          <w:numId w:val="35"/>
        </w:numPr>
        <w:tabs>
          <w:tab w:val="left" w:leader="dot" w:pos="8222"/>
        </w:tabs>
        <w:ind w:left="425" w:hanging="425"/>
      </w:pPr>
      <w:r>
        <w:t>Struktura menu (originál)</w:t>
      </w:r>
      <w:r w:rsidR="00E72702">
        <w:tab/>
        <w:t>12</w:t>
      </w:r>
      <w:bookmarkStart w:id="46" w:name="_GoBack"/>
      <w:bookmarkEnd w:id="46"/>
    </w:p>
    <w:p w:rsidR="007D4DF3" w:rsidRDefault="007D4DF3" w:rsidP="00E72702">
      <w:pPr>
        <w:pStyle w:val="Text"/>
        <w:numPr>
          <w:ilvl w:val="0"/>
          <w:numId w:val="35"/>
        </w:numPr>
        <w:tabs>
          <w:tab w:val="left" w:leader="dot" w:pos="8222"/>
        </w:tabs>
        <w:ind w:left="425" w:hanging="425"/>
      </w:pPr>
      <w:r>
        <w:t>Kontaktní formulář (originál)</w:t>
      </w:r>
      <w:r w:rsidR="00E72702">
        <w:tab/>
        <w:t>13</w:t>
      </w:r>
    </w:p>
    <w:p w:rsidR="007D4DF3" w:rsidRDefault="007D4DF3" w:rsidP="00E72702">
      <w:pPr>
        <w:pStyle w:val="Text"/>
        <w:numPr>
          <w:ilvl w:val="0"/>
          <w:numId w:val="35"/>
        </w:numPr>
        <w:tabs>
          <w:tab w:val="left" w:leader="dot" w:pos="8222"/>
        </w:tabs>
        <w:ind w:left="425" w:hanging="425"/>
      </w:pPr>
      <w:r>
        <w:t>E-</w:t>
      </w:r>
      <w:proofErr w:type="spellStart"/>
      <w:r>
        <w:t>shop</w:t>
      </w:r>
      <w:proofErr w:type="spellEnd"/>
      <w:r>
        <w:t xml:space="preserve"> (originál)</w:t>
      </w:r>
      <w:r w:rsidR="00E72702">
        <w:tab/>
        <w:t>17</w:t>
      </w:r>
    </w:p>
    <w:p w:rsidR="007D4DF3" w:rsidRDefault="007D4DF3" w:rsidP="00E72702">
      <w:pPr>
        <w:pStyle w:val="Text"/>
        <w:numPr>
          <w:ilvl w:val="0"/>
          <w:numId w:val="35"/>
        </w:numPr>
        <w:tabs>
          <w:tab w:val="left" w:leader="dot" w:pos="8222"/>
        </w:tabs>
        <w:ind w:left="425" w:hanging="425"/>
      </w:pPr>
      <w:r>
        <w:t>Tabulka před upravením v CSS (originál)</w:t>
      </w:r>
      <w:r w:rsidR="00E72702">
        <w:tab/>
        <w:t>17</w:t>
      </w:r>
    </w:p>
    <w:p w:rsidR="007D4DF3" w:rsidRDefault="007D4DF3" w:rsidP="00E72702">
      <w:pPr>
        <w:pStyle w:val="Text"/>
        <w:numPr>
          <w:ilvl w:val="0"/>
          <w:numId w:val="35"/>
        </w:numPr>
        <w:tabs>
          <w:tab w:val="left" w:leader="dot" w:pos="8222"/>
        </w:tabs>
        <w:ind w:left="425" w:hanging="425"/>
      </w:pPr>
      <w:r>
        <w:t>Tabulka po upravení v CSS (originál)</w:t>
      </w:r>
      <w:r w:rsidR="00E72702">
        <w:tab/>
        <w:t>18</w:t>
      </w:r>
    </w:p>
    <w:p w:rsidR="007D4DF3" w:rsidRDefault="007D4DF3" w:rsidP="00E72702">
      <w:pPr>
        <w:pStyle w:val="Text"/>
        <w:numPr>
          <w:ilvl w:val="0"/>
          <w:numId w:val="35"/>
        </w:numPr>
        <w:tabs>
          <w:tab w:val="left" w:leader="dot" w:pos="8222"/>
        </w:tabs>
        <w:ind w:left="425" w:hanging="425"/>
      </w:pPr>
      <w:r>
        <w:t>Umístění ikon</w:t>
      </w:r>
      <w:r w:rsidR="00E72702">
        <w:t>y do editoru šablony (originál)</w:t>
      </w:r>
      <w:r w:rsidR="00E72702">
        <w:tab/>
        <w:t>18</w:t>
      </w:r>
    </w:p>
    <w:p w:rsidR="007D4DF3" w:rsidRDefault="007D4DF3" w:rsidP="00E72702">
      <w:pPr>
        <w:pStyle w:val="Text"/>
        <w:numPr>
          <w:ilvl w:val="0"/>
          <w:numId w:val="35"/>
        </w:numPr>
        <w:tabs>
          <w:tab w:val="left" w:leader="dot" w:pos="8222"/>
        </w:tabs>
        <w:ind w:left="425" w:hanging="425"/>
      </w:pPr>
      <w:r>
        <w:t xml:space="preserve">Rastrová grafika (zdroj: </w:t>
      </w:r>
      <w:r w:rsidR="00E72702" w:rsidRPr="00E72702">
        <w:t>http://pixabay.com/</w:t>
      </w:r>
      <w:r>
        <w:t>)</w:t>
      </w:r>
      <w:r w:rsidR="00E72702">
        <w:tab/>
        <w:t>20</w:t>
      </w:r>
    </w:p>
    <w:p w:rsidR="007D4DF3" w:rsidRDefault="007D4DF3" w:rsidP="00E72702">
      <w:pPr>
        <w:pStyle w:val="Text"/>
        <w:numPr>
          <w:ilvl w:val="0"/>
          <w:numId w:val="35"/>
        </w:numPr>
        <w:tabs>
          <w:tab w:val="left" w:leader="dot" w:pos="8222"/>
        </w:tabs>
        <w:ind w:left="425" w:hanging="425"/>
      </w:pPr>
      <w:r>
        <w:t xml:space="preserve">Barevná hloubka (zdroj: </w:t>
      </w:r>
      <w:r w:rsidRPr="00EC0917">
        <w:t>http://pixabay.com/</w:t>
      </w:r>
      <w:r>
        <w:t>)</w:t>
      </w:r>
      <w:r>
        <w:tab/>
      </w:r>
      <w:r w:rsidR="00E72702">
        <w:t>23</w:t>
      </w:r>
    </w:p>
    <w:p w:rsidR="007D4DF3" w:rsidRDefault="007D4DF3" w:rsidP="00E72702">
      <w:pPr>
        <w:pStyle w:val="Text"/>
        <w:numPr>
          <w:ilvl w:val="0"/>
          <w:numId w:val="35"/>
        </w:numPr>
        <w:tabs>
          <w:tab w:val="left" w:leader="dot" w:pos="8222"/>
        </w:tabs>
        <w:ind w:left="425" w:hanging="425"/>
      </w:pPr>
      <w:r>
        <w:t xml:space="preserve">Komprese (zdroj: </w:t>
      </w:r>
      <w:r w:rsidR="00E72702" w:rsidRPr="00E72702">
        <w:t>http://pixabay.com/</w:t>
      </w:r>
      <w:r>
        <w:t>)</w:t>
      </w:r>
      <w:r w:rsidR="00E72702">
        <w:tab/>
        <w:t>26</w:t>
      </w:r>
    </w:p>
    <w:p w:rsidR="007D4DF3" w:rsidRDefault="007D4DF3" w:rsidP="00E72702">
      <w:pPr>
        <w:pStyle w:val="Text"/>
        <w:numPr>
          <w:ilvl w:val="0"/>
          <w:numId w:val="35"/>
        </w:numPr>
        <w:tabs>
          <w:tab w:val="left" w:leader="dot" w:pos="8222"/>
        </w:tabs>
        <w:ind w:left="425" w:hanging="425"/>
      </w:pPr>
      <w:r>
        <w:t xml:space="preserve">RGB model (zdroj: </w:t>
      </w:r>
      <w:r w:rsidR="00E72702" w:rsidRPr="00E72702">
        <w:t>http://pixabay.com/</w:t>
      </w:r>
      <w:r>
        <w:t>)</w:t>
      </w:r>
      <w:r w:rsidR="00E72702">
        <w:tab/>
        <w:t>26</w:t>
      </w:r>
    </w:p>
    <w:p w:rsidR="007D4DF3" w:rsidRDefault="007D4DF3" w:rsidP="00E72702">
      <w:pPr>
        <w:pStyle w:val="Text"/>
        <w:numPr>
          <w:ilvl w:val="0"/>
          <w:numId w:val="35"/>
        </w:numPr>
        <w:tabs>
          <w:tab w:val="left" w:leader="dot" w:pos="8222"/>
        </w:tabs>
        <w:ind w:left="425" w:hanging="425"/>
      </w:pPr>
      <w:r>
        <w:t xml:space="preserve">CMYK (zdroj: </w:t>
      </w:r>
      <w:r w:rsidR="00E72702" w:rsidRPr="00E72702">
        <w:t>http://pixabay.com/</w:t>
      </w:r>
      <w:r w:rsidR="00E72702">
        <w:t>)</w:t>
      </w:r>
      <w:r w:rsidR="00E72702">
        <w:tab/>
        <w:t>26</w:t>
      </w:r>
    </w:p>
    <w:p w:rsidR="007D4DF3" w:rsidRDefault="007D4DF3" w:rsidP="00E72702">
      <w:pPr>
        <w:pStyle w:val="Text"/>
        <w:numPr>
          <w:ilvl w:val="0"/>
          <w:numId w:val="35"/>
        </w:numPr>
        <w:tabs>
          <w:tab w:val="left" w:leader="dot" w:pos="8222"/>
        </w:tabs>
        <w:ind w:left="425" w:hanging="425"/>
      </w:pPr>
      <w:r>
        <w:t xml:space="preserve">HSV (zdroj: </w:t>
      </w:r>
      <w:r w:rsidR="00E72702" w:rsidRPr="00E72702">
        <w:t>http://pixabay.com/</w:t>
      </w:r>
      <w:r>
        <w:t>)</w:t>
      </w:r>
      <w:r w:rsidR="00E72702">
        <w:tab/>
        <w:t>27</w:t>
      </w:r>
    </w:p>
    <w:p w:rsidR="007D4DF3" w:rsidRDefault="007D4DF3" w:rsidP="00E72702">
      <w:pPr>
        <w:pStyle w:val="Text"/>
        <w:numPr>
          <w:ilvl w:val="0"/>
          <w:numId w:val="35"/>
        </w:numPr>
        <w:tabs>
          <w:tab w:val="left" w:leader="dot" w:pos="8222"/>
        </w:tabs>
        <w:ind w:left="425" w:hanging="425"/>
      </w:pPr>
      <w:r>
        <w:t xml:space="preserve">HSL (zdroj: </w:t>
      </w:r>
      <w:r w:rsidR="00E72702" w:rsidRPr="00E72702">
        <w:t>http://pixabay.com/</w:t>
      </w:r>
      <w:r>
        <w:t>)</w:t>
      </w:r>
      <w:r w:rsidR="00E72702">
        <w:tab/>
        <w:t>27</w:t>
      </w:r>
    </w:p>
    <w:p w:rsidR="007D4DF3" w:rsidRDefault="007D4DF3" w:rsidP="00E72702">
      <w:pPr>
        <w:pStyle w:val="Text"/>
        <w:numPr>
          <w:ilvl w:val="0"/>
          <w:numId w:val="35"/>
        </w:numPr>
        <w:tabs>
          <w:tab w:val="left" w:leader="dot" w:pos="8222"/>
        </w:tabs>
        <w:ind w:left="425" w:hanging="425"/>
      </w:pPr>
      <w:r>
        <w:t xml:space="preserve">LAB (zdroj: </w:t>
      </w:r>
      <w:r w:rsidR="00E72702" w:rsidRPr="00E72702">
        <w:t>http://pixabay.com/</w:t>
      </w:r>
      <w:r>
        <w:t>)</w:t>
      </w:r>
      <w:r w:rsidR="00E72702">
        <w:tab/>
        <w:t>28</w:t>
      </w:r>
    </w:p>
    <w:p w:rsidR="007D4DF3" w:rsidRDefault="007D4DF3" w:rsidP="00E72702">
      <w:pPr>
        <w:pStyle w:val="Text"/>
        <w:numPr>
          <w:ilvl w:val="0"/>
          <w:numId w:val="35"/>
        </w:numPr>
        <w:tabs>
          <w:tab w:val="left" w:leader="dot" w:pos="8222"/>
        </w:tabs>
        <w:ind w:left="425" w:hanging="425"/>
      </w:pPr>
      <w:r>
        <w:t>Editor malování (originál)</w:t>
      </w:r>
      <w:r w:rsidR="00E72702">
        <w:tab/>
        <w:t>29</w:t>
      </w:r>
    </w:p>
    <w:p w:rsidR="007D4DF3" w:rsidRDefault="007D4DF3" w:rsidP="00E72702">
      <w:pPr>
        <w:pStyle w:val="Text"/>
        <w:numPr>
          <w:ilvl w:val="0"/>
          <w:numId w:val="35"/>
        </w:numPr>
        <w:tabs>
          <w:tab w:val="left" w:leader="dot" w:pos="8222"/>
        </w:tabs>
        <w:ind w:left="425" w:hanging="425"/>
      </w:pPr>
      <w:r>
        <w:t xml:space="preserve">Editor </w:t>
      </w:r>
      <w:proofErr w:type="spellStart"/>
      <w:r>
        <w:t>gimpu</w:t>
      </w:r>
      <w:proofErr w:type="spellEnd"/>
      <w:r>
        <w:t xml:space="preserve"> (zdroj:</w:t>
      </w:r>
      <w:r w:rsidRPr="00EC0917">
        <w:t xml:space="preserve"> </w:t>
      </w:r>
      <w:r w:rsidR="00E72702" w:rsidRPr="00E72702">
        <w:t>http://pixabay.com/</w:t>
      </w:r>
      <w:r>
        <w:t>)</w:t>
      </w:r>
      <w:r w:rsidR="00E72702">
        <w:tab/>
        <w:t>29</w:t>
      </w:r>
    </w:p>
    <w:p w:rsidR="007D4DF3" w:rsidRDefault="007D4DF3" w:rsidP="00E72702">
      <w:pPr>
        <w:pStyle w:val="Text"/>
        <w:numPr>
          <w:ilvl w:val="0"/>
          <w:numId w:val="35"/>
        </w:numPr>
        <w:tabs>
          <w:tab w:val="left" w:leader="dot" w:pos="8222"/>
        </w:tabs>
        <w:ind w:left="425" w:hanging="425"/>
      </w:pPr>
      <w:r>
        <w:t xml:space="preserve">Editor </w:t>
      </w:r>
      <w:proofErr w:type="spellStart"/>
      <w:r>
        <w:t>photoshopu</w:t>
      </w:r>
      <w:proofErr w:type="spellEnd"/>
      <w:r>
        <w:t xml:space="preserve"> (zdroj: </w:t>
      </w:r>
      <w:r w:rsidR="00E72702" w:rsidRPr="00E72702">
        <w:t>http://pixabay.com/</w:t>
      </w:r>
      <w:r>
        <w:t>)</w:t>
      </w:r>
      <w:r w:rsidR="00E72702">
        <w:tab/>
        <w:t>30</w:t>
      </w:r>
    </w:p>
    <w:p w:rsidR="007D4DF3" w:rsidRDefault="007D4DF3" w:rsidP="00E72702">
      <w:pPr>
        <w:pStyle w:val="Text"/>
        <w:numPr>
          <w:ilvl w:val="0"/>
          <w:numId w:val="35"/>
        </w:numPr>
        <w:tabs>
          <w:tab w:val="left" w:leader="dot" w:pos="8222"/>
        </w:tabs>
        <w:ind w:left="425" w:hanging="425"/>
      </w:pPr>
      <w:r>
        <w:t>Barevný přechod (originál)</w:t>
      </w:r>
      <w:r w:rsidR="00E72702">
        <w:tab/>
        <w:t>31</w:t>
      </w:r>
    </w:p>
    <w:p w:rsidR="007D4DF3" w:rsidRDefault="007D4DF3" w:rsidP="00E72702">
      <w:pPr>
        <w:pStyle w:val="Text"/>
        <w:numPr>
          <w:ilvl w:val="0"/>
          <w:numId w:val="35"/>
        </w:numPr>
        <w:tabs>
          <w:tab w:val="left" w:leader="dot" w:pos="8222"/>
        </w:tabs>
        <w:ind w:left="425" w:hanging="425"/>
      </w:pPr>
      <w:r>
        <w:t>Guma (originál)</w:t>
      </w:r>
      <w:r w:rsidR="00E72702">
        <w:tab/>
        <w:t>32</w:t>
      </w:r>
    </w:p>
    <w:p w:rsidR="005F19E9" w:rsidRDefault="007D4DF3" w:rsidP="00E72702">
      <w:pPr>
        <w:pStyle w:val="Text"/>
        <w:numPr>
          <w:ilvl w:val="0"/>
          <w:numId w:val="35"/>
        </w:numPr>
        <w:tabs>
          <w:tab w:val="left" w:leader="dot" w:pos="8222"/>
        </w:tabs>
        <w:ind w:left="425" w:hanging="425"/>
      </w:pPr>
      <w:r>
        <w:t>Zesvětlování/ztmavnutí (originál)</w:t>
      </w:r>
      <w:r w:rsidR="00E72702">
        <w:tab/>
        <w:t>33</w:t>
      </w:r>
    </w:p>
    <w:p w:rsidR="005F19E9" w:rsidRDefault="005F19E9">
      <w:pPr>
        <w:overflowPunct/>
        <w:autoSpaceDE/>
        <w:autoSpaceDN/>
        <w:adjustRightInd/>
        <w:textAlignment w:val="auto"/>
        <w:rPr>
          <w:rFonts w:ascii="Times New Roman" w:hAnsi="Times New Roman"/>
          <w:sz w:val="24"/>
          <w:lang w:eastAsia="ar-SA"/>
        </w:rPr>
      </w:pPr>
      <w:r>
        <w:br w:type="page"/>
      </w:r>
    </w:p>
    <w:p w:rsidR="005F19E9" w:rsidRPr="00E14772" w:rsidRDefault="005F19E9" w:rsidP="00B020C7">
      <w:pPr>
        <w:pStyle w:val="st"/>
        <w:numPr>
          <w:ilvl w:val="0"/>
          <w:numId w:val="0"/>
        </w:numPr>
        <w:rPr>
          <w:noProof/>
        </w:rPr>
      </w:pPr>
      <w:bookmarkStart w:id="47" w:name="_Toc415482314"/>
      <w:r>
        <w:rPr>
          <w:noProof/>
        </w:rPr>
        <w:lastRenderedPageBreak/>
        <w:t>Seznam zkratek</w:t>
      </w:r>
      <w:bookmarkEnd w:id="47"/>
    </w:p>
    <w:tbl>
      <w:tblPr>
        <w:tblStyle w:val="Mkatabulky"/>
        <w:tblW w:w="0" w:type="auto"/>
        <w:tblInd w:w="108" w:type="dxa"/>
        <w:tblLook w:val="04A0" w:firstRow="1" w:lastRow="0" w:firstColumn="1" w:lastColumn="0" w:noHBand="0" w:noVBand="1"/>
      </w:tblPr>
      <w:tblGrid>
        <w:gridCol w:w="1668"/>
        <w:gridCol w:w="4606"/>
      </w:tblGrid>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ALT</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klávesa na počítačové klávesnici</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CMYK</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shd w:val="clear" w:color="auto" w:fill="FFFFFF"/>
              </w:rPr>
              <w:t>barevný model</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založený na subtraktivním míchání barev</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CRT</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typ obrazovky</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CTRL</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klávesa na počítačové klávesnici</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DPI</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shd w:val="clear" w:color="auto" w:fill="FFFFFF"/>
              </w:rPr>
              <w:t>údaj určující, kolik obrazových bodů (</w:t>
            </w:r>
            <w:hyperlink r:id="rId40" w:tooltip="Pixel" w:history="1">
              <w:r w:rsidRPr="00E14772">
                <w:rPr>
                  <w:rStyle w:val="Hypertextovodkaz"/>
                  <w:rFonts w:ascii="Times New Roman" w:hAnsi="Times New Roman" w:cs="Times New Roman"/>
                  <w:color w:val="auto"/>
                  <w:sz w:val="24"/>
                  <w:szCs w:val="24"/>
                  <w:shd w:val="clear" w:color="auto" w:fill="FFFFFF"/>
                </w:rPr>
                <w:t>pixelů</w:t>
              </w:r>
            </w:hyperlink>
            <w:r w:rsidRPr="00E14772">
              <w:rPr>
                <w:rFonts w:ascii="Times New Roman" w:hAnsi="Times New Roman" w:cs="Times New Roman"/>
                <w:sz w:val="24"/>
                <w:szCs w:val="24"/>
                <w:shd w:val="clear" w:color="auto" w:fill="FFFFFF"/>
              </w:rPr>
              <w:t>) se vejde do délky jednoho</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palce</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DTP</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shd w:val="clear" w:color="auto" w:fill="FFFFFF"/>
              </w:rPr>
              <w:t>tvorba tištěného dokumentu za pomoci počítače</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GIF</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grafický formát pro rastrovou grafiku</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HSL</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barevný model</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HSV (HSB)</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barevný model</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HTML</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shd w:val="clear" w:color="auto" w:fill="FFFFFF"/>
              </w:rPr>
              <w:t>název</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značkovacího jazyka</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používaného pro tvorbu</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webových stránek</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JPEG</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formát souboru</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JPG</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formát souboru</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LAB</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 xml:space="preserve">grafický </w:t>
            </w:r>
            <w:proofErr w:type="spellStart"/>
            <w:r w:rsidRPr="00E14772">
              <w:rPr>
                <w:rFonts w:ascii="Times New Roman" w:hAnsi="Times New Roman" w:cs="Times New Roman"/>
                <w:sz w:val="24"/>
                <w:szCs w:val="24"/>
              </w:rPr>
              <w:t>gamut</w:t>
            </w:r>
            <w:proofErr w:type="spellEnd"/>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proofErr w:type="spellStart"/>
            <w:r w:rsidRPr="00150837">
              <w:rPr>
                <w:rFonts w:ascii="Times New Roman" w:hAnsi="Times New Roman" w:cs="Times New Roman"/>
                <w:sz w:val="24"/>
                <w:szCs w:val="24"/>
              </w:rPr>
              <w:t>MySQL</w:t>
            </w:r>
            <w:proofErr w:type="spellEnd"/>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databázový systém</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PDF</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souborový formát</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PHP</w:t>
            </w:r>
          </w:p>
        </w:tc>
        <w:tc>
          <w:tcPr>
            <w:tcW w:w="4606" w:type="dxa"/>
          </w:tcPr>
          <w:p w:rsidR="005F19E9" w:rsidRPr="00E14772" w:rsidRDefault="005F19E9" w:rsidP="00C45AF0">
            <w:pPr>
              <w:rPr>
                <w:rFonts w:ascii="Times New Roman" w:hAnsi="Times New Roman" w:cs="Times New Roman"/>
                <w:sz w:val="24"/>
                <w:szCs w:val="24"/>
              </w:rPr>
            </w:pPr>
            <w:proofErr w:type="spellStart"/>
            <w:r w:rsidRPr="00E14772">
              <w:rPr>
                <w:rFonts w:ascii="Times New Roman" w:hAnsi="Times New Roman" w:cs="Times New Roman"/>
                <w:sz w:val="24"/>
                <w:szCs w:val="24"/>
              </w:rPr>
              <w:t>skryptovací</w:t>
            </w:r>
            <w:proofErr w:type="spellEnd"/>
            <w:r w:rsidRPr="00E14772">
              <w:rPr>
                <w:rFonts w:ascii="Times New Roman" w:hAnsi="Times New Roman" w:cs="Times New Roman"/>
                <w:sz w:val="24"/>
                <w:szCs w:val="24"/>
              </w:rPr>
              <w:t xml:space="preserve"> programovací jazyk</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PNG</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shd w:val="clear" w:color="auto" w:fill="FFFFFF"/>
              </w:rPr>
              <w:t>grafický formát</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určený pro</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bezeztrátovou kompresi</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rastrové grafiky</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RGB</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barevný model</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SGI</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americká firma, zabývá se výpočetní technikou</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SHIFT</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klávesa na počítačové klávesnici</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SQL</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shd w:val="clear" w:color="auto" w:fill="FFFFFF"/>
              </w:rPr>
              <w:t>standardizovaný strukturovaný</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dotazovací jazyk</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W3C</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shd w:val="clear" w:color="auto" w:fill="FFFFFF"/>
              </w:rPr>
              <w:t>mezinárodní</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konsorcium pro vývoj webových</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standardů</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pro</w:t>
            </w:r>
            <w:r w:rsidRPr="00E14772">
              <w:rPr>
                <w:rStyle w:val="apple-converted-space"/>
                <w:rFonts w:ascii="Times New Roman" w:hAnsi="Times New Roman" w:cs="Times New Roman"/>
                <w:sz w:val="24"/>
                <w:szCs w:val="24"/>
                <w:shd w:val="clear" w:color="auto" w:fill="FFFFFF"/>
              </w:rPr>
              <w:t> </w:t>
            </w:r>
            <w:proofErr w:type="spellStart"/>
            <w:r w:rsidRPr="00E14772">
              <w:rPr>
                <w:rFonts w:ascii="Times New Roman" w:hAnsi="Times New Roman" w:cs="Times New Roman"/>
                <w:sz w:val="24"/>
                <w:szCs w:val="24"/>
                <w:shd w:val="clear" w:color="auto" w:fill="FFFFFF"/>
              </w:rPr>
              <w:t>World</w:t>
            </w:r>
            <w:proofErr w:type="spellEnd"/>
            <w:r w:rsidRPr="00E14772">
              <w:rPr>
                <w:rFonts w:ascii="Times New Roman" w:hAnsi="Times New Roman" w:cs="Times New Roman"/>
                <w:sz w:val="24"/>
                <w:szCs w:val="24"/>
                <w:shd w:val="clear" w:color="auto" w:fill="FFFFFF"/>
              </w:rPr>
              <w:t xml:space="preserve"> </w:t>
            </w:r>
            <w:proofErr w:type="spellStart"/>
            <w:r w:rsidRPr="00E14772">
              <w:rPr>
                <w:rFonts w:ascii="Times New Roman" w:hAnsi="Times New Roman" w:cs="Times New Roman"/>
                <w:sz w:val="24"/>
                <w:szCs w:val="24"/>
                <w:shd w:val="clear" w:color="auto" w:fill="FFFFFF"/>
              </w:rPr>
              <w:t>Wide</w:t>
            </w:r>
            <w:proofErr w:type="spellEnd"/>
            <w:r w:rsidRPr="00E14772">
              <w:rPr>
                <w:rFonts w:ascii="Times New Roman" w:hAnsi="Times New Roman" w:cs="Times New Roman"/>
                <w:sz w:val="24"/>
                <w:szCs w:val="24"/>
                <w:shd w:val="clear" w:color="auto" w:fill="FFFFFF"/>
              </w:rPr>
              <w:t xml:space="preserve"> Web</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XHTML</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shd w:val="clear" w:color="auto" w:fill="FFFFFF"/>
              </w:rPr>
              <w:t>značkovací jazyk</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pro tvorbu</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hypertextových</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dokumentů v prostředí</w:t>
            </w:r>
            <w:r w:rsidRPr="00E14772">
              <w:rPr>
                <w:rStyle w:val="apple-converted-space"/>
                <w:rFonts w:ascii="Times New Roman" w:hAnsi="Times New Roman" w:cs="Times New Roman"/>
                <w:sz w:val="24"/>
                <w:szCs w:val="24"/>
                <w:shd w:val="clear" w:color="auto" w:fill="FFFFFF"/>
              </w:rPr>
              <w:t> </w:t>
            </w:r>
            <w:r w:rsidRPr="00E14772">
              <w:rPr>
                <w:rFonts w:ascii="Times New Roman" w:hAnsi="Times New Roman" w:cs="Times New Roman"/>
                <w:sz w:val="24"/>
                <w:szCs w:val="24"/>
                <w:shd w:val="clear" w:color="auto" w:fill="FFFFFF"/>
              </w:rPr>
              <w:t>WWW</w:t>
            </w:r>
          </w:p>
        </w:tc>
      </w:tr>
      <w:tr w:rsidR="005F19E9" w:rsidRPr="00150837" w:rsidTr="00C45AF0">
        <w:tc>
          <w:tcPr>
            <w:tcW w:w="1668" w:type="dxa"/>
          </w:tcPr>
          <w:p w:rsidR="005F19E9" w:rsidRPr="00150837" w:rsidRDefault="005F19E9" w:rsidP="00C45AF0">
            <w:pPr>
              <w:rPr>
                <w:rFonts w:ascii="Times New Roman" w:hAnsi="Times New Roman" w:cs="Times New Roman"/>
                <w:sz w:val="24"/>
                <w:szCs w:val="24"/>
              </w:rPr>
            </w:pPr>
            <w:r w:rsidRPr="00150837">
              <w:rPr>
                <w:rFonts w:ascii="Times New Roman" w:hAnsi="Times New Roman" w:cs="Times New Roman"/>
                <w:sz w:val="24"/>
                <w:szCs w:val="24"/>
              </w:rPr>
              <w:t>XML CSS</w:t>
            </w:r>
          </w:p>
        </w:tc>
        <w:tc>
          <w:tcPr>
            <w:tcW w:w="4606" w:type="dxa"/>
          </w:tcPr>
          <w:p w:rsidR="005F19E9" w:rsidRPr="00E14772" w:rsidRDefault="005F19E9" w:rsidP="00C45AF0">
            <w:pPr>
              <w:rPr>
                <w:rFonts w:ascii="Times New Roman" w:hAnsi="Times New Roman" w:cs="Times New Roman"/>
                <w:sz w:val="24"/>
                <w:szCs w:val="24"/>
              </w:rPr>
            </w:pPr>
            <w:r w:rsidRPr="00E14772">
              <w:rPr>
                <w:rFonts w:ascii="Times New Roman" w:hAnsi="Times New Roman" w:cs="Times New Roman"/>
                <w:sz w:val="24"/>
                <w:szCs w:val="24"/>
              </w:rPr>
              <w:t>značkovací jazyk s přiřazeným stylem</w:t>
            </w:r>
          </w:p>
        </w:tc>
      </w:tr>
    </w:tbl>
    <w:p w:rsidR="007D4DF3" w:rsidRPr="005F19E9" w:rsidRDefault="007D4DF3" w:rsidP="005F19E9">
      <w:pPr>
        <w:pStyle w:val="Text"/>
      </w:pPr>
    </w:p>
    <w:sectPr w:rsidR="007D4DF3" w:rsidRPr="005F19E9" w:rsidSect="00F2729A">
      <w:pgSz w:w="11907" w:h="16840" w:code="9"/>
      <w:pgMar w:top="1418" w:right="1418" w:bottom="1418" w:left="1985" w:header="0" w:footer="0" w:gutter="0"/>
      <w:paperSrc w:first="7" w:other="7"/>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F2A" w:rsidRDefault="00043F2A">
      <w:r>
        <w:separator/>
      </w:r>
    </w:p>
    <w:p w:rsidR="00043F2A" w:rsidRDefault="00043F2A"/>
  </w:endnote>
  <w:endnote w:type="continuationSeparator" w:id="0">
    <w:p w:rsidR="00043F2A" w:rsidRDefault="00043F2A">
      <w:r>
        <w:continuationSeparator/>
      </w:r>
    </w:p>
    <w:p w:rsidR="00043F2A" w:rsidRDefault="00043F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50" w:type="dxa"/>
      <w:tblInd w:w="38" w:type="dxa"/>
      <w:tblBorders>
        <w:top w:val="single" w:sz="4" w:space="0" w:color="auto"/>
      </w:tblBorders>
      <w:tblLook w:val="01E0" w:firstRow="1" w:lastRow="1" w:firstColumn="1" w:lastColumn="1" w:noHBand="0" w:noVBand="0"/>
    </w:tblPr>
    <w:tblGrid>
      <w:gridCol w:w="1510"/>
      <w:gridCol w:w="6660"/>
      <w:gridCol w:w="1980"/>
    </w:tblGrid>
    <w:tr w:rsidR="00E72702" w:rsidRPr="00305BF0" w:rsidTr="00325EBE">
      <w:tc>
        <w:tcPr>
          <w:tcW w:w="1510" w:type="dxa"/>
        </w:tcPr>
        <w:p w:rsidR="00E72702" w:rsidRPr="00305BF0" w:rsidRDefault="00E72702" w:rsidP="00554856">
          <w:pPr>
            <w:pStyle w:val="Zpat"/>
          </w:pPr>
          <w:r w:rsidRPr="00305BF0">
            <w:t xml:space="preserve">strana </w:t>
          </w:r>
          <w:r>
            <w:fldChar w:fldCharType="begin"/>
          </w:r>
          <w:r>
            <w:instrText xml:space="preserve"> PAGE   \* MERGEFORMAT </w:instrText>
          </w:r>
          <w:r>
            <w:fldChar w:fldCharType="separate"/>
          </w:r>
          <w:r>
            <w:rPr>
              <w:noProof/>
            </w:rPr>
            <w:t>2</w:t>
          </w:r>
          <w:r>
            <w:rPr>
              <w:noProof/>
            </w:rPr>
            <w:fldChar w:fldCharType="end"/>
          </w:r>
          <w:r w:rsidRPr="00305BF0">
            <w:t>/</w:t>
          </w:r>
          <w:r w:rsidRPr="00F026AE">
            <w:rPr>
              <w:szCs w:val="20"/>
            </w:rPr>
            <w:fldChar w:fldCharType="begin"/>
          </w:r>
          <w:r w:rsidRPr="00F026AE">
            <w:rPr>
              <w:szCs w:val="20"/>
            </w:rPr>
            <w:instrText xml:space="preserve"> NUMPAGES </w:instrText>
          </w:r>
          <w:r w:rsidRPr="00F026AE">
            <w:rPr>
              <w:szCs w:val="20"/>
            </w:rPr>
            <w:fldChar w:fldCharType="separate"/>
          </w:r>
          <w:r w:rsidR="00A42524">
            <w:rPr>
              <w:noProof/>
              <w:szCs w:val="20"/>
            </w:rPr>
            <w:t>40</w:t>
          </w:r>
          <w:r w:rsidRPr="00F026AE">
            <w:rPr>
              <w:szCs w:val="20"/>
            </w:rPr>
            <w:fldChar w:fldCharType="end"/>
          </w:r>
        </w:p>
      </w:tc>
      <w:tc>
        <w:tcPr>
          <w:tcW w:w="6660" w:type="dxa"/>
        </w:tcPr>
        <w:p w:rsidR="00E72702" w:rsidRPr="00305BF0" w:rsidRDefault="00E72702" w:rsidP="00554856">
          <w:pPr>
            <w:pStyle w:val="Zpat"/>
          </w:pPr>
          <w:r>
            <w:t>Název dokumentu</w:t>
          </w:r>
        </w:p>
      </w:tc>
      <w:tc>
        <w:tcPr>
          <w:tcW w:w="1980" w:type="dxa"/>
        </w:tcPr>
        <w:p w:rsidR="00E72702" w:rsidRPr="00305BF0" w:rsidRDefault="00E72702" w:rsidP="00554856">
          <w:pPr>
            <w:pStyle w:val="Zpat"/>
          </w:pPr>
          <w:r>
            <w:t>ČEZ, a. s.</w:t>
          </w:r>
        </w:p>
      </w:tc>
    </w:tr>
  </w:tbl>
  <w:p w:rsidR="00E72702" w:rsidRDefault="00E72702" w:rsidP="0055485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702" w:rsidRPr="00A42524" w:rsidRDefault="00E72702" w:rsidP="00A42524">
    <w:pPr>
      <w:pStyle w:val="Zpat"/>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4965879"/>
      <w:docPartObj>
        <w:docPartGallery w:val="Page Numbers (Bottom of Page)"/>
        <w:docPartUnique/>
      </w:docPartObj>
    </w:sdtPr>
    <w:sdtContent>
      <w:p w:rsidR="00E72702" w:rsidRDefault="00E72702">
        <w:pPr>
          <w:pStyle w:val="Zpat"/>
        </w:pPr>
        <w:r>
          <w:fldChar w:fldCharType="begin"/>
        </w:r>
        <w:r>
          <w:instrText>PAGE   \* MERGEFORMAT</w:instrText>
        </w:r>
        <w:r>
          <w:fldChar w:fldCharType="separate"/>
        </w:r>
        <w:r w:rsidR="00892B37">
          <w:rPr>
            <w:noProof/>
          </w:rPr>
          <w:t>38</w:t>
        </w:r>
        <w:r>
          <w:rPr>
            <w:noProof/>
          </w:rPr>
          <w:fldChar w:fldCharType="end"/>
        </w:r>
      </w:p>
    </w:sdtContent>
  </w:sdt>
  <w:p w:rsidR="00E72702" w:rsidRDefault="00E72702">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218844"/>
      <w:docPartObj>
        <w:docPartGallery w:val="Page Numbers (Bottom of Page)"/>
        <w:docPartUnique/>
      </w:docPartObj>
    </w:sdtPr>
    <w:sdtContent>
      <w:p w:rsidR="00E72702" w:rsidRDefault="00E72702">
        <w:pPr>
          <w:pStyle w:val="Zpat"/>
        </w:pPr>
        <w:r w:rsidRPr="00232C88">
          <w:rPr>
            <w:rFonts w:ascii="Times New Roman" w:hAnsi="Times New Roman" w:cs="Times New Roman"/>
            <w:sz w:val="24"/>
            <w:szCs w:val="24"/>
          </w:rPr>
          <w:fldChar w:fldCharType="begin"/>
        </w:r>
        <w:r w:rsidRPr="00232C88">
          <w:rPr>
            <w:rFonts w:ascii="Times New Roman" w:hAnsi="Times New Roman" w:cs="Times New Roman"/>
            <w:sz w:val="24"/>
            <w:szCs w:val="24"/>
          </w:rPr>
          <w:instrText>PAGE   \* MERGEFORMAT</w:instrText>
        </w:r>
        <w:r w:rsidRPr="00232C88">
          <w:rPr>
            <w:rFonts w:ascii="Times New Roman" w:hAnsi="Times New Roman" w:cs="Times New Roman"/>
            <w:sz w:val="24"/>
            <w:szCs w:val="24"/>
          </w:rPr>
          <w:fldChar w:fldCharType="separate"/>
        </w:r>
        <w:r>
          <w:rPr>
            <w:rFonts w:ascii="Times New Roman" w:hAnsi="Times New Roman" w:cs="Times New Roman"/>
            <w:noProof/>
            <w:sz w:val="24"/>
            <w:szCs w:val="24"/>
          </w:rPr>
          <w:t>8</w:t>
        </w:r>
        <w:r w:rsidRPr="00232C88">
          <w:rPr>
            <w:rFonts w:ascii="Times New Roman" w:hAnsi="Times New Roman" w:cs="Times New Roman"/>
            <w:sz w:val="24"/>
            <w:szCs w:val="24"/>
          </w:rPr>
          <w:fldChar w:fldCharType="end"/>
        </w:r>
      </w:p>
    </w:sdtContent>
  </w:sdt>
  <w:p w:rsidR="00E72702" w:rsidRDefault="00E7270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F2A" w:rsidRDefault="00043F2A">
      <w:r>
        <w:separator/>
      </w:r>
    </w:p>
    <w:p w:rsidR="00043F2A" w:rsidRDefault="00043F2A"/>
  </w:footnote>
  <w:footnote w:type="continuationSeparator" w:id="0">
    <w:p w:rsidR="00043F2A" w:rsidRDefault="00043F2A">
      <w:r>
        <w:continuationSeparator/>
      </w:r>
    </w:p>
    <w:p w:rsidR="00043F2A" w:rsidRDefault="00043F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2702" w:rsidRDefault="00E72702">
    <w:pPr>
      <w:pStyle w:val="Zhlav"/>
      <w:rPr>
        <w:rFonts w:ascii="Times New Roman" w:hAnsi="Times New Roman" w:cs="Times New Roman"/>
        <w:sz w:val="24"/>
        <w:szCs w:val="24"/>
      </w:rPr>
    </w:pPr>
  </w:p>
  <w:p w:rsidR="00E72702" w:rsidRPr="00676875" w:rsidRDefault="00E72702">
    <w:pPr>
      <w:pStyle w:val="Zhlav"/>
      <w:rPr>
        <w:rFonts w:ascii="Times New Roman" w:hAnsi="Times New Roman" w:cs="Times New Roman"/>
        <w:sz w:val="24"/>
        <w:szCs w:val="24"/>
      </w:rPr>
    </w:pPr>
    <w:r w:rsidRPr="00676875">
      <w:rPr>
        <w:rFonts w:ascii="Times New Roman" w:hAnsi="Times New Roman" w:cs="Times New Roman"/>
        <w:sz w:val="24"/>
        <w:szCs w:val="24"/>
      </w:rPr>
      <w:t>„Prezentace fiktivní</w:t>
    </w:r>
  </w:p>
  <w:p w:rsidR="00E72702" w:rsidRPr="00676875" w:rsidRDefault="00E72702" w:rsidP="00676875">
    <w:pPr>
      <w:pStyle w:val="Zhlav"/>
      <w:tabs>
        <w:tab w:val="clear" w:pos="4536"/>
        <w:tab w:val="clear" w:pos="9072"/>
        <w:tab w:val="right" w:pos="6521"/>
      </w:tabs>
      <w:rPr>
        <w:rFonts w:ascii="Times New Roman" w:hAnsi="Times New Roman" w:cs="Times New Roman"/>
        <w:sz w:val="24"/>
        <w:szCs w:val="24"/>
      </w:rPr>
    </w:pPr>
    <w:r w:rsidRPr="00676875">
      <w:rPr>
        <w:rFonts w:ascii="Times New Roman" w:hAnsi="Times New Roman" w:cs="Times New Roman"/>
        <w:sz w:val="24"/>
        <w:szCs w:val="24"/>
      </w:rPr>
      <w:t>Společnosti/firmy květinářství</w:t>
    </w:r>
    <w:r>
      <w:rPr>
        <w:rFonts w:ascii="Times New Roman" w:hAnsi="Times New Roman" w:cs="Times New Roman"/>
        <w:sz w:val="24"/>
        <w:szCs w:val="24"/>
      </w:rPr>
      <w:tab/>
    </w:r>
    <w:r>
      <w:rPr>
        <w:rFonts w:ascii="Times New Roman" w:hAnsi="Times New Roman" w:cs="Times New Roman"/>
        <w:sz w:val="24"/>
        <w:szCs w:val="24"/>
      </w:rPr>
      <w:tab/>
      <w:t>Klára Gabrielová</w:t>
    </w:r>
  </w:p>
  <w:p w:rsidR="00E72702" w:rsidRPr="00676875" w:rsidRDefault="00E72702">
    <w:pPr>
      <w:pStyle w:val="Zhlav"/>
      <w:rPr>
        <w:rFonts w:ascii="Times New Roman" w:hAnsi="Times New Roman" w:cs="Times New Roman"/>
        <w:sz w:val="24"/>
        <w:szCs w:val="24"/>
      </w:rPr>
    </w:pPr>
    <w:r w:rsidRPr="00676875">
      <w:rPr>
        <w:rFonts w:ascii="Times New Roman" w:hAnsi="Times New Roman" w:cs="Times New Roman"/>
        <w:sz w:val="24"/>
        <w:szCs w:val="24"/>
      </w:rPr>
      <w:t>Pojmy, principy</w:t>
    </w:r>
  </w:p>
  <w:p w:rsidR="00E72702" w:rsidRPr="00676875" w:rsidRDefault="00E72702">
    <w:pPr>
      <w:pStyle w:val="Zhlav"/>
      <w:rPr>
        <w:rFonts w:ascii="Times New Roman" w:hAnsi="Times New Roman" w:cs="Times New Roman"/>
        <w:sz w:val="24"/>
        <w:szCs w:val="24"/>
      </w:rPr>
    </w:pPr>
    <w:r w:rsidRPr="00676875">
      <w:rPr>
        <w:rFonts w:ascii="Times New Roman" w:hAnsi="Times New Roman" w:cs="Times New Roman"/>
        <w:sz w:val="24"/>
        <w:szCs w:val="24"/>
      </w:rPr>
      <w:t>a využití rastrové grafiky“</w:t>
    </w:r>
  </w:p>
  <w:p w:rsidR="00E72702" w:rsidRDefault="00E7270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3E7C8E72"/>
    <w:lvl w:ilvl="0">
      <w:start w:val="1"/>
      <w:numFmt w:val="decimal"/>
      <w:pStyle w:val="Nadpis1"/>
      <w:lvlText w:val="%1"/>
      <w:lvlJc w:val="left"/>
      <w:pPr>
        <w:tabs>
          <w:tab w:val="num" w:pos="284"/>
        </w:tabs>
        <w:ind w:left="0" w:firstLine="0"/>
      </w:pPr>
      <w:rPr>
        <w:rFonts w:ascii="Times New Roman" w:hAnsi="Times New Roman" w:cs="Times New Roman" w:hint="default"/>
        <w:b/>
        <w:i w:val="0"/>
        <w:sz w:val="32"/>
        <w:szCs w:val="32"/>
        <w:u w:val="none"/>
      </w:rPr>
    </w:lvl>
    <w:lvl w:ilvl="1">
      <w:start w:val="1"/>
      <w:numFmt w:val="decimal"/>
      <w:pStyle w:val="Nadpis2"/>
      <w:lvlText w:val="%1.%2"/>
      <w:lvlJc w:val="left"/>
      <w:pPr>
        <w:tabs>
          <w:tab w:val="num" w:pos="454"/>
        </w:tabs>
        <w:ind w:left="0" w:firstLine="0"/>
      </w:pPr>
      <w:rPr>
        <w:rFonts w:ascii="Times New Roman" w:hAnsi="Times New Roman" w:cs="Times New Roman" w:hint="default"/>
        <w:b/>
        <w:i w:val="0"/>
        <w:sz w:val="28"/>
        <w:szCs w:val="28"/>
        <w:u w:val="none"/>
      </w:rPr>
    </w:lvl>
    <w:lvl w:ilvl="2">
      <w:start w:val="1"/>
      <w:numFmt w:val="decimal"/>
      <w:pStyle w:val="Nadpis3"/>
      <w:lvlText w:val="%1.%2.%3"/>
      <w:lvlJc w:val="left"/>
      <w:pPr>
        <w:tabs>
          <w:tab w:val="num" w:pos="634"/>
        </w:tabs>
        <w:ind w:left="180" w:firstLine="0"/>
      </w:pPr>
      <w:rPr>
        <w:rFonts w:ascii="Times New Roman" w:hAnsi="Times New Roman" w:cs="Times New Roman" w:hint="default"/>
        <w:b/>
        <w:i w:val="0"/>
        <w:sz w:val="24"/>
        <w:szCs w:val="24"/>
        <w:u w:val="none"/>
      </w:rPr>
    </w:lvl>
    <w:lvl w:ilvl="3">
      <w:start w:val="1"/>
      <w:numFmt w:val="decimal"/>
      <w:pStyle w:val="Nadpis4"/>
      <w:lvlText w:val="%1.%2.%3.%4"/>
      <w:lvlJc w:val="left"/>
      <w:pPr>
        <w:tabs>
          <w:tab w:val="num" w:pos="454"/>
        </w:tabs>
        <w:ind w:left="0" w:firstLine="0"/>
      </w:pPr>
      <w:rPr>
        <w:rFonts w:ascii="Arial" w:hAnsi="Arial" w:hint="default"/>
        <w:b/>
        <w:i w:val="0"/>
        <w:sz w:val="24"/>
        <w:szCs w:val="24"/>
        <w:u w:val="none"/>
      </w:rPr>
    </w:lvl>
    <w:lvl w:ilvl="4">
      <w:start w:val="1"/>
      <w:numFmt w:val="decimal"/>
      <w:pStyle w:val="Nadpis5"/>
      <w:lvlText w:val="%1.%2.%3.%4.%5"/>
      <w:lvlJc w:val="left"/>
      <w:pPr>
        <w:tabs>
          <w:tab w:val="num" w:pos="454"/>
        </w:tabs>
        <w:ind w:left="0" w:firstLine="0"/>
      </w:pPr>
      <w:rPr>
        <w:rFonts w:ascii="Arial" w:hAnsi="Arial" w:hint="default"/>
        <w:b/>
        <w:i w:val="0"/>
      </w:rPr>
    </w:lvl>
    <w:lvl w:ilvl="5">
      <w:start w:val="1"/>
      <w:numFmt w:val="decimal"/>
      <w:pStyle w:val="Nadpis6"/>
      <w:lvlText w:val="%1.%2.%3.%4.%5.%6"/>
      <w:lvlJc w:val="left"/>
      <w:pPr>
        <w:tabs>
          <w:tab w:val="num" w:pos="454"/>
        </w:tabs>
        <w:ind w:left="0" w:firstLine="0"/>
      </w:pPr>
      <w:rPr>
        <w:rFonts w:ascii="Arial" w:hAnsi="Arial" w:hint="default"/>
        <w:b/>
        <w:i w:val="0"/>
        <w:sz w:val="24"/>
        <w:szCs w:val="24"/>
      </w:rPr>
    </w:lvl>
    <w:lvl w:ilvl="6">
      <w:start w:val="1"/>
      <w:numFmt w:val="decimal"/>
      <w:pStyle w:val="Nadpis7"/>
      <w:lvlText w:val="%1.%2.%3.%4.%5.%6.%7"/>
      <w:lvlJc w:val="left"/>
      <w:pPr>
        <w:tabs>
          <w:tab w:val="num" w:pos="454"/>
        </w:tabs>
        <w:ind w:left="0" w:firstLine="0"/>
      </w:pPr>
      <w:rPr>
        <w:rFonts w:ascii="Arial" w:hAnsi="Arial" w:hint="default"/>
        <w:b/>
        <w:i w:val="0"/>
        <w:sz w:val="24"/>
        <w:szCs w:val="24"/>
      </w:rPr>
    </w:lvl>
    <w:lvl w:ilvl="7">
      <w:start w:val="1"/>
      <w:numFmt w:val="decimal"/>
      <w:pStyle w:val="Nadpis8"/>
      <w:lvlText w:val="%1.%2.%3.%4.%5.%6.%7.%8"/>
      <w:lvlJc w:val="left"/>
      <w:pPr>
        <w:tabs>
          <w:tab w:val="num" w:pos="454"/>
        </w:tabs>
        <w:ind w:left="0" w:firstLine="0"/>
      </w:pPr>
      <w:rPr>
        <w:rFonts w:ascii="Arial" w:hAnsi="Arial" w:hint="default"/>
        <w:b/>
        <w:i w:val="0"/>
        <w:sz w:val="24"/>
        <w:szCs w:val="24"/>
      </w:rPr>
    </w:lvl>
    <w:lvl w:ilvl="8">
      <w:start w:val="1"/>
      <w:numFmt w:val="none"/>
      <w:pStyle w:val="Nadpis9"/>
      <w:lvlText w:val="Příloha č."/>
      <w:lvlJc w:val="left"/>
      <w:pPr>
        <w:tabs>
          <w:tab w:val="num" w:pos="0"/>
        </w:tabs>
        <w:ind w:left="0" w:firstLine="0"/>
      </w:pPr>
      <w:rPr>
        <w:rFonts w:ascii="Arial" w:hAnsi="Arial" w:cs="Times New Roman" w:hint="default"/>
        <w:b/>
        <w:i w:val="0"/>
        <w:sz w:val="24"/>
        <w:szCs w:val="24"/>
        <w:u w:val="none"/>
      </w:rPr>
    </w:lvl>
  </w:abstractNum>
  <w:abstractNum w:abstractNumId="1">
    <w:nsid w:val="03C95416"/>
    <w:multiLevelType w:val="hybridMultilevel"/>
    <w:tmpl w:val="1C822514"/>
    <w:lvl w:ilvl="0" w:tplc="04050011">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
    <w:nsid w:val="078B7D22"/>
    <w:multiLevelType w:val="hybridMultilevel"/>
    <w:tmpl w:val="CBD402B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9442B5E"/>
    <w:multiLevelType w:val="hybridMultilevel"/>
    <w:tmpl w:val="BCACB3A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6F7E22"/>
    <w:multiLevelType w:val="hybridMultilevel"/>
    <w:tmpl w:val="4EEE6A98"/>
    <w:lvl w:ilvl="0" w:tplc="72186B7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A7D1F1E"/>
    <w:multiLevelType w:val="hybridMultilevel"/>
    <w:tmpl w:val="D946F854"/>
    <w:lvl w:ilvl="0" w:tplc="873A21AC">
      <w:start w:val="1"/>
      <w:numFmt w:val="upperLetter"/>
      <w:pStyle w:val="st"/>
      <w:lvlText w:val="Část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D0D6FE8"/>
    <w:multiLevelType w:val="hybridMultilevel"/>
    <w:tmpl w:val="5D60BA6C"/>
    <w:lvl w:ilvl="0" w:tplc="C430F430">
      <w:start w:val="12"/>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7">
    <w:nsid w:val="1CE82690"/>
    <w:multiLevelType w:val="hybridMultilevel"/>
    <w:tmpl w:val="2A0EAEB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F343D6F"/>
    <w:multiLevelType w:val="hybridMultilevel"/>
    <w:tmpl w:val="3BEAD5F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FA8258D"/>
    <w:multiLevelType w:val="hybridMultilevel"/>
    <w:tmpl w:val="A3A6C068"/>
    <w:lvl w:ilvl="0" w:tplc="72186B7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8CC642D"/>
    <w:multiLevelType w:val="hybridMultilevel"/>
    <w:tmpl w:val="A53A5398"/>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1">
    <w:nsid w:val="29DB6E80"/>
    <w:multiLevelType w:val="hybridMultilevel"/>
    <w:tmpl w:val="E9B4516A"/>
    <w:lvl w:ilvl="0" w:tplc="E8189914">
      <w:numFmt w:val="bullet"/>
      <w:lvlText w:val="˗"/>
      <w:lvlJc w:val="left"/>
      <w:pPr>
        <w:ind w:left="1429" w:hanging="360"/>
      </w:pPr>
      <w:rPr>
        <w:rFonts w:ascii="Arial" w:eastAsia="Times New Roman" w:hAnsi="Arial" w:hint="default"/>
        <w:b w:val="0"/>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nsid w:val="344743F5"/>
    <w:multiLevelType w:val="hybridMultilevel"/>
    <w:tmpl w:val="AE30E2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348808BA"/>
    <w:multiLevelType w:val="hybridMultilevel"/>
    <w:tmpl w:val="CEC4DE80"/>
    <w:lvl w:ilvl="0" w:tplc="6D827CBE">
      <w:start w:val="1"/>
      <w:numFmt w:val="decimal"/>
      <w:lvlText w:val="%1)"/>
      <w:lvlJc w:val="left"/>
      <w:pPr>
        <w:ind w:left="927" w:hanging="360"/>
      </w:pPr>
      <w:rPr>
        <w:rFonts w:hint="default"/>
        <w:b w:val="0"/>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nsid w:val="36E10FA3"/>
    <w:multiLevelType w:val="hybridMultilevel"/>
    <w:tmpl w:val="61B6E382"/>
    <w:lvl w:ilvl="0" w:tplc="B2748A94">
      <w:start w:val="1"/>
      <w:numFmt w:val="decimal"/>
      <w:lvlText w:val="%1)"/>
      <w:lvlJc w:val="left"/>
      <w:pPr>
        <w:ind w:left="644"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AD23C18"/>
    <w:multiLevelType w:val="hybridMultilevel"/>
    <w:tmpl w:val="7022529E"/>
    <w:lvl w:ilvl="0" w:tplc="72186B7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B3948DA"/>
    <w:multiLevelType w:val="hybridMultilevel"/>
    <w:tmpl w:val="6B0C4084"/>
    <w:lvl w:ilvl="0" w:tplc="5E86CCA2">
      <w:numFmt w:val="bullet"/>
      <w:lvlText w:val="˗"/>
      <w:lvlJc w:val="left"/>
      <w:pPr>
        <w:ind w:left="1429" w:hanging="360"/>
      </w:pPr>
      <w:rPr>
        <w:rFonts w:ascii="Arial" w:eastAsia="Times New Roman" w:hAnsi="Arial" w:hint="default"/>
        <w:b w:val="0"/>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7">
    <w:nsid w:val="3FFF6DCA"/>
    <w:multiLevelType w:val="hybridMultilevel"/>
    <w:tmpl w:val="8028EB1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2BD1563"/>
    <w:multiLevelType w:val="hybridMultilevel"/>
    <w:tmpl w:val="3528A898"/>
    <w:lvl w:ilvl="0" w:tplc="04050017">
      <w:start w:val="1"/>
      <w:numFmt w:val="lowerLetter"/>
      <w:lvlText w:val="%1)"/>
      <w:lvlJc w:val="left"/>
      <w:pPr>
        <w:ind w:left="1004" w:hanging="360"/>
      </w:p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9">
    <w:nsid w:val="47362C3A"/>
    <w:multiLevelType w:val="hybridMultilevel"/>
    <w:tmpl w:val="E724045C"/>
    <w:lvl w:ilvl="0" w:tplc="E8189914">
      <w:numFmt w:val="bullet"/>
      <w:lvlText w:val="˗"/>
      <w:lvlJc w:val="left"/>
      <w:pPr>
        <w:ind w:left="1429" w:hanging="360"/>
      </w:pPr>
      <w:rPr>
        <w:rFonts w:ascii="Arial" w:eastAsia="Times New Roman" w:hAnsi="Arial" w:hint="default"/>
        <w:b w:val="0"/>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0">
    <w:nsid w:val="47F670A2"/>
    <w:multiLevelType w:val="hybridMultilevel"/>
    <w:tmpl w:val="87EE5854"/>
    <w:lvl w:ilvl="0" w:tplc="E8189914">
      <w:numFmt w:val="bullet"/>
      <w:lvlText w:val="˗"/>
      <w:lvlJc w:val="left"/>
      <w:pPr>
        <w:ind w:left="1429" w:hanging="360"/>
      </w:pPr>
      <w:rPr>
        <w:rFonts w:ascii="Arial" w:eastAsia="Times New Roman" w:hAnsi="Arial" w:hint="default"/>
        <w:b w:val="0"/>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1">
    <w:nsid w:val="489F3604"/>
    <w:multiLevelType w:val="hybridMultilevel"/>
    <w:tmpl w:val="F1C2364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4FB80E8A"/>
    <w:multiLevelType w:val="hybridMultilevel"/>
    <w:tmpl w:val="D564E70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0470321"/>
    <w:multiLevelType w:val="hybridMultilevel"/>
    <w:tmpl w:val="0E4E20E0"/>
    <w:lvl w:ilvl="0" w:tplc="343C5110">
      <w:start w:val="1"/>
      <w:numFmt w:val="lowerLetter"/>
      <w:pStyle w:val="OPsmenkovn"/>
      <w:lvlText w:val="%1."/>
      <w:lvlJc w:val="right"/>
      <w:pPr>
        <w:tabs>
          <w:tab w:val="num" w:pos="714"/>
        </w:tabs>
        <w:ind w:left="714" w:hanging="2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54E76598"/>
    <w:multiLevelType w:val="hybridMultilevel"/>
    <w:tmpl w:val="3F786F8A"/>
    <w:lvl w:ilvl="0" w:tplc="72662540">
      <w:numFmt w:val="bullet"/>
      <w:lvlText w:val="˗"/>
      <w:lvlJc w:val="left"/>
      <w:pPr>
        <w:ind w:left="1429" w:hanging="360"/>
      </w:pPr>
      <w:rPr>
        <w:rFonts w:ascii="Arial" w:eastAsia="Times New Roman" w:hAnsi="Arial" w:hint="default"/>
        <w:b w:val="0"/>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5">
    <w:nsid w:val="562F20D1"/>
    <w:multiLevelType w:val="hybridMultilevel"/>
    <w:tmpl w:val="D03E8BE0"/>
    <w:lvl w:ilvl="0" w:tplc="A1DC19E6">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AC44FC5"/>
    <w:multiLevelType w:val="hybridMultilevel"/>
    <w:tmpl w:val="E65CDF7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C951183"/>
    <w:multiLevelType w:val="hybridMultilevel"/>
    <w:tmpl w:val="DE482C3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DCF0E96"/>
    <w:multiLevelType w:val="hybridMultilevel"/>
    <w:tmpl w:val="9654890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E2F0E4F"/>
    <w:multiLevelType w:val="hybridMultilevel"/>
    <w:tmpl w:val="2C04F6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60D806FB"/>
    <w:multiLevelType w:val="hybridMultilevel"/>
    <w:tmpl w:val="0E5ADBC2"/>
    <w:lvl w:ilvl="0" w:tplc="72186B72">
      <w:numFmt w:val="bullet"/>
      <w:lvlText w:val="-"/>
      <w:lvlJc w:val="left"/>
      <w:pPr>
        <w:ind w:left="1429" w:hanging="360"/>
      </w:pPr>
      <w:rPr>
        <w:rFonts w:ascii="Calibri" w:eastAsiaTheme="minorHAnsi" w:hAnsi="Calibri" w:cstheme="minorBidi"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1">
    <w:nsid w:val="644B525D"/>
    <w:multiLevelType w:val="multilevel"/>
    <w:tmpl w:val="B9081F1E"/>
    <w:lvl w:ilvl="0">
      <w:start w:val="1"/>
      <w:numFmt w:val="bullet"/>
      <w:pStyle w:val="OOdrkavcerovov"/>
      <w:lvlText w:val=""/>
      <w:lvlJc w:val="left"/>
      <w:pPr>
        <w:tabs>
          <w:tab w:val="num" w:pos="714"/>
        </w:tabs>
        <w:ind w:left="717" w:hanging="490"/>
      </w:pPr>
      <w:rPr>
        <w:rFonts w:ascii="Wingdings" w:hAnsi="Wingdings" w:cs="Times New Roman" w:hint="default"/>
        <w:sz w:val="24"/>
      </w:rPr>
    </w:lvl>
    <w:lvl w:ilvl="1">
      <w:start w:val="1"/>
      <w:numFmt w:val="bullet"/>
      <w:lvlText w:val=""/>
      <w:lvlJc w:val="left"/>
      <w:pPr>
        <w:tabs>
          <w:tab w:val="num" w:pos="1077"/>
        </w:tabs>
        <w:ind w:left="1077" w:hanging="360"/>
      </w:pPr>
      <w:rPr>
        <w:rFonts w:ascii="Wingdings" w:hAnsi="Wingdings" w:cs="Times New Roman" w:hint="default"/>
      </w:rPr>
    </w:lvl>
    <w:lvl w:ilvl="2">
      <w:start w:val="1"/>
      <w:numFmt w:val="bullet"/>
      <w:lvlText w:val=""/>
      <w:lvlJc w:val="left"/>
      <w:pPr>
        <w:tabs>
          <w:tab w:val="num" w:pos="1437"/>
        </w:tabs>
        <w:ind w:left="1437" w:hanging="360"/>
      </w:pPr>
      <w:rPr>
        <w:rFonts w:ascii="Wingdings" w:hAnsi="Wingdings" w:cs="Times New Roman" w:hint="default"/>
      </w:rPr>
    </w:lvl>
    <w:lvl w:ilvl="3">
      <w:start w:val="1"/>
      <w:numFmt w:val="bullet"/>
      <w:lvlText w:val=""/>
      <w:lvlJc w:val="left"/>
      <w:pPr>
        <w:tabs>
          <w:tab w:val="num" w:pos="1797"/>
        </w:tabs>
        <w:ind w:left="1797" w:hanging="360"/>
      </w:pPr>
      <w:rPr>
        <w:rFonts w:ascii="Wingdings" w:hAnsi="Wingdings" w:cs="Times New Roman" w:hint="default"/>
      </w:rPr>
    </w:lvl>
    <w:lvl w:ilvl="4">
      <w:start w:val="1"/>
      <w:numFmt w:val="bullet"/>
      <w:lvlText w:val=""/>
      <w:lvlJc w:val="left"/>
      <w:pPr>
        <w:tabs>
          <w:tab w:val="num" w:pos="2157"/>
        </w:tabs>
        <w:ind w:left="2157" w:hanging="360"/>
      </w:pPr>
      <w:rPr>
        <w:rFonts w:ascii="Wingdings" w:hAnsi="Wingdings" w:cs="Times New Roman" w:hint="default"/>
      </w:rPr>
    </w:lvl>
    <w:lvl w:ilvl="5">
      <w:start w:val="1"/>
      <w:numFmt w:val="bullet"/>
      <w:lvlText w:val=""/>
      <w:lvlJc w:val="left"/>
      <w:pPr>
        <w:tabs>
          <w:tab w:val="num" w:pos="2517"/>
        </w:tabs>
        <w:ind w:left="2517" w:hanging="360"/>
      </w:pPr>
      <w:rPr>
        <w:rFonts w:ascii="Wingdings" w:hAnsi="Wingdings" w:cs="Times New Roman" w:hint="default"/>
      </w:rPr>
    </w:lvl>
    <w:lvl w:ilvl="6">
      <w:start w:val="1"/>
      <w:numFmt w:val="bullet"/>
      <w:lvlText w:val=""/>
      <w:lvlJc w:val="left"/>
      <w:pPr>
        <w:tabs>
          <w:tab w:val="num" w:pos="2877"/>
        </w:tabs>
        <w:ind w:left="2877" w:hanging="360"/>
      </w:pPr>
      <w:rPr>
        <w:rFonts w:ascii="Wingdings" w:hAnsi="Wingdings" w:cs="Times New Roman" w:hint="default"/>
      </w:rPr>
    </w:lvl>
    <w:lvl w:ilvl="7">
      <w:start w:val="1"/>
      <w:numFmt w:val="bullet"/>
      <w:lvlText w:val=""/>
      <w:lvlJc w:val="left"/>
      <w:pPr>
        <w:tabs>
          <w:tab w:val="num" w:pos="3237"/>
        </w:tabs>
        <w:ind w:left="3237" w:hanging="360"/>
      </w:pPr>
      <w:rPr>
        <w:rFonts w:ascii="Wingdings" w:hAnsi="Wingdings" w:cs="Times New Roman" w:hint="default"/>
      </w:rPr>
    </w:lvl>
    <w:lvl w:ilvl="8">
      <w:start w:val="1"/>
      <w:numFmt w:val="bullet"/>
      <w:lvlText w:val=""/>
      <w:lvlJc w:val="left"/>
      <w:pPr>
        <w:tabs>
          <w:tab w:val="num" w:pos="3597"/>
        </w:tabs>
        <w:ind w:left="3597" w:hanging="360"/>
      </w:pPr>
      <w:rPr>
        <w:rFonts w:ascii="Wingdings" w:hAnsi="Wingdings" w:cs="Times New Roman" w:hint="default"/>
      </w:rPr>
    </w:lvl>
  </w:abstractNum>
  <w:abstractNum w:abstractNumId="32">
    <w:nsid w:val="65B810AD"/>
    <w:multiLevelType w:val="hybridMultilevel"/>
    <w:tmpl w:val="C7DCC4C0"/>
    <w:lvl w:ilvl="0" w:tplc="04050011">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3">
    <w:nsid w:val="69287E74"/>
    <w:multiLevelType w:val="hybridMultilevel"/>
    <w:tmpl w:val="ED7071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A9A7020"/>
    <w:multiLevelType w:val="hybridMultilevel"/>
    <w:tmpl w:val="B1E426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B2660FF"/>
    <w:multiLevelType w:val="hybridMultilevel"/>
    <w:tmpl w:val="A87AEF6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BEE6A33"/>
    <w:multiLevelType w:val="hybridMultilevel"/>
    <w:tmpl w:val="C71856A0"/>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CD60C97"/>
    <w:multiLevelType w:val="hybridMultilevel"/>
    <w:tmpl w:val="5350970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6EE511DB"/>
    <w:multiLevelType w:val="hybridMultilevel"/>
    <w:tmpl w:val="575858CC"/>
    <w:lvl w:ilvl="0" w:tplc="04050011">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39">
    <w:nsid w:val="735601E7"/>
    <w:multiLevelType w:val="hybridMultilevel"/>
    <w:tmpl w:val="5B60EB46"/>
    <w:lvl w:ilvl="0" w:tplc="72186B7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740E16A0"/>
    <w:multiLevelType w:val="hybridMultilevel"/>
    <w:tmpl w:val="B324153C"/>
    <w:lvl w:ilvl="0" w:tplc="E8189914">
      <w:numFmt w:val="bullet"/>
      <w:lvlText w:val="˗"/>
      <w:lvlJc w:val="left"/>
      <w:pPr>
        <w:ind w:left="1429" w:hanging="360"/>
      </w:pPr>
      <w:rPr>
        <w:rFonts w:ascii="Arial" w:eastAsia="Times New Roman" w:hAnsi="Arial" w:hint="default"/>
        <w:b w:val="0"/>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41">
    <w:nsid w:val="767F28C9"/>
    <w:multiLevelType w:val="hybridMultilevel"/>
    <w:tmpl w:val="B67A178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76A72D6B"/>
    <w:multiLevelType w:val="hybridMultilevel"/>
    <w:tmpl w:val="32B4960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D2F4781"/>
    <w:multiLevelType w:val="multilevel"/>
    <w:tmpl w:val="CAA46D9A"/>
    <w:lvl w:ilvl="0">
      <w:start w:val="1"/>
      <w:numFmt w:val="decimal"/>
      <w:pStyle w:val="Oslovnvcerovov"/>
      <w:lvlText w:val="%1."/>
      <w:lvlJc w:val="left"/>
      <w:pPr>
        <w:tabs>
          <w:tab w:val="num" w:pos="794"/>
        </w:tabs>
        <w:ind w:left="794" w:hanging="43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758"/>
        </w:tabs>
        <w:ind w:left="1758" w:hanging="964"/>
      </w:pPr>
      <w:rPr>
        <w:rFonts w:hint="default"/>
      </w:rPr>
    </w:lvl>
    <w:lvl w:ilvl="3">
      <w:start w:val="1"/>
      <w:numFmt w:val="decimal"/>
      <w:lvlText w:val="%1.%2.%3.%4."/>
      <w:lvlJc w:val="left"/>
      <w:pPr>
        <w:tabs>
          <w:tab w:val="num" w:pos="2268"/>
        </w:tabs>
        <w:ind w:left="2268" w:hanging="1247"/>
      </w:pPr>
      <w:rPr>
        <w:rFonts w:hint="default"/>
      </w:rPr>
    </w:lvl>
    <w:lvl w:ilvl="4">
      <w:start w:val="1"/>
      <w:numFmt w:val="decimal"/>
      <w:lvlText w:val="%1.%2.%3.%4.%5."/>
      <w:lvlJc w:val="left"/>
      <w:pPr>
        <w:tabs>
          <w:tab w:val="num" w:pos="2778"/>
        </w:tabs>
        <w:ind w:left="2778" w:hanging="1531"/>
      </w:pPr>
      <w:rPr>
        <w:rFonts w:hint="default"/>
      </w:rPr>
    </w:lvl>
    <w:lvl w:ilvl="5">
      <w:start w:val="1"/>
      <w:numFmt w:val="decimal"/>
      <w:lvlText w:val="%1.%2.%3.%4.%5.%6."/>
      <w:lvlJc w:val="left"/>
      <w:pPr>
        <w:tabs>
          <w:tab w:val="num" w:pos="3345"/>
        </w:tabs>
        <w:ind w:left="3345" w:hanging="1871"/>
      </w:pPr>
      <w:rPr>
        <w:rFonts w:hint="default"/>
      </w:rPr>
    </w:lvl>
    <w:lvl w:ilvl="6">
      <w:start w:val="1"/>
      <w:numFmt w:val="decimal"/>
      <w:lvlText w:val="%1.%2.%3.%4.%5.%6.%7."/>
      <w:lvlJc w:val="left"/>
      <w:pPr>
        <w:tabs>
          <w:tab w:val="num" w:pos="3912"/>
        </w:tabs>
        <w:ind w:left="3912" w:hanging="2211"/>
      </w:pPr>
      <w:rPr>
        <w:rFonts w:hint="default"/>
      </w:rPr>
    </w:lvl>
    <w:lvl w:ilvl="7">
      <w:start w:val="1"/>
      <w:numFmt w:val="decimal"/>
      <w:lvlText w:val="%1.%2.%3.%4.%5.%6.%7.%8."/>
      <w:lvlJc w:val="left"/>
      <w:pPr>
        <w:tabs>
          <w:tab w:val="num" w:pos="4423"/>
        </w:tabs>
        <w:ind w:left="4423" w:hanging="2495"/>
      </w:pPr>
      <w:rPr>
        <w:rFonts w:hint="default"/>
      </w:rPr>
    </w:lvl>
    <w:lvl w:ilvl="8">
      <w:start w:val="1"/>
      <w:numFmt w:val="decimal"/>
      <w:lvlText w:val="%1.%2.%3.%4.%5.%6.%7.%8.%9."/>
      <w:lvlJc w:val="left"/>
      <w:pPr>
        <w:tabs>
          <w:tab w:val="num" w:pos="4933"/>
        </w:tabs>
        <w:ind w:left="4933" w:hanging="2778"/>
      </w:pPr>
      <w:rPr>
        <w:rFonts w:hint="default"/>
      </w:rPr>
    </w:lvl>
  </w:abstractNum>
  <w:abstractNum w:abstractNumId="44">
    <w:nsid w:val="7DF73149"/>
    <w:multiLevelType w:val="hybridMultilevel"/>
    <w:tmpl w:val="FA008692"/>
    <w:lvl w:ilvl="0" w:tplc="04050011">
      <w:start w:val="1"/>
      <w:numFmt w:val="decimal"/>
      <w:lvlText w:val="%1)"/>
      <w:lvlJc w:val="left"/>
      <w:pPr>
        <w:ind w:left="1429" w:hanging="360"/>
      </w:p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5">
    <w:nsid w:val="7F9E265A"/>
    <w:multiLevelType w:val="hybridMultilevel"/>
    <w:tmpl w:val="2556D1F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1"/>
  </w:num>
  <w:num w:numId="2">
    <w:abstractNumId w:val="23"/>
  </w:num>
  <w:num w:numId="3">
    <w:abstractNumId w:val="43"/>
  </w:num>
  <w:num w:numId="4">
    <w:abstractNumId w:val="0"/>
  </w:num>
  <w:num w:numId="5">
    <w:abstractNumId w:val="5"/>
  </w:num>
  <w:num w:numId="6">
    <w:abstractNumId w:val="33"/>
  </w:num>
  <w:num w:numId="7">
    <w:abstractNumId w:val="39"/>
  </w:num>
  <w:num w:numId="8">
    <w:abstractNumId w:val="4"/>
  </w:num>
  <w:num w:numId="9">
    <w:abstractNumId w:val="12"/>
  </w:num>
  <w:num w:numId="10">
    <w:abstractNumId w:val="34"/>
  </w:num>
  <w:num w:numId="11">
    <w:abstractNumId w:val="8"/>
  </w:num>
  <w:num w:numId="12">
    <w:abstractNumId w:val="9"/>
  </w:num>
  <w:num w:numId="13">
    <w:abstractNumId w:val="42"/>
  </w:num>
  <w:num w:numId="14">
    <w:abstractNumId w:val="25"/>
  </w:num>
  <w:num w:numId="15">
    <w:abstractNumId w:val="3"/>
  </w:num>
  <w:num w:numId="16">
    <w:abstractNumId w:val="7"/>
  </w:num>
  <w:num w:numId="17">
    <w:abstractNumId w:val="26"/>
  </w:num>
  <w:num w:numId="18">
    <w:abstractNumId w:val="35"/>
  </w:num>
  <w:num w:numId="19">
    <w:abstractNumId w:val="27"/>
  </w:num>
  <w:num w:numId="20">
    <w:abstractNumId w:val="21"/>
  </w:num>
  <w:num w:numId="21">
    <w:abstractNumId w:val="36"/>
  </w:num>
  <w:num w:numId="22">
    <w:abstractNumId w:val="40"/>
  </w:num>
  <w:num w:numId="23">
    <w:abstractNumId w:val="16"/>
  </w:num>
  <w:num w:numId="24">
    <w:abstractNumId w:val="24"/>
  </w:num>
  <w:num w:numId="25">
    <w:abstractNumId w:val="6"/>
  </w:num>
  <w:num w:numId="26">
    <w:abstractNumId w:val="32"/>
  </w:num>
  <w:num w:numId="27">
    <w:abstractNumId w:val="15"/>
  </w:num>
  <w:num w:numId="28">
    <w:abstractNumId w:val="28"/>
  </w:num>
  <w:num w:numId="29">
    <w:abstractNumId w:val="30"/>
  </w:num>
  <w:num w:numId="30">
    <w:abstractNumId w:val="11"/>
  </w:num>
  <w:num w:numId="31">
    <w:abstractNumId w:val="19"/>
  </w:num>
  <w:num w:numId="32">
    <w:abstractNumId w:val="20"/>
  </w:num>
  <w:num w:numId="33">
    <w:abstractNumId w:val="44"/>
  </w:num>
  <w:num w:numId="34">
    <w:abstractNumId w:val="14"/>
  </w:num>
  <w:num w:numId="35">
    <w:abstractNumId w:val="38"/>
  </w:num>
  <w:num w:numId="36">
    <w:abstractNumId w:val="29"/>
  </w:num>
  <w:num w:numId="37">
    <w:abstractNumId w:val="17"/>
  </w:num>
  <w:num w:numId="38">
    <w:abstractNumId w:val="37"/>
  </w:num>
  <w:num w:numId="39">
    <w:abstractNumId w:val="22"/>
  </w:num>
  <w:num w:numId="40">
    <w:abstractNumId w:val="2"/>
  </w:num>
  <w:num w:numId="41">
    <w:abstractNumId w:val="10"/>
  </w:num>
  <w:num w:numId="42">
    <w:abstractNumId w:val="45"/>
  </w:num>
  <w:num w:numId="43">
    <w:abstractNumId w:val="18"/>
  </w:num>
  <w:num w:numId="44">
    <w:abstractNumId w:val="1"/>
  </w:num>
  <w:num w:numId="45">
    <w:abstractNumId w:val="41"/>
  </w:num>
  <w:num w:numId="46">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70"/>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B66D9"/>
    <w:rsid w:val="000000DE"/>
    <w:rsid w:val="00006EDE"/>
    <w:rsid w:val="0001143D"/>
    <w:rsid w:val="000120B5"/>
    <w:rsid w:val="00012757"/>
    <w:rsid w:val="00012F46"/>
    <w:rsid w:val="00014E5D"/>
    <w:rsid w:val="0001735C"/>
    <w:rsid w:val="0002110B"/>
    <w:rsid w:val="00022E8C"/>
    <w:rsid w:val="00030927"/>
    <w:rsid w:val="0003273C"/>
    <w:rsid w:val="00036108"/>
    <w:rsid w:val="00037844"/>
    <w:rsid w:val="00037940"/>
    <w:rsid w:val="00043F2A"/>
    <w:rsid w:val="00044E62"/>
    <w:rsid w:val="000460B6"/>
    <w:rsid w:val="0004767E"/>
    <w:rsid w:val="000479E7"/>
    <w:rsid w:val="00054C01"/>
    <w:rsid w:val="0005783C"/>
    <w:rsid w:val="0005785D"/>
    <w:rsid w:val="00057AD7"/>
    <w:rsid w:val="0006472E"/>
    <w:rsid w:val="0006565E"/>
    <w:rsid w:val="00066123"/>
    <w:rsid w:val="00067432"/>
    <w:rsid w:val="000714E1"/>
    <w:rsid w:val="00075690"/>
    <w:rsid w:val="00077BE5"/>
    <w:rsid w:val="00081B5F"/>
    <w:rsid w:val="00081C93"/>
    <w:rsid w:val="0008219E"/>
    <w:rsid w:val="000821E9"/>
    <w:rsid w:val="00083BDB"/>
    <w:rsid w:val="000842D1"/>
    <w:rsid w:val="00087BA4"/>
    <w:rsid w:val="00087C7E"/>
    <w:rsid w:val="00087DA0"/>
    <w:rsid w:val="00090B92"/>
    <w:rsid w:val="00093EEA"/>
    <w:rsid w:val="0009474C"/>
    <w:rsid w:val="00097F3B"/>
    <w:rsid w:val="000A11CA"/>
    <w:rsid w:val="000A17D7"/>
    <w:rsid w:val="000A2ED5"/>
    <w:rsid w:val="000A469C"/>
    <w:rsid w:val="000A4F25"/>
    <w:rsid w:val="000A4FA8"/>
    <w:rsid w:val="000A5A0A"/>
    <w:rsid w:val="000A6990"/>
    <w:rsid w:val="000B0C70"/>
    <w:rsid w:val="000B0E1E"/>
    <w:rsid w:val="000B16DA"/>
    <w:rsid w:val="000B27C9"/>
    <w:rsid w:val="000B580B"/>
    <w:rsid w:val="000B6AD6"/>
    <w:rsid w:val="000C10A0"/>
    <w:rsid w:val="000C25C0"/>
    <w:rsid w:val="000C3D6A"/>
    <w:rsid w:val="000C4561"/>
    <w:rsid w:val="000C5C24"/>
    <w:rsid w:val="000D36C2"/>
    <w:rsid w:val="000D5278"/>
    <w:rsid w:val="000D70CB"/>
    <w:rsid w:val="000E040A"/>
    <w:rsid w:val="000E264D"/>
    <w:rsid w:val="000E2780"/>
    <w:rsid w:val="000E65E8"/>
    <w:rsid w:val="000E675E"/>
    <w:rsid w:val="000E7167"/>
    <w:rsid w:val="000E7EED"/>
    <w:rsid w:val="000F1501"/>
    <w:rsid w:val="000F1801"/>
    <w:rsid w:val="000F3A43"/>
    <w:rsid w:val="000F560F"/>
    <w:rsid w:val="0010141F"/>
    <w:rsid w:val="0010228E"/>
    <w:rsid w:val="001053D9"/>
    <w:rsid w:val="001068AC"/>
    <w:rsid w:val="00107872"/>
    <w:rsid w:val="0011258F"/>
    <w:rsid w:val="001128BE"/>
    <w:rsid w:val="0011384E"/>
    <w:rsid w:val="001162D4"/>
    <w:rsid w:val="00121F53"/>
    <w:rsid w:val="00124561"/>
    <w:rsid w:val="00124F7D"/>
    <w:rsid w:val="001257CB"/>
    <w:rsid w:val="0012774C"/>
    <w:rsid w:val="00127EE1"/>
    <w:rsid w:val="00130C5E"/>
    <w:rsid w:val="001349A5"/>
    <w:rsid w:val="001422CC"/>
    <w:rsid w:val="00142C0A"/>
    <w:rsid w:val="00144A38"/>
    <w:rsid w:val="00145937"/>
    <w:rsid w:val="00152792"/>
    <w:rsid w:val="00153DA6"/>
    <w:rsid w:val="00155856"/>
    <w:rsid w:val="00156288"/>
    <w:rsid w:val="001565D8"/>
    <w:rsid w:val="0015752A"/>
    <w:rsid w:val="00157735"/>
    <w:rsid w:val="00161D25"/>
    <w:rsid w:val="001632D7"/>
    <w:rsid w:val="00163EC8"/>
    <w:rsid w:val="00165C59"/>
    <w:rsid w:val="00173B5F"/>
    <w:rsid w:val="001839C8"/>
    <w:rsid w:val="00184846"/>
    <w:rsid w:val="00184F36"/>
    <w:rsid w:val="001855B4"/>
    <w:rsid w:val="00186477"/>
    <w:rsid w:val="00190928"/>
    <w:rsid w:val="00191162"/>
    <w:rsid w:val="00192197"/>
    <w:rsid w:val="00195A4A"/>
    <w:rsid w:val="00196D7E"/>
    <w:rsid w:val="00197C55"/>
    <w:rsid w:val="001A14D4"/>
    <w:rsid w:val="001B0F04"/>
    <w:rsid w:val="001B16F0"/>
    <w:rsid w:val="001B59E8"/>
    <w:rsid w:val="001B6F6A"/>
    <w:rsid w:val="001C3A70"/>
    <w:rsid w:val="001C696E"/>
    <w:rsid w:val="001C7B1C"/>
    <w:rsid w:val="001D4CCA"/>
    <w:rsid w:val="001D6862"/>
    <w:rsid w:val="001E08A6"/>
    <w:rsid w:val="001E1A44"/>
    <w:rsid w:val="001E2427"/>
    <w:rsid w:val="001E310B"/>
    <w:rsid w:val="001E4088"/>
    <w:rsid w:val="001E4CD0"/>
    <w:rsid w:val="001E7DDA"/>
    <w:rsid w:val="001F0806"/>
    <w:rsid w:val="001F15B6"/>
    <w:rsid w:val="001F2485"/>
    <w:rsid w:val="001F3C1C"/>
    <w:rsid w:val="001F5DAA"/>
    <w:rsid w:val="001F61BE"/>
    <w:rsid w:val="001F6D45"/>
    <w:rsid w:val="00200EC2"/>
    <w:rsid w:val="0020154A"/>
    <w:rsid w:val="00205055"/>
    <w:rsid w:val="00207D3D"/>
    <w:rsid w:val="00213517"/>
    <w:rsid w:val="0021583C"/>
    <w:rsid w:val="00216C1B"/>
    <w:rsid w:val="00220839"/>
    <w:rsid w:val="00221839"/>
    <w:rsid w:val="0022300C"/>
    <w:rsid w:val="00223669"/>
    <w:rsid w:val="00224919"/>
    <w:rsid w:val="00230EF9"/>
    <w:rsid w:val="002317C3"/>
    <w:rsid w:val="00232A92"/>
    <w:rsid w:val="00232C88"/>
    <w:rsid w:val="002340A9"/>
    <w:rsid w:val="002347CA"/>
    <w:rsid w:val="00236041"/>
    <w:rsid w:val="00237CB7"/>
    <w:rsid w:val="002417D2"/>
    <w:rsid w:val="0024285E"/>
    <w:rsid w:val="00243970"/>
    <w:rsid w:val="002465C2"/>
    <w:rsid w:val="00250C10"/>
    <w:rsid w:val="00256D99"/>
    <w:rsid w:val="00257868"/>
    <w:rsid w:val="00260528"/>
    <w:rsid w:val="002623BA"/>
    <w:rsid w:val="00262DF1"/>
    <w:rsid w:val="00263916"/>
    <w:rsid w:val="00264D75"/>
    <w:rsid w:val="00265B8A"/>
    <w:rsid w:val="00265FB3"/>
    <w:rsid w:val="00267052"/>
    <w:rsid w:val="002709E0"/>
    <w:rsid w:val="00272429"/>
    <w:rsid w:val="00272744"/>
    <w:rsid w:val="00273081"/>
    <w:rsid w:val="00273518"/>
    <w:rsid w:val="00275D0E"/>
    <w:rsid w:val="00277C53"/>
    <w:rsid w:val="00282010"/>
    <w:rsid w:val="0028242E"/>
    <w:rsid w:val="00283D21"/>
    <w:rsid w:val="00284B39"/>
    <w:rsid w:val="00295A68"/>
    <w:rsid w:val="00296611"/>
    <w:rsid w:val="00297DD3"/>
    <w:rsid w:val="002A178C"/>
    <w:rsid w:val="002A3CFF"/>
    <w:rsid w:val="002A40F4"/>
    <w:rsid w:val="002A4400"/>
    <w:rsid w:val="002A4BB4"/>
    <w:rsid w:val="002A6DCC"/>
    <w:rsid w:val="002B0721"/>
    <w:rsid w:val="002B140B"/>
    <w:rsid w:val="002B1529"/>
    <w:rsid w:val="002B2FEC"/>
    <w:rsid w:val="002B7A5D"/>
    <w:rsid w:val="002C07C8"/>
    <w:rsid w:val="002C0C86"/>
    <w:rsid w:val="002C1378"/>
    <w:rsid w:val="002C23E6"/>
    <w:rsid w:val="002C3E65"/>
    <w:rsid w:val="002C7FA1"/>
    <w:rsid w:val="002D074C"/>
    <w:rsid w:val="002D0C5E"/>
    <w:rsid w:val="002D1584"/>
    <w:rsid w:val="002D1827"/>
    <w:rsid w:val="002D4A27"/>
    <w:rsid w:val="002D4B8B"/>
    <w:rsid w:val="002D5ECD"/>
    <w:rsid w:val="002E22E0"/>
    <w:rsid w:val="002E26E4"/>
    <w:rsid w:val="002E2E3A"/>
    <w:rsid w:val="002E4B79"/>
    <w:rsid w:val="002E77A5"/>
    <w:rsid w:val="002E7BA5"/>
    <w:rsid w:val="002F0216"/>
    <w:rsid w:val="002F1663"/>
    <w:rsid w:val="002F2BEC"/>
    <w:rsid w:val="002F4327"/>
    <w:rsid w:val="002F4E29"/>
    <w:rsid w:val="002F52DB"/>
    <w:rsid w:val="002F58F1"/>
    <w:rsid w:val="002F7753"/>
    <w:rsid w:val="00300197"/>
    <w:rsid w:val="0030381A"/>
    <w:rsid w:val="003049DB"/>
    <w:rsid w:val="00304A9D"/>
    <w:rsid w:val="00305507"/>
    <w:rsid w:val="0031088B"/>
    <w:rsid w:val="003113AD"/>
    <w:rsid w:val="003126D2"/>
    <w:rsid w:val="00314B9F"/>
    <w:rsid w:val="00314C67"/>
    <w:rsid w:val="00317356"/>
    <w:rsid w:val="00317B5D"/>
    <w:rsid w:val="00320C60"/>
    <w:rsid w:val="00321D75"/>
    <w:rsid w:val="003227EA"/>
    <w:rsid w:val="0032471A"/>
    <w:rsid w:val="00325AC5"/>
    <w:rsid w:val="00325EBE"/>
    <w:rsid w:val="003268C0"/>
    <w:rsid w:val="00331D19"/>
    <w:rsid w:val="003336F7"/>
    <w:rsid w:val="00334819"/>
    <w:rsid w:val="003357CC"/>
    <w:rsid w:val="00335E4E"/>
    <w:rsid w:val="003407B6"/>
    <w:rsid w:val="00344999"/>
    <w:rsid w:val="00347403"/>
    <w:rsid w:val="0035304A"/>
    <w:rsid w:val="00353FE9"/>
    <w:rsid w:val="00354215"/>
    <w:rsid w:val="003542B0"/>
    <w:rsid w:val="00354424"/>
    <w:rsid w:val="003560C5"/>
    <w:rsid w:val="00357F13"/>
    <w:rsid w:val="00361303"/>
    <w:rsid w:val="0036282B"/>
    <w:rsid w:val="00363452"/>
    <w:rsid w:val="003702A8"/>
    <w:rsid w:val="0037174A"/>
    <w:rsid w:val="00371FF6"/>
    <w:rsid w:val="0037333A"/>
    <w:rsid w:val="00373BEE"/>
    <w:rsid w:val="00373EE9"/>
    <w:rsid w:val="0037648F"/>
    <w:rsid w:val="00376918"/>
    <w:rsid w:val="0037764F"/>
    <w:rsid w:val="0038120E"/>
    <w:rsid w:val="00391D7A"/>
    <w:rsid w:val="00391E95"/>
    <w:rsid w:val="00392FDE"/>
    <w:rsid w:val="003941D7"/>
    <w:rsid w:val="00396260"/>
    <w:rsid w:val="0039710D"/>
    <w:rsid w:val="003A1A17"/>
    <w:rsid w:val="003A2C87"/>
    <w:rsid w:val="003A433C"/>
    <w:rsid w:val="003A5ABD"/>
    <w:rsid w:val="003B0492"/>
    <w:rsid w:val="003B3B95"/>
    <w:rsid w:val="003B66EB"/>
    <w:rsid w:val="003B698C"/>
    <w:rsid w:val="003C1AB1"/>
    <w:rsid w:val="003C404A"/>
    <w:rsid w:val="003C4665"/>
    <w:rsid w:val="003C5AA7"/>
    <w:rsid w:val="003C7182"/>
    <w:rsid w:val="003C7225"/>
    <w:rsid w:val="003C7497"/>
    <w:rsid w:val="003D2A10"/>
    <w:rsid w:val="003D2A81"/>
    <w:rsid w:val="003D3E00"/>
    <w:rsid w:val="003D4B9C"/>
    <w:rsid w:val="003D67D6"/>
    <w:rsid w:val="003E517E"/>
    <w:rsid w:val="003E5B3E"/>
    <w:rsid w:val="003E72AB"/>
    <w:rsid w:val="003E7B35"/>
    <w:rsid w:val="003F0270"/>
    <w:rsid w:val="003F11B0"/>
    <w:rsid w:val="003F34A7"/>
    <w:rsid w:val="003F3977"/>
    <w:rsid w:val="003F6B2C"/>
    <w:rsid w:val="0040099F"/>
    <w:rsid w:val="004047E8"/>
    <w:rsid w:val="00405A2D"/>
    <w:rsid w:val="00405C25"/>
    <w:rsid w:val="00411B14"/>
    <w:rsid w:val="00412361"/>
    <w:rsid w:val="0041241D"/>
    <w:rsid w:val="00412B03"/>
    <w:rsid w:val="004166F7"/>
    <w:rsid w:val="00422299"/>
    <w:rsid w:val="00424CEA"/>
    <w:rsid w:val="00431116"/>
    <w:rsid w:val="0043489F"/>
    <w:rsid w:val="004360F6"/>
    <w:rsid w:val="00437183"/>
    <w:rsid w:val="00442F77"/>
    <w:rsid w:val="00443251"/>
    <w:rsid w:val="00443F44"/>
    <w:rsid w:val="0044483D"/>
    <w:rsid w:val="0044764B"/>
    <w:rsid w:val="00450387"/>
    <w:rsid w:val="00453459"/>
    <w:rsid w:val="00455EFA"/>
    <w:rsid w:val="00455F43"/>
    <w:rsid w:val="0045624E"/>
    <w:rsid w:val="004568CB"/>
    <w:rsid w:val="004568E7"/>
    <w:rsid w:val="00457E82"/>
    <w:rsid w:val="00462BB9"/>
    <w:rsid w:val="00463F99"/>
    <w:rsid w:val="0046435B"/>
    <w:rsid w:val="00465C49"/>
    <w:rsid w:val="00471C61"/>
    <w:rsid w:val="004731B6"/>
    <w:rsid w:val="00474088"/>
    <w:rsid w:val="00475CBC"/>
    <w:rsid w:val="004772AD"/>
    <w:rsid w:val="0047757F"/>
    <w:rsid w:val="00487FCF"/>
    <w:rsid w:val="00493785"/>
    <w:rsid w:val="00496549"/>
    <w:rsid w:val="004965E0"/>
    <w:rsid w:val="004A2B5E"/>
    <w:rsid w:val="004A36F0"/>
    <w:rsid w:val="004B0F32"/>
    <w:rsid w:val="004B3E20"/>
    <w:rsid w:val="004B427F"/>
    <w:rsid w:val="004C76A1"/>
    <w:rsid w:val="004D1236"/>
    <w:rsid w:val="004D1545"/>
    <w:rsid w:val="004D15D2"/>
    <w:rsid w:val="004D166A"/>
    <w:rsid w:val="004D3569"/>
    <w:rsid w:val="004D7D01"/>
    <w:rsid w:val="004E08B2"/>
    <w:rsid w:val="004E3383"/>
    <w:rsid w:val="004E58D6"/>
    <w:rsid w:val="004E683E"/>
    <w:rsid w:val="004F06A4"/>
    <w:rsid w:val="004F108C"/>
    <w:rsid w:val="004F1BFC"/>
    <w:rsid w:val="004F3DF3"/>
    <w:rsid w:val="004F7BE3"/>
    <w:rsid w:val="005061E8"/>
    <w:rsid w:val="005072C6"/>
    <w:rsid w:val="00511AEF"/>
    <w:rsid w:val="0051267F"/>
    <w:rsid w:val="0051354F"/>
    <w:rsid w:val="00514F02"/>
    <w:rsid w:val="00521209"/>
    <w:rsid w:val="00523F88"/>
    <w:rsid w:val="00526222"/>
    <w:rsid w:val="0053223D"/>
    <w:rsid w:val="0053247D"/>
    <w:rsid w:val="005327AE"/>
    <w:rsid w:val="00533640"/>
    <w:rsid w:val="00534692"/>
    <w:rsid w:val="00535142"/>
    <w:rsid w:val="005367BC"/>
    <w:rsid w:val="00540297"/>
    <w:rsid w:val="0054176F"/>
    <w:rsid w:val="005417EA"/>
    <w:rsid w:val="00543A6E"/>
    <w:rsid w:val="00544D88"/>
    <w:rsid w:val="0055139F"/>
    <w:rsid w:val="00554856"/>
    <w:rsid w:val="00554987"/>
    <w:rsid w:val="0055657E"/>
    <w:rsid w:val="00557545"/>
    <w:rsid w:val="00561730"/>
    <w:rsid w:val="005617D1"/>
    <w:rsid w:val="00561A63"/>
    <w:rsid w:val="00562923"/>
    <w:rsid w:val="00562A25"/>
    <w:rsid w:val="00562FDE"/>
    <w:rsid w:val="00565003"/>
    <w:rsid w:val="005653DE"/>
    <w:rsid w:val="005720DD"/>
    <w:rsid w:val="00574761"/>
    <w:rsid w:val="005804C9"/>
    <w:rsid w:val="00581EF4"/>
    <w:rsid w:val="005823E5"/>
    <w:rsid w:val="00584471"/>
    <w:rsid w:val="0058540E"/>
    <w:rsid w:val="00587B74"/>
    <w:rsid w:val="00591A17"/>
    <w:rsid w:val="005925E9"/>
    <w:rsid w:val="00593AAA"/>
    <w:rsid w:val="00595706"/>
    <w:rsid w:val="005A10EA"/>
    <w:rsid w:val="005A1E17"/>
    <w:rsid w:val="005A2F54"/>
    <w:rsid w:val="005B0A24"/>
    <w:rsid w:val="005B4C19"/>
    <w:rsid w:val="005C10E3"/>
    <w:rsid w:val="005C2FF6"/>
    <w:rsid w:val="005C5E7C"/>
    <w:rsid w:val="005D43C8"/>
    <w:rsid w:val="005D6AD9"/>
    <w:rsid w:val="005E285A"/>
    <w:rsid w:val="005E5D08"/>
    <w:rsid w:val="005E6541"/>
    <w:rsid w:val="005F08E4"/>
    <w:rsid w:val="005F0CA8"/>
    <w:rsid w:val="005F19E9"/>
    <w:rsid w:val="005F2A4D"/>
    <w:rsid w:val="005F2ECD"/>
    <w:rsid w:val="005F3F02"/>
    <w:rsid w:val="005F4DFD"/>
    <w:rsid w:val="005F7207"/>
    <w:rsid w:val="005F79A5"/>
    <w:rsid w:val="00603C72"/>
    <w:rsid w:val="00605E20"/>
    <w:rsid w:val="00606158"/>
    <w:rsid w:val="0061311E"/>
    <w:rsid w:val="006133CB"/>
    <w:rsid w:val="00613400"/>
    <w:rsid w:val="00620862"/>
    <w:rsid w:val="00620A57"/>
    <w:rsid w:val="006216A4"/>
    <w:rsid w:val="00622966"/>
    <w:rsid w:val="0062481A"/>
    <w:rsid w:val="00624956"/>
    <w:rsid w:val="00624FFB"/>
    <w:rsid w:val="006267A2"/>
    <w:rsid w:val="0063051E"/>
    <w:rsid w:val="00630C02"/>
    <w:rsid w:val="00631A8A"/>
    <w:rsid w:val="00631C3E"/>
    <w:rsid w:val="00632A5A"/>
    <w:rsid w:val="006336C2"/>
    <w:rsid w:val="006346E6"/>
    <w:rsid w:val="006348D9"/>
    <w:rsid w:val="00635A6E"/>
    <w:rsid w:val="00637D29"/>
    <w:rsid w:val="00641217"/>
    <w:rsid w:val="0064279B"/>
    <w:rsid w:val="0064473F"/>
    <w:rsid w:val="006448C2"/>
    <w:rsid w:val="00645416"/>
    <w:rsid w:val="00646319"/>
    <w:rsid w:val="006524B7"/>
    <w:rsid w:val="00652596"/>
    <w:rsid w:val="006534FE"/>
    <w:rsid w:val="006536D4"/>
    <w:rsid w:val="00655956"/>
    <w:rsid w:val="006572B2"/>
    <w:rsid w:val="006612E4"/>
    <w:rsid w:val="00661440"/>
    <w:rsid w:val="00667E35"/>
    <w:rsid w:val="00670896"/>
    <w:rsid w:val="00673629"/>
    <w:rsid w:val="00675231"/>
    <w:rsid w:val="0067642B"/>
    <w:rsid w:val="00676875"/>
    <w:rsid w:val="00676C45"/>
    <w:rsid w:val="006816DD"/>
    <w:rsid w:val="00682080"/>
    <w:rsid w:val="00684FA8"/>
    <w:rsid w:val="00686454"/>
    <w:rsid w:val="0068687D"/>
    <w:rsid w:val="00687DDE"/>
    <w:rsid w:val="00692C59"/>
    <w:rsid w:val="006957F0"/>
    <w:rsid w:val="00696F9C"/>
    <w:rsid w:val="006A7669"/>
    <w:rsid w:val="006A7687"/>
    <w:rsid w:val="006B032C"/>
    <w:rsid w:val="006B0432"/>
    <w:rsid w:val="006B07A8"/>
    <w:rsid w:val="006B0FD6"/>
    <w:rsid w:val="006B19D4"/>
    <w:rsid w:val="006B1A41"/>
    <w:rsid w:val="006B314B"/>
    <w:rsid w:val="006B33EE"/>
    <w:rsid w:val="006B3698"/>
    <w:rsid w:val="006B680B"/>
    <w:rsid w:val="006B6B10"/>
    <w:rsid w:val="006C0D75"/>
    <w:rsid w:val="006C2B11"/>
    <w:rsid w:val="006C6DD5"/>
    <w:rsid w:val="006D0198"/>
    <w:rsid w:val="006D2C41"/>
    <w:rsid w:val="006D32D0"/>
    <w:rsid w:val="006D44DD"/>
    <w:rsid w:val="006D55F8"/>
    <w:rsid w:val="006D5B2C"/>
    <w:rsid w:val="006D7065"/>
    <w:rsid w:val="006E0540"/>
    <w:rsid w:val="006E140E"/>
    <w:rsid w:val="006E29B9"/>
    <w:rsid w:val="006E3D6E"/>
    <w:rsid w:val="006E410E"/>
    <w:rsid w:val="006E474F"/>
    <w:rsid w:val="006E4AE5"/>
    <w:rsid w:val="006E71D5"/>
    <w:rsid w:val="006F642D"/>
    <w:rsid w:val="006F6F7F"/>
    <w:rsid w:val="007017BE"/>
    <w:rsid w:val="007023A3"/>
    <w:rsid w:val="00702658"/>
    <w:rsid w:val="00707736"/>
    <w:rsid w:val="00707A3B"/>
    <w:rsid w:val="00710B21"/>
    <w:rsid w:val="00711028"/>
    <w:rsid w:val="00714EC6"/>
    <w:rsid w:val="00716D22"/>
    <w:rsid w:val="00725651"/>
    <w:rsid w:val="00725683"/>
    <w:rsid w:val="00725BC4"/>
    <w:rsid w:val="0072678B"/>
    <w:rsid w:val="007275D3"/>
    <w:rsid w:val="00731F89"/>
    <w:rsid w:val="007322D6"/>
    <w:rsid w:val="00736044"/>
    <w:rsid w:val="0074205F"/>
    <w:rsid w:val="00742EB8"/>
    <w:rsid w:val="00744B86"/>
    <w:rsid w:val="007455BF"/>
    <w:rsid w:val="00747AE4"/>
    <w:rsid w:val="00752A45"/>
    <w:rsid w:val="00755F7D"/>
    <w:rsid w:val="007607F7"/>
    <w:rsid w:val="00761792"/>
    <w:rsid w:val="00763517"/>
    <w:rsid w:val="00764AF2"/>
    <w:rsid w:val="00766E28"/>
    <w:rsid w:val="00770817"/>
    <w:rsid w:val="007718D6"/>
    <w:rsid w:val="007739EB"/>
    <w:rsid w:val="00773D89"/>
    <w:rsid w:val="0077446D"/>
    <w:rsid w:val="00775843"/>
    <w:rsid w:val="00782B44"/>
    <w:rsid w:val="007832B5"/>
    <w:rsid w:val="0078545B"/>
    <w:rsid w:val="00786FC7"/>
    <w:rsid w:val="007902EA"/>
    <w:rsid w:val="00794B46"/>
    <w:rsid w:val="00795767"/>
    <w:rsid w:val="007A1CDB"/>
    <w:rsid w:val="007A4B49"/>
    <w:rsid w:val="007A6672"/>
    <w:rsid w:val="007A6CDE"/>
    <w:rsid w:val="007A6F88"/>
    <w:rsid w:val="007A737A"/>
    <w:rsid w:val="007B12D3"/>
    <w:rsid w:val="007B26A9"/>
    <w:rsid w:val="007B2ECC"/>
    <w:rsid w:val="007B33D7"/>
    <w:rsid w:val="007B3762"/>
    <w:rsid w:val="007B4C10"/>
    <w:rsid w:val="007B536D"/>
    <w:rsid w:val="007B6029"/>
    <w:rsid w:val="007B6833"/>
    <w:rsid w:val="007B7759"/>
    <w:rsid w:val="007C1B78"/>
    <w:rsid w:val="007C5B1C"/>
    <w:rsid w:val="007D3473"/>
    <w:rsid w:val="007D47A5"/>
    <w:rsid w:val="007D4DF3"/>
    <w:rsid w:val="007D599A"/>
    <w:rsid w:val="007D608F"/>
    <w:rsid w:val="007D653C"/>
    <w:rsid w:val="007E2AE6"/>
    <w:rsid w:val="007E2BC7"/>
    <w:rsid w:val="007E5B90"/>
    <w:rsid w:val="007E5D1E"/>
    <w:rsid w:val="007E6A36"/>
    <w:rsid w:val="007E796D"/>
    <w:rsid w:val="007F0A5E"/>
    <w:rsid w:val="007F11F8"/>
    <w:rsid w:val="007F1223"/>
    <w:rsid w:val="007F33CE"/>
    <w:rsid w:val="00802E92"/>
    <w:rsid w:val="00804063"/>
    <w:rsid w:val="008057BE"/>
    <w:rsid w:val="008076A8"/>
    <w:rsid w:val="00810C20"/>
    <w:rsid w:val="0081251B"/>
    <w:rsid w:val="008154A4"/>
    <w:rsid w:val="00815657"/>
    <w:rsid w:val="00815FB3"/>
    <w:rsid w:val="008162FB"/>
    <w:rsid w:val="00816DEB"/>
    <w:rsid w:val="0081710E"/>
    <w:rsid w:val="00821672"/>
    <w:rsid w:val="0082556E"/>
    <w:rsid w:val="0083433A"/>
    <w:rsid w:val="00834B2F"/>
    <w:rsid w:val="008369A0"/>
    <w:rsid w:val="00841D87"/>
    <w:rsid w:val="008434AD"/>
    <w:rsid w:val="0084410B"/>
    <w:rsid w:val="0084596D"/>
    <w:rsid w:val="00845B06"/>
    <w:rsid w:val="00847972"/>
    <w:rsid w:val="00854F39"/>
    <w:rsid w:val="008616A7"/>
    <w:rsid w:val="00864414"/>
    <w:rsid w:val="00866583"/>
    <w:rsid w:val="00866C25"/>
    <w:rsid w:val="0086744D"/>
    <w:rsid w:val="00870294"/>
    <w:rsid w:val="00872E3D"/>
    <w:rsid w:val="00872FAA"/>
    <w:rsid w:val="008736C7"/>
    <w:rsid w:val="00874CA4"/>
    <w:rsid w:val="00875161"/>
    <w:rsid w:val="008752B5"/>
    <w:rsid w:val="008806C0"/>
    <w:rsid w:val="008833ED"/>
    <w:rsid w:val="00884910"/>
    <w:rsid w:val="008850E7"/>
    <w:rsid w:val="00886D6D"/>
    <w:rsid w:val="00886E89"/>
    <w:rsid w:val="00887A0B"/>
    <w:rsid w:val="00890521"/>
    <w:rsid w:val="00891B00"/>
    <w:rsid w:val="00892026"/>
    <w:rsid w:val="00892B37"/>
    <w:rsid w:val="00892FAA"/>
    <w:rsid w:val="0089593E"/>
    <w:rsid w:val="008A0345"/>
    <w:rsid w:val="008A1E82"/>
    <w:rsid w:val="008A2461"/>
    <w:rsid w:val="008A24A1"/>
    <w:rsid w:val="008A2BBB"/>
    <w:rsid w:val="008A4F7A"/>
    <w:rsid w:val="008B0ABA"/>
    <w:rsid w:val="008B221F"/>
    <w:rsid w:val="008B296A"/>
    <w:rsid w:val="008B460D"/>
    <w:rsid w:val="008B47F3"/>
    <w:rsid w:val="008B5095"/>
    <w:rsid w:val="008B7010"/>
    <w:rsid w:val="008B750E"/>
    <w:rsid w:val="008C19A1"/>
    <w:rsid w:val="008C34D7"/>
    <w:rsid w:val="008C3E94"/>
    <w:rsid w:val="008C40C2"/>
    <w:rsid w:val="008C472E"/>
    <w:rsid w:val="008D3A72"/>
    <w:rsid w:val="008D4E12"/>
    <w:rsid w:val="008D5F6E"/>
    <w:rsid w:val="008E0999"/>
    <w:rsid w:val="008E0BE3"/>
    <w:rsid w:val="008E2DF6"/>
    <w:rsid w:val="008E48E4"/>
    <w:rsid w:val="008E54F5"/>
    <w:rsid w:val="008E578E"/>
    <w:rsid w:val="008F0B39"/>
    <w:rsid w:val="008F4409"/>
    <w:rsid w:val="008F442D"/>
    <w:rsid w:val="008F49AB"/>
    <w:rsid w:val="008F5D85"/>
    <w:rsid w:val="008F6F8D"/>
    <w:rsid w:val="00901793"/>
    <w:rsid w:val="00902949"/>
    <w:rsid w:val="0090793C"/>
    <w:rsid w:val="009108C6"/>
    <w:rsid w:val="009137E8"/>
    <w:rsid w:val="00916B5E"/>
    <w:rsid w:val="0092115A"/>
    <w:rsid w:val="009223EF"/>
    <w:rsid w:val="0092685D"/>
    <w:rsid w:val="00927AFD"/>
    <w:rsid w:val="00935B9F"/>
    <w:rsid w:val="00936CCE"/>
    <w:rsid w:val="0094203E"/>
    <w:rsid w:val="00943582"/>
    <w:rsid w:val="00943C1B"/>
    <w:rsid w:val="00945A8C"/>
    <w:rsid w:val="009474DA"/>
    <w:rsid w:val="00947E85"/>
    <w:rsid w:val="00951785"/>
    <w:rsid w:val="00951D37"/>
    <w:rsid w:val="009523C4"/>
    <w:rsid w:val="00953D83"/>
    <w:rsid w:val="00955462"/>
    <w:rsid w:val="00956343"/>
    <w:rsid w:val="009622C0"/>
    <w:rsid w:val="00964604"/>
    <w:rsid w:val="00965B87"/>
    <w:rsid w:val="0096702C"/>
    <w:rsid w:val="00967E4E"/>
    <w:rsid w:val="0097297D"/>
    <w:rsid w:val="00972FCD"/>
    <w:rsid w:val="009754AC"/>
    <w:rsid w:val="0097574E"/>
    <w:rsid w:val="00980BA3"/>
    <w:rsid w:val="00983375"/>
    <w:rsid w:val="00984A0B"/>
    <w:rsid w:val="00985A73"/>
    <w:rsid w:val="00985F09"/>
    <w:rsid w:val="00986343"/>
    <w:rsid w:val="00990A64"/>
    <w:rsid w:val="00993ADE"/>
    <w:rsid w:val="00993B5A"/>
    <w:rsid w:val="00993F20"/>
    <w:rsid w:val="0099429C"/>
    <w:rsid w:val="00995BD8"/>
    <w:rsid w:val="00996CE1"/>
    <w:rsid w:val="0099780C"/>
    <w:rsid w:val="009A2625"/>
    <w:rsid w:val="009A2F03"/>
    <w:rsid w:val="009A3198"/>
    <w:rsid w:val="009A44F2"/>
    <w:rsid w:val="009A7205"/>
    <w:rsid w:val="009B1D7E"/>
    <w:rsid w:val="009B200B"/>
    <w:rsid w:val="009B2B8C"/>
    <w:rsid w:val="009B3386"/>
    <w:rsid w:val="009B4432"/>
    <w:rsid w:val="009B4E45"/>
    <w:rsid w:val="009C1D71"/>
    <w:rsid w:val="009C275B"/>
    <w:rsid w:val="009C5456"/>
    <w:rsid w:val="009C5984"/>
    <w:rsid w:val="009C5C69"/>
    <w:rsid w:val="009C7E48"/>
    <w:rsid w:val="009D0CD7"/>
    <w:rsid w:val="009D4B03"/>
    <w:rsid w:val="009D5480"/>
    <w:rsid w:val="009D6975"/>
    <w:rsid w:val="009D6EA2"/>
    <w:rsid w:val="009D6EA7"/>
    <w:rsid w:val="009D772E"/>
    <w:rsid w:val="009E0092"/>
    <w:rsid w:val="009E0F5A"/>
    <w:rsid w:val="009E13A7"/>
    <w:rsid w:val="009E24DC"/>
    <w:rsid w:val="009E25F6"/>
    <w:rsid w:val="009E26AE"/>
    <w:rsid w:val="009E2B09"/>
    <w:rsid w:val="009E3776"/>
    <w:rsid w:val="009E3DD4"/>
    <w:rsid w:val="009E4247"/>
    <w:rsid w:val="009E6099"/>
    <w:rsid w:val="009E6D8E"/>
    <w:rsid w:val="009F0A2D"/>
    <w:rsid w:val="009F119A"/>
    <w:rsid w:val="009F263F"/>
    <w:rsid w:val="009F44D6"/>
    <w:rsid w:val="009F4FD1"/>
    <w:rsid w:val="00A0112E"/>
    <w:rsid w:val="00A012C8"/>
    <w:rsid w:val="00A01B3C"/>
    <w:rsid w:val="00A01CA2"/>
    <w:rsid w:val="00A035D9"/>
    <w:rsid w:val="00A0793A"/>
    <w:rsid w:val="00A07F5C"/>
    <w:rsid w:val="00A11896"/>
    <w:rsid w:val="00A15272"/>
    <w:rsid w:val="00A16CCF"/>
    <w:rsid w:val="00A16D91"/>
    <w:rsid w:val="00A20D1D"/>
    <w:rsid w:val="00A234B2"/>
    <w:rsid w:val="00A23CBD"/>
    <w:rsid w:val="00A2594B"/>
    <w:rsid w:val="00A27C4E"/>
    <w:rsid w:val="00A33023"/>
    <w:rsid w:val="00A33368"/>
    <w:rsid w:val="00A33D4C"/>
    <w:rsid w:val="00A376ED"/>
    <w:rsid w:val="00A42524"/>
    <w:rsid w:val="00A44942"/>
    <w:rsid w:val="00A455E2"/>
    <w:rsid w:val="00A52166"/>
    <w:rsid w:val="00A54B07"/>
    <w:rsid w:val="00A556DB"/>
    <w:rsid w:val="00A60283"/>
    <w:rsid w:val="00A606F3"/>
    <w:rsid w:val="00A61AB2"/>
    <w:rsid w:val="00A62710"/>
    <w:rsid w:val="00A65FD4"/>
    <w:rsid w:val="00A7026D"/>
    <w:rsid w:val="00A730AA"/>
    <w:rsid w:val="00A73546"/>
    <w:rsid w:val="00A738A9"/>
    <w:rsid w:val="00A745E5"/>
    <w:rsid w:val="00A7563A"/>
    <w:rsid w:val="00A7799D"/>
    <w:rsid w:val="00A821F6"/>
    <w:rsid w:val="00A82C4C"/>
    <w:rsid w:val="00A83018"/>
    <w:rsid w:val="00A836B4"/>
    <w:rsid w:val="00A83B92"/>
    <w:rsid w:val="00A90B1B"/>
    <w:rsid w:val="00A921D2"/>
    <w:rsid w:val="00A92C25"/>
    <w:rsid w:val="00A9355D"/>
    <w:rsid w:val="00A93F10"/>
    <w:rsid w:val="00A94288"/>
    <w:rsid w:val="00AA0306"/>
    <w:rsid w:val="00AA0606"/>
    <w:rsid w:val="00AA336A"/>
    <w:rsid w:val="00AA4A68"/>
    <w:rsid w:val="00AA5A7F"/>
    <w:rsid w:val="00AA5BBD"/>
    <w:rsid w:val="00AA634F"/>
    <w:rsid w:val="00AB092A"/>
    <w:rsid w:val="00AB09FC"/>
    <w:rsid w:val="00AB2065"/>
    <w:rsid w:val="00AB40BC"/>
    <w:rsid w:val="00AB5C80"/>
    <w:rsid w:val="00AB6E31"/>
    <w:rsid w:val="00AC0761"/>
    <w:rsid w:val="00AC0CD8"/>
    <w:rsid w:val="00AC13C0"/>
    <w:rsid w:val="00AC2728"/>
    <w:rsid w:val="00AC2D55"/>
    <w:rsid w:val="00AC3A80"/>
    <w:rsid w:val="00AC53C4"/>
    <w:rsid w:val="00AC5A5C"/>
    <w:rsid w:val="00AC772B"/>
    <w:rsid w:val="00AD0513"/>
    <w:rsid w:val="00AD2E94"/>
    <w:rsid w:val="00AD6B58"/>
    <w:rsid w:val="00AE09E6"/>
    <w:rsid w:val="00AE1D76"/>
    <w:rsid w:val="00AE243C"/>
    <w:rsid w:val="00AE33BD"/>
    <w:rsid w:val="00AE74CF"/>
    <w:rsid w:val="00AF3C61"/>
    <w:rsid w:val="00AF4C6E"/>
    <w:rsid w:val="00AF50ED"/>
    <w:rsid w:val="00AF6BC3"/>
    <w:rsid w:val="00B019E7"/>
    <w:rsid w:val="00B020C7"/>
    <w:rsid w:val="00B022A1"/>
    <w:rsid w:val="00B02F23"/>
    <w:rsid w:val="00B03060"/>
    <w:rsid w:val="00B031DA"/>
    <w:rsid w:val="00B04018"/>
    <w:rsid w:val="00B05803"/>
    <w:rsid w:val="00B07FBA"/>
    <w:rsid w:val="00B106A0"/>
    <w:rsid w:val="00B108BA"/>
    <w:rsid w:val="00B13DDA"/>
    <w:rsid w:val="00B14C67"/>
    <w:rsid w:val="00B201EA"/>
    <w:rsid w:val="00B22D4D"/>
    <w:rsid w:val="00B249FB"/>
    <w:rsid w:val="00B277F0"/>
    <w:rsid w:val="00B31629"/>
    <w:rsid w:val="00B32228"/>
    <w:rsid w:val="00B32276"/>
    <w:rsid w:val="00B33BE8"/>
    <w:rsid w:val="00B33E30"/>
    <w:rsid w:val="00B34939"/>
    <w:rsid w:val="00B3757E"/>
    <w:rsid w:val="00B473EE"/>
    <w:rsid w:val="00B4771D"/>
    <w:rsid w:val="00B500DF"/>
    <w:rsid w:val="00B521C1"/>
    <w:rsid w:val="00B53CD4"/>
    <w:rsid w:val="00B557D2"/>
    <w:rsid w:val="00B56306"/>
    <w:rsid w:val="00B5700B"/>
    <w:rsid w:val="00B61FC0"/>
    <w:rsid w:val="00B62B13"/>
    <w:rsid w:val="00B6462F"/>
    <w:rsid w:val="00B65E9F"/>
    <w:rsid w:val="00B70B2E"/>
    <w:rsid w:val="00B73E53"/>
    <w:rsid w:val="00B75CF2"/>
    <w:rsid w:val="00B75F6C"/>
    <w:rsid w:val="00B7627F"/>
    <w:rsid w:val="00B777B0"/>
    <w:rsid w:val="00B8187F"/>
    <w:rsid w:val="00B85C7F"/>
    <w:rsid w:val="00B873A6"/>
    <w:rsid w:val="00B87DFE"/>
    <w:rsid w:val="00B915C1"/>
    <w:rsid w:val="00B9188C"/>
    <w:rsid w:val="00B9212D"/>
    <w:rsid w:val="00B923E8"/>
    <w:rsid w:val="00B9286D"/>
    <w:rsid w:val="00B943D1"/>
    <w:rsid w:val="00B96439"/>
    <w:rsid w:val="00B967B6"/>
    <w:rsid w:val="00BA01B6"/>
    <w:rsid w:val="00BA18B0"/>
    <w:rsid w:val="00BA1C51"/>
    <w:rsid w:val="00BA56CF"/>
    <w:rsid w:val="00BA70D7"/>
    <w:rsid w:val="00BB16B4"/>
    <w:rsid w:val="00BB204D"/>
    <w:rsid w:val="00BB256F"/>
    <w:rsid w:val="00BB5D8A"/>
    <w:rsid w:val="00BB7786"/>
    <w:rsid w:val="00BC2A07"/>
    <w:rsid w:val="00BC43A5"/>
    <w:rsid w:val="00BC43F4"/>
    <w:rsid w:val="00BC6ECC"/>
    <w:rsid w:val="00BD0EAC"/>
    <w:rsid w:val="00BD23F6"/>
    <w:rsid w:val="00BD2C83"/>
    <w:rsid w:val="00BD5392"/>
    <w:rsid w:val="00BD640C"/>
    <w:rsid w:val="00BE13B0"/>
    <w:rsid w:val="00BE13E5"/>
    <w:rsid w:val="00BE31F3"/>
    <w:rsid w:val="00BE6260"/>
    <w:rsid w:val="00BE6F1E"/>
    <w:rsid w:val="00BF0267"/>
    <w:rsid w:val="00BF442C"/>
    <w:rsid w:val="00BF592B"/>
    <w:rsid w:val="00BF7DDB"/>
    <w:rsid w:val="00C02EE0"/>
    <w:rsid w:val="00C0433D"/>
    <w:rsid w:val="00C0439A"/>
    <w:rsid w:val="00C04552"/>
    <w:rsid w:val="00C05D66"/>
    <w:rsid w:val="00C066BD"/>
    <w:rsid w:val="00C12AFA"/>
    <w:rsid w:val="00C1428F"/>
    <w:rsid w:val="00C14FE4"/>
    <w:rsid w:val="00C242D8"/>
    <w:rsid w:val="00C25225"/>
    <w:rsid w:val="00C330E3"/>
    <w:rsid w:val="00C33A4E"/>
    <w:rsid w:val="00C37013"/>
    <w:rsid w:val="00C37ADA"/>
    <w:rsid w:val="00C4063A"/>
    <w:rsid w:val="00C4071E"/>
    <w:rsid w:val="00C41200"/>
    <w:rsid w:val="00C42F36"/>
    <w:rsid w:val="00C43F25"/>
    <w:rsid w:val="00C44EB5"/>
    <w:rsid w:val="00C45AF0"/>
    <w:rsid w:val="00C45BB7"/>
    <w:rsid w:val="00C47F6D"/>
    <w:rsid w:val="00C507ED"/>
    <w:rsid w:val="00C50DD0"/>
    <w:rsid w:val="00C52EDB"/>
    <w:rsid w:val="00C52FD2"/>
    <w:rsid w:val="00C53531"/>
    <w:rsid w:val="00C5480F"/>
    <w:rsid w:val="00C55CE0"/>
    <w:rsid w:val="00C57CCE"/>
    <w:rsid w:val="00C600FB"/>
    <w:rsid w:val="00C652F9"/>
    <w:rsid w:val="00C65E68"/>
    <w:rsid w:val="00C66414"/>
    <w:rsid w:val="00C70159"/>
    <w:rsid w:val="00C7025D"/>
    <w:rsid w:val="00C719AA"/>
    <w:rsid w:val="00C7245B"/>
    <w:rsid w:val="00C73831"/>
    <w:rsid w:val="00C74978"/>
    <w:rsid w:val="00C7728F"/>
    <w:rsid w:val="00C77CF2"/>
    <w:rsid w:val="00C77E16"/>
    <w:rsid w:val="00C809D3"/>
    <w:rsid w:val="00C87386"/>
    <w:rsid w:val="00C8786C"/>
    <w:rsid w:val="00C93479"/>
    <w:rsid w:val="00CA17BB"/>
    <w:rsid w:val="00CA1F49"/>
    <w:rsid w:val="00CA2CC8"/>
    <w:rsid w:val="00CA2F38"/>
    <w:rsid w:val="00CA3035"/>
    <w:rsid w:val="00CA4C78"/>
    <w:rsid w:val="00CA72A1"/>
    <w:rsid w:val="00CB0DE2"/>
    <w:rsid w:val="00CB1C92"/>
    <w:rsid w:val="00CB64C9"/>
    <w:rsid w:val="00CB66D9"/>
    <w:rsid w:val="00CC00E9"/>
    <w:rsid w:val="00CC32A0"/>
    <w:rsid w:val="00CC39E2"/>
    <w:rsid w:val="00CC5CED"/>
    <w:rsid w:val="00CC6089"/>
    <w:rsid w:val="00CC72B7"/>
    <w:rsid w:val="00CD228D"/>
    <w:rsid w:val="00CD4ABE"/>
    <w:rsid w:val="00CE032A"/>
    <w:rsid w:val="00CE294E"/>
    <w:rsid w:val="00CE3A62"/>
    <w:rsid w:val="00CE3AC8"/>
    <w:rsid w:val="00CF0AB7"/>
    <w:rsid w:val="00CF326B"/>
    <w:rsid w:val="00CF39C5"/>
    <w:rsid w:val="00CF41DA"/>
    <w:rsid w:val="00CF7DBD"/>
    <w:rsid w:val="00D013FE"/>
    <w:rsid w:val="00D01B44"/>
    <w:rsid w:val="00D029C0"/>
    <w:rsid w:val="00D1036F"/>
    <w:rsid w:val="00D11D61"/>
    <w:rsid w:val="00D1775A"/>
    <w:rsid w:val="00D22449"/>
    <w:rsid w:val="00D22A84"/>
    <w:rsid w:val="00D22DF0"/>
    <w:rsid w:val="00D27F8E"/>
    <w:rsid w:val="00D32091"/>
    <w:rsid w:val="00D332D8"/>
    <w:rsid w:val="00D35636"/>
    <w:rsid w:val="00D36DB4"/>
    <w:rsid w:val="00D40517"/>
    <w:rsid w:val="00D42B7F"/>
    <w:rsid w:val="00D4479B"/>
    <w:rsid w:val="00D46502"/>
    <w:rsid w:val="00D46E02"/>
    <w:rsid w:val="00D47A82"/>
    <w:rsid w:val="00D47C5A"/>
    <w:rsid w:val="00D52C9A"/>
    <w:rsid w:val="00D52CE7"/>
    <w:rsid w:val="00D53EC1"/>
    <w:rsid w:val="00D54007"/>
    <w:rsid w:val="00D5510F"/>
    <w:rsid w:val="00D560BE"/>
    <w:rsid w:val="00D57FC3"/>
    <w:rsid w:val="00D60201"/>
    <w:rsid w:val="00D628A4"/>
    <w:rsid w:val="00D62F29"/>
    <w:rsid w:val="00D62F9B"/>
    <w:rsid w:val="00D64D89"/>
    <w:rsid w:val="00D650C2"/>
    <w:rsid w:val="00D7088E"/>
    <w:rsid w:val="00D709AD"/>
    <w:rsid w:val="00D74245"/>
    <w:rsid w:val="00D76D39"/>
    <w:rsid w:val="00D8144C"/>
    <w:rsid w:val="00D84771"/>
    <w:rsid w:val="00D8791C"/>
    <w:rsid w:val="00D90523"/>
    <w:rsid w:val="00D94123"/>
    <w:rsid w:val="00D955E5"/>
    <w:rsid w:val="00D9600F"/>
    <w:rsid w:val="00DA2383"/>
    <w:rsid w:val="00DA7B33"/>
    <w:rsid w:val="00DB0FF3"/>
    <w:rsid w:val="00DC4544"/>
    <w:rsid w:val="00DC5A8D"/>
    <w:rsid w:val="00DD37BA"/>
    <w:rsid w:val="00DD4E0E"/>
    <w:rsid w:val="00DE01E4"/>
    <w:rsid w:val="00DE39DB"/>
    <w:rsid w:val="00DE55E3"/>
    <w:rsid w:val="00DF016D"/>
    <w:rsid w:val="00DF0383"/>
    <w:rsid w:val="00DF2124"/>
    <w:rsid w:val="00DF7109"/>
    <w:rsid w:val="00DF7D3A"/>
    <w:rsid w:val="00E00138"/>
    <w:rsid w:val="00E0097D"/>
    <w:rsid w:val="00E017A6"/>
    <w:rsid w:val="00E039BC"/>
    <w:rsid w:val="00E0605C"/>
    <w:rsid w:val="00E110DB"/>
    <w:rsid w:val="00E14772"/>
    <w:rsid w:val="00E1794C"/>
    <w:rsid w:val="00E226E7"/>
    <w:rsid w:val="00E23FA3"/>
    <w:rsid w:val="00E26D65"/>
    <w:rsid w:val="00E27390"/>
    <w:rsid w:val="00E3048D"/>
    <w:rsid w:val="00E30DFA"/>
    <w:rsid w:val="00E31799"/>
    <w:rsid w:val="00E31D75"/>
    <w:rsid w:val="00E33320"/>
    <w:rsid w:val="00E33B9C"/>
    <w:rsid w:val="00E36E40"/>
    <w:rsid w:val="00E36F72"/>
    <w:rsid w:val="00E4232D"/>
    <w:rsid w:val="00E43E2B"/>
    <w:rsid w:val="00E52ACB"/>
    <w:rsid w:val="00E52DCF"/>
    <w:rsid w:val="00E54A94"/>
    <w:rsid w:val="00E55459"/>
    <w:rsid w:val="00E55469"/>
    <w:rsid w:val="00E6122B"/>
    <w:rsid w:val="00E634EB"/>
    <w:rsid w:val="00E66C85"/>
    <w:rsid w:val="00E713C9"/>
    <w:rsid w:val="00E72702"/>
    <w:rsid w:val="00E736FE"/>
    <w:rsid w:val="00E74357"/>
    <w:rsid w:val="00E774DA"/>
    <w:rsid w:val="00E83C19"/>
    <w:rsid w:val="00E8548B"/>
    <w:rsid w:val="00E87E1A"/>
    <w:rsid w:val="00EA2D05"/>
    <w:rsid w:val="00EA2F40"/>
    <w:rsid w:val="00EA4172"/>
    <w:rsid w:val="00EA4B83"/>
    <w:rsid w:val="00EB03B7"/>
    <w:rsid w:val="00EB5E12"/>
    <w:rsid w:val="00EB6968"/>
    <w:rsid w:val="00EB6AFE"/>
    <w:rsid w:val="00EB7F9F"/>
    <w:rsid w:val="00EC0508"/>
    <w:rsid w:val="00EC26EC"/>
    <w:rsid w:val="00EC6162"/>
    <w:rsid w:val="00EC68A6"/>
    <w:rsid w:val="00EC74EE"/>
    <w:rsid w:val="00EC79B0"/>
    <w:rsid w:val="00EC7A29"/>
    <w:rsid w:val="00ED1D23"/>
    <w:rsid w:val="00ED3691"/>
    <w:rsid w:val="00ED51E8"/>
    <w:rsid w:val="00EE1EE1"/>
    <w:rsid w:val="00EE25D5"/>
    <w:rsid w:val="00EE496F"/>
    <w:rsid w:val="00EE5841"/>
    <w:rsid w:val="00EE675E"/>
    <w:rsid w:val="00EE68F5"/>
    <w:rsid w:val="00EF0B30"/>
    <w:rsid w:val="00EF1740"/>
    <w:rsid w:val="00EF1E4E"/>
    <w:rsid w:val="00F00D82"/>
    <w:rsid w:val="00F01469"/>
    <w:rsid w:val="00F02CB9"/>
    <w:rsid w:val="00F0460F"/>
    <w:rsid w:val="00F04F77"/>
    <w:rsid w:val="00F06092"/>
    <w:rsid w:val="00F100E6"/>
    <w:rsid w:val="00F1184E"/>
    <w:rsid w:val="00F11C70"/>
    <w:rsid w:val="00F12074"/>
    <w:rsid w:val="00F12A87"/>
    <w:rsid w:val="00F160F2"/>
    <w:rsid w:val="00F16247"/>
    <w:rsid w:val="00F21EBE"/>
    <w:rsid w:val="00F22FF2"/>
    <w:rsid w:val="00F23585"/>
    <w:rsid w:val="00F24C55"/>
    <w:rsid w:val="00F26294"/>
    <w:rsid w:val="00F270FD"/>
    <w:rsid w:val="00F2729A"/>
    <w:rsid w:val="00F309FB"/>
    <w:rsid w:val="00F31587"/>
    <w:rsid w:val="00F336E4"/>
    <w:rsid w:val="00F33BA8"/>
    <w:rsid w:val="00F33FC1"/>
    <w:rsid w:val="00F41FED"/>
    <w:rsid w:val="00F424DE"/>
    <w:rsid w:val="00F44C58"/>
    <w:rsid w:val="00F44E9B"/>
    <w:rsid w:val="00F51789"/>
    <w:rsid w:val="00F535DF"/>
    <w:rsid w:val="00F572A2"/>
    <w:rsid w:val="00F575AA"/>
    <w:rsid w:val="00F601B8"/>
    <w:rsid w:val="00F601F4"/>
    <w:rsid w:val="00F6142A"/>
    <w:rsid w:val="00F62D29"/>
    <w:rsid w:val="00F63558"/>
    <w:rsid w:val="00F637DA"/>
    <w:rsid w:val="00F63BC3"/>
    <w:rsid w:val="00F6749A"/>
    <w:rsid w:val="00F67AB7"/>
    <w:rsid w:val="00F76B1C"/>
    <w:rsid w:val="00F77DFB"/>
    <w:rsid w:val="00F80CC5"/>
    <w:rsid w:val="00F83F17"/>
    <w:rsid w:val="00F90C12"/>
    <w:rsid w:val="00F93698"/>
    <w:rsid w:val="00F93769"/>
    <w:rsid w:val="00F950B5"/>
    <w:rsid w:val="00F95CDD"/>
    <w:rsid w:val="00FA0D76"/>
    <w:rsid w:val="00FA0ED3"/>
    <w:rsid w:val="00FA2425"/>
    <w:rsid w:val="00FA36B2"/>
    <w:rsid w:val="00FA593E"/>
    <w:rsid w:val="00FA64A5"/>
    <w:rsid w:val="00FA6618"/>
    <w:rsid w:val="00FB02C2"/>
    <w:rsid w:val="00FB2944"/>
    <w:rsid w:val="00FB4E3F"/>
    <w:rsid w:val="00FB542A"/>
    <w:rsid w:val="00FB6751"/>
    <w:rsid w:val="00FC2CF3"/>
    <w:rsid w:val="00FC3F5E"/>
    <w:rsid w:val="00FC43E9"/>
    <w:rsid w:val="00FC4D54"/>
    <w:rsid w:val="00FD0923"/>
    <w:rsid w:val="00FD1183"/>
    <w:rsid w:val="00FD28DA"/>
    <w:rsid w:val="00FD58E2"/>
    <w:rsid w:val="00FE2D07"/>
    <w:rsid w:val="00FE6829"/>
    <w:rsid w:val="00FF1323"/>
    <w:rsid w:val="00FF299C"/>
    <w:rsid w:val="00FF4C0A"/>
    <w:rsid w:val="00FF53A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Přímá spojnice se šipkou 27"/>
        <o:r id="V:Rule2" type="connector" idref="#Přímá spojnice se šipkou 21"/>
        <o:r id="V:Rule3" type="connector" idref="#Přímá spojnice se šipkou 22"/>
        <o:r id="V:Rule4" type="connector" idref="#Přímá spojnice se šipkou 28"/>
        <o:r id="V:Rule5" type="connector" idref="#Přímá spojnice se šipkou 2"/>
        <o:r id="V:Rule6" type="connector" idref="#Přímá spojnice se šipkou 29"/>
        <o:r id="V:Rule7" type="connector" idref="#Přímá spojnice se šipkou 19"/>
        <o:r id="V:Rule8" type="connector" idref="#Přímá spojnice se šipkou 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locked="1"/>
    <w:lsdException w:name="heading 6" w:locked="1"/>
    <w:lsdException w:name="heading 7" w:locked="1"/>
    <w:lsdException w:name="heading 8" w:locked="1"/>
    <w:lsdException w:name="heading 9" w:qFormat="1"/>
    <w:lsdException w:name="toc 1" w:uiPriority="39"/>
    <w:lsdException w:name="toc 2" w:uiPriority="39"/>
    <w:lsdException w:name="toc 3" w:uiPriority="39"/>
    <w:lsdException w:name="toc 4" w:uiPriority="39"/>
    <w:lsdException w:name="toc 9" w:uiPriority="39"/>
    <w:lsdException w:name="header" w:uiPriority="99"/>
    <w:lsdException w:name="footer" w:uiPriority="99"/>
    <w:lsdException w:name="caption" w:semiHidden="1" w:unhideWhenUsed="1" w:qFormat="1"/>
    <w:lsdException w:name="Hyperlink" w:uiPriority="99"/>
    <w:lsdException w:name="Normal (Web)"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ln">
    <w:name w:val="Normal"/>
    <w:semiHidden/>
    <w:qFormat/>
    <w:rsid w:val="0006565E"/>
    <w:pPr>
      <w:overflowPunct w:val="0"/>
      <w:autoSpaceDE w:val="0"/>
      <w:autoSpaceDN w:val="0"/>
      <w:adjustRightInd w:val="0"/>
      <w:textAlignment w:val="baseline"/>
    </w:pPr>
    <w:rPr>
      <w:rFonts w:ascii="Arial" w:hAnsi="Arial" w:cs="Arial"/>
      <w:sz w:val="22"/>
      <w:szCs w:val="22"/>
    </w:rPr>
  </w:style>
  <w:style w:type="paragraph" w:styleId="Nadpis1">
    <w:name w:val="heading 1"/>
    <w:basedOn w:val="Normln"/>
    <w:next w:val="Normln"/>
    <w:qFormat/>
    <w:rsid w:val="004B0F32"/>
    <w:pPr>
      <w:keepNext/>
      <w:numPr>
        <w:numId w:val="4"/>
      </w:numPr>
      <w:spacing w:before="480" w:after="240" w:line="320" w:lineRule="atLeast"/>
      <w:ind w:left="284" w:hanging="284"/>
      <w:outlineLvl w:val="0"/>
    </w:pPr>
    <w:rPr>
      <w:rFonts w:ascii="Times New Roman" w:hAnsi="Times New Roman"/>
      <w:b/>
      <w:sz w:val="32"/>
    </w:rPr>
  </w:style>
  <w:style w:type="paragraph" w:styleId="Nadpis2">
    <w:name w:val="heading 2"/>
    <w:basedOn w:val="Normln"/>
    <w:next w:val="Normln"/>
    <w:qFormat/>
    <w:rsid w:val="00C066BD"/>
    <w:pPr>
      <w:keepNext/>
      <w:numPr>
        <w:ilvl w:val="1"/>
        <w:numId w:val="4"/>
      </w:numPr>
      <w:tabs>
        <w:tab w:val="clear" w:pos="454"/>
        <w:tab w:val="num" w:pos="567"/>
      </w:tabs>
      <w:spacing w:before="240" w:after="120" w:line="280" w:lineRule="atLeast"/>
      <w:ind w:left="567" w:hanging="567"/>
      <w:outlineLvl w:val="1"/>
    </w:pPr>
    <w:rPr>
      <w:rFonts w:ascii="Times New Roman" w:hAnsi="Times New Roman"/>
      <w:b/>
      <w:sz w:val="28"/>
    </w:rPr>
  </w:style>
  <w:style w:type="paragraph" w:styleId="Nadpis3">
    <w:name w:val="heading 3"/>
    <w:basedOn w:val="Normln"/>
    <w:next w:val="Normln"/>
    <w:qFormat/>
    <w:rsid w:val="00C066BD"/>
    <w:pPr>
      <w:keepNext/>
      <w:numPr>
        <w:ilvl w:val="2"/>
        <w:numId w:val="4"/>
      </w:numPr>
      <w:tabs>
        <w:tab w:val="clear" w:pos="634"/>
        <w:tab w:val="left" w:pos="851"/>
      </w:tabs>
      <w:spacing w:before="240" w:after="120" w:line="280" w:lineRule="atLeast"/>
      <w:ind w:left="709" w:hanging="709"/>
      <w:outlineLvl w:val="2"/>
    </w:pPr>
    <w:rPr>
      <w:rFonts w:ascii="Times New Roman" w:hAnsi="Times New Roman"/>
      <w:b/>
      <w:sz w:val="24"/>
    </w:rPr>
  </w:style>
  <w:style w:type="paragraph" w:styleId="Nadpis4">
    <w:name w:val="heading 4"/>
    <w:basedOn w:val="Normln"/>
    <w:next w:val="Normln"/>
    <w:qFormat/>
    <w:rsid w:val="0061311E"/>
    <w:pPr>
      <w:keepNext/>
      <w:numPr>
        <w:ilvl w:val="3"/>
        <w:numId w:val="4"/>
      </w:numPr>
      <w:tabs>
        <w:tab w:val="clear" w:pos="454"/>
        <w:tab w:val="num" w:pos="993"/>
      </w:tabs>
      <w:spacing w:before="240" w:after="120" w:line="280" w:lineRule="atLeast"/>
      <w:ind w:left="993" w:hanging="993"/>
      <w:outlineLvl w:val="3"/>
    </w:pPr>
    <w:rPr>
      <w:b/>
      <w:sz w:val="24"/>
    </w:rPr>
  </w:style>
  <w:style w:type="paragraph" w:styleId="Nadpis5">
    <w:name w:val="heading 5"/>
    <w:basedOn w:val="Normln"/>
    <w:next w:val="Normln"/>
    <w:autoRedefine/>
    <w:semiHidden/>
    <w:locked/>
    <w:rsid w:val="00B70B2E"/>
    <w:pPr>
      <w:keepNext/>
      <w:numPr>
        <w:ilvl w:val="4"/>
        <w:numId w:val="4"/>
      </w:numPr>
      <w:tabs>
        <w:tab w:val="left" w:pos="1260"/>
      </w:tabs>
      <w:spacing w:before="240" w:after="60" w:line="280" w:lineRule="atLeast"/>
      <w:outlineLvl w:val="4"/>
    </w:pPr>
    <w:rPr>
      <w:rFonts w:cs="Times New Roman"/>
      <w:b/>
      <w:sz w:val="24"/>
      <w:szCs w:val="20"/>
    </w:rPr>
  </w:style>
  <w:style w:type="paragraph" w:styleId="Nadpis6">
    <w:name w:val="heading 6"/>
    <w:basedOn w:val="Normln"/>
    <w:next w:val="Normln"/>
    <w:semiHidden/>
    <w:locked/>
    <w:rsid w:val="00B70B2E"/>
    <w:pPr>
      <w:keepNext/>
      <w:numPr>
        <w:ilvl w:val="5"/>
        <w:numId w:val="4"/>
      </w:numPr>
      <w:spacing w:before="360" w:after="120" w:line="280" w:lineRule="atLeast"/>
      <w:outlineLvl w:val="5"/>
    </w:pPr>
    <w:rPr>
      <w:b/>
      <w:sz w:val="24"/>
    </w:rPr>
  </w:style>
  <w:style w:type="paragraph" w:styleId="Nadpis7">
    <w:name w:val="heading 7"/>
    <w:basedOn w:val="Normln"/>
    <w:next w:val="Normln"/>
    <w:semiHidden/>
    <w:locked/>
    <w:rsid w:val="00B70B2E"/>
    <w:pPr>
      <w:keepNext/>
      <w:numPr>
        <w:ilvl w:val="6"/>
        <w:numId w:val="4"/>
      </w:numPr>
      <w:spacing w:before="360" w:after="120" w:line="280" w:lineRule="atLeast"/>
      <w:outlineLvl w:val="6"/>
    </w:pPr>
    <w:rPr>
      <w:rFonts w:cs="Times New Roman"/>
      <w:b/>
      <w:sz w:val="24"/>
      <w:szCs w:val="20"/>
    </w:rPr>
  </w:style>
  <w:style w:type="paragraph" w:styleId="Nadpis8">
    <w:name w:val="heading 8"/>
    <w:basedOn w:val="Normln"/>
    <w:next w:val="Normln"/>
    <w:semiHidden/>
    <w:locked/>
    <w:rsid w:val="00B70B2E"/>
    <w:pPr>
      <w:keepNext/>
      <w:numPr>
        <w:ilvl w:val="7"/>
        <w:numId w:val="4"/>
      </w:numPr>
      <w:spacing w:before="360" w:after="120" w:line="280" w:lineRule="atLeast"/>
      <w:outlineLvl w:val="7"/>
    </w:pPr>
    <w:rPr>
      <w:rFonts w:cs="Times New Roman"/>
      <w:b/>
      <w:sz w:val="24"/>
      <w:szCs w:val="20"/>
    </w:rPr>
  </w:style>
  <w:style w:type="paragraph" w:styleId="Nadpis9">
    <w:name w:val="heading 9"/>
    <w:aliases w:val="Příloha"/>
    <w:basedOn w:val="Normln"/>
    <w:next w:val="Normln"/>
    <w:qFormat/>
    <w:rsid w:val="002F52DB"/>
    <w:pPr>
      <w:keepNext/>
      <w:numPr>
        <w:ilvl w:val="8"/>
        <w:numId w:val="4"/>
      </w:numPr>
      <w:suppressAutoHyphens/>
      <w:autoSpaceDN/>
      <w:adjustRightInd/>
      <w:spacing w:before="240" w:after="60"/>
      <w:outlineLvl w:val="8"/>
    </w:pPr>
    <w:rPr>
      <w:b/>
      <w:sz w:val="24"/>
      <w:szCs w:val="20"/>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vlevo">
    <w:name w:val="Odstavec vlevo"/>
    <w:basedOn w:val="Normln"/>
    <w:rsid w:val="003F11B0"/>
    <w:pPr>
      <w:spacing w:before="80" w:after="40"/>
    </w:pPr>
  </w:style>
  <w:style w:type="paragraph" w:customStyle="1" w:styleId="Odstavecsted">
    <w:name w:val="Odstavec střed"/>
    <w:basedOn w:val="Normln"/>
    <w:rsid w:val="003F11B0"/>
    <w:pPr>
      <w:spacing w:before="80" w:after="40"/>
      <w:jc w:val="center"/>
    </w:pPr>
  </w:style>
  <w:style w:type="paragraph" w:customStyle="1" w:styleId="Oslovnvcerovov">
    <w:name w:val="O Číslování víceúrovňové"/>
    <w:basedOn w:val="Normln"/>
    <w:rsid w:val="00CE3A62"/>
    <w:pPr>
      <w:numPr>
        <w:numId w:val="3"/>
      </w:numPr>
      <w:spacing w:before="80" w:after="40"/>
    </w:pPr>
  </w:style>
  <w:style w:type="paragraph" w:customStyle="1" w:styleId="NzevD">
    <w:name w:val="Název ŘD"/>
    <w:basedOn w:val="Normln"/>
    <w:rsid w:val="00173B5F"/>
    <w:pPr>
      <w:spacing w:after="360"/>
      <w:jc w:val="center"/>
    </w:pPr>
    <w:rPr>
      <w:caps/>
      <w:sz w:val="72"/>
      <w:szCs w:val="72"/>
    </w:rPr>
  </w:style>
  <w:style w:type="paragraph" w:styleId="Obsah2">
    <w:name w:val="toc 2"/>
    <w:basedOn w:val="Normln"/>
    <w:next w:val="Normln"/>
    <w:uiPriority w:val="39"/>
    <w:rsid w:val="00267052"/>
    <w:pPr>
      <w:tabs>
        <w:tab w:val="right" w:leader="dot" w:pos="9900"/>
      </w:tabs>
      <w:spacing w:before="80"/>
      <w:ind w:left="720" w:right="23" w:hanging="720"/>
      <w:jc w:val="both"/>
    </w:pPr>
    <w:rPr>
      <w:rFonts w:cs="Times New Roman"/>
      <w:noProof/>
      <w:szCs w:val="20"/>
    </w:rPr>
  </w:style>
  <w:style w:type="paragraph" w:styleId="Obsah1">
    <w:name w:val="toc 1"/>
    <w:basedOn w:val="Normln"/>
    <w:next w:val="Normln"/>
    <w:uiPriority w:val="39"/>
    <w:rsid w:val="00267052"/>
    <w:pPr>
      <w:tabs>
        <w:tab w:val="right" w:leader="dot" w:pos="9900"/>
      </w:tabs>
      <w:spacing w:before="80"/>
      <w:ind w:left="720" w:right="23" w:hanging="720"/>
      <w:jc w:val="both"/>
    </w:pPr>
    <w:rPr>
      <w:rFonts w:cs="Times New Roman"/>
      <w:b/>
      <w:caps/>
      <w:noProof/>
    </w:rPr>
  </w:style>
  <w:style w:type="paragraph" w:styleId="Obsah3">
    <w:name w:val="toc 3"/>
    <w:basedOn w:val="Normln"/>
    <w:next w:val="Normln"/>
    <w:uiPriority w:val="39"/>
    <w:rsid w:val="001565D8"/>
    <w:pPr>
      <w:tabs>
        <w:tab w:val="left" w:pos="720"/>
        <w:tab w:val="right" w:leader="dot" w:pos="9900"/>
      </w:tabs>
      <w:spacing w:before="60"/>
      <w:ind w:left="720" w:right="23" w:hanging="720"/>
      <w:jc w:val="both"/>
    </w:pPr>
  </w:style>
  <w:style w:type="paragraph" w:styleId="Obsah4">
    <w:name w:val="toc 4"/>
    <w:basedOn w:val="Normln"/>
    <w:next w:val="Normln"/>
    <w:autoRedefine/>
    <w:uiPriority w:val="39"/>
    <w:rsid w:val="001565D8"/>
    <w:pPr>
      <w:tabs>
        <w:tab w:val="left" w:pos="720"/>
        <w:tab w:val="right" w:leader="dot" w:pos="9900"/>
      </w:tabs>
      <w:spacing w:before="60"/>
      <w:ind w:left="720" w:hanging="720"/>
    </w:pPr>
  </w:style>
  <w:style w:type="paragraph" w:styleId="Obsah5">
    <w:name w:val="toc 5"/>
    <w:basedOn w:val="Normln"/>
    <w:next w:val="Normln"/>
    <w:autoRedefine/>
    <w:semiHidden/>
    <w:rsid w:val="0001735C"/>
    <w:pPr>
      <w:tabs>
        <w:tab w:val="left" w:pos="1134"/>
        <w:tab w:val="right" w:leader="dot" w:pos="9072"/>
      </w:tabs>
      <w:ind w:right="458"/>
    </w:pPr>
  </w:style>
  <w:style w:type="paragraph" w:styleId="Obsah6">
    <w:name w:val="toc 6"/>
    <w:basedOn w:val="Normln"/>
    <w:next w:val="Normln"/>
    <w:autoRedefine/>
    <w:semiHidden/>
    <w:rsid w:val="0032471A"/>
    <w:pPr>
      <w:tabs>
        <w:tab w:val="left" w:pos="1280"/>
        <w:tab w:val="right" w:leader="dot" w:pos="9072"/>
      </w:tabs>
      <w:ind w:left="1281" w:right="567" w:hanging="1281"/>
    </w:pPr>
  </w:style>
  <w:style w:type="paragraph" w:styleId="Obsah7">
    <w:name w:val="toc 7"/>
    <w:basedOn w:val="Normln"/>
    <w:next w:val="Normln"/>
    <w:autoRedefine/>
    <w:semiHidden/>
    <w:rsid w:val="0032471A"/>
    <w:pPr>
      <w:tabs>
        <w:tab w:val="left" w:pos="1463"/>
        <w:tab w:val="right" w:leader="dot" w:pos="9072"/>
      </w:tabs>
      <w:ind w:left="1463" w:right="567" w:hanging="1463"/>
    </w:pPr>
  </w:style>
  <w:style w:type="paragraph" w:styleId="Obsah8">
    <w:name w:val="toc 8"/>
    <w:basedOn w:val="Normln"/>
    <w:next w:val="Normln"/>
    <w:autoRedefine/>
    <w:semiHidden/>
    <w:rsid w:val="0032471A"/>
    <w:pPr>
      <w:tabs>
        <w:tab w:val="left" w:pos="1647"/>
        <w:tab w:val="right" w:leader="dot" w:pos="9072"/>
      </w:tabs>
      <w:ind w:left="1644" w:right="567" w:hanging="1644"/>
    </w:pPr>
  </w:style>
  <w:style w:type="paragraph" w:styleId="Obsah9">
    <w:name w:val="toc 9"/>
    <w:basedOn w:val="Normln"/>
    <w:next w:val="Normln"/>
    <w:uiPriority w:val="39"/>
    <w:rsid w:val="006E71D5"/>
    <w:pPr>
      <w:keepLines/>
      <w:tabs>
        <w:tab w:val="right" w:leader="dot" w:pos="9900"/>
      </w:tabs>
      <w:suppressAutoHyphens/>
      <w:autoSpaceDN/>
      <w:adjustRightInd/>
      <w:spacing w:before="240" w:after="40"/>
      <w:ind w:left="902" w:right="23" w:hanging="902"/>
      <w:contextualSpacing/>
      <w:jc w:val="both"/>
    </w:pPr>
    <w:rPr>
      <w:rFonts w:cs="Times New Roman"/>
      <w:noProof/>
      <w:sz w:val="20"/>
      <w:szCs w:val="20"/>
      <w:lang w:eastAsia="ar-SA"/>
    </w:rPr>
  </w:style>
  <w:style w:type="character" w:customStyle="1" w:styleId="Psmotun">
    <w:name w:val="Písmo tučné"/>
    <w:rsid w:val="003F11B0"/>
    <w:rPr>
      <w:rFonts w:ascii="Arial" w:hAnsi="Arial"/>
      <w:b/>
      <w:sz w:val="22"/>
    </w:rPr>
  </w:style>
  <w:style w:type="paragraph" w:customStyle="1" w:styleId="OPsmenkovn">
    <w:name w:val="O Písmenkování"/>
    <w:basedOn w:val="Normln"/>
    <w:rsid w:val="006536D4"/>
    <w:pPr>
      <w:numPr>
        <w:numId w:val="2"/>
      </w:numPr>
      <w:spacing w:before="80" w:after="40"/>
      <w:jc w:val="both"/>
    </w:pPr>
    <w:rPr>
      <w:lang w:eastAsia="ar-SA"/>
    </w:rPr>
  </w:style>
  <w:style w:type="paragraph" w:customStyle="1" w:styleId="Normal2">
    <w:name w:val="Normal2"/>
    <w:basedOn w:val="Normln"/>
    <w:link w:val="Normal2Char"/>
    <w:semiHidden/>
    <w:rsid w:val="00F41FED"/>
    <w:pPr>
      <w:spacing w:before="120"/>
      <w:ind w:left="567"/>
      <w:jc w:val="both"/>
    </w:pPr>
  </w:style>
  <w:style w:type="character" w:customStyle="1" w:styleId="Normal2Char">
    <w:name w:val="Normal2 Char"/>
    <w:link w:val="Normal2"/>
    <w:rsid w:val="00F41FED"/>
    <w:rPr>
      <w:rFonts w:ascii="Arial" w:hAnsi="Arial" w:cs="Arial"/>
      <w:sz w:val="22"/>
      <w:szCs w:val="22"/>
      <w:lang w:val="cs-CZ" w:eastAsia="cs-CZ" w:bidi="ar-SA"/>
    </w:rPr>
  </w:style>
  <w:style w:type="paragraph" w:customStyle="1" w:styleId="OOdrkavcerovov">
    <w:name w:val="O Odrážka víceúrovňová"/>
    <w:basedOn w:val="Normln"/>
    <w:rsid w:val="006536D4"/>
    <w:pPr>
      <w:numPr>
        <w:numId w:val="1"/>
      </w:numPr>
      <w:spacing w:before="80" w:after="40"/>
      <w:jc w:val="both"/>
    </w:pPr>
    <w:rPr>
      <w:lang w:eastAsia="ar-SA"/>
    </w:rPr>
  </w:style>
  <w:style w:type="character" w:customStyle="1" w:styleId="Psmotunmen">
    <w:name w:val="Písmo tučné menší"/>
    <w:rsid w:val="00C330E3"/>
    <w:rPr>
      <w:rFonts w:ascii="Arial" w:hAnsi="Arial"/>
      <w:b/>
      <w:dstrike w:val="0"/>
      <w:sz w:val="18"/>
      <w:vertAlign w:val="baseline"/>
    </w:rPr>
  </w:style>
  <w:style w:type="paragraph" w:customStyle="1" w:styleId="Odstavecstedmen">
    <w:name w:val="Odstavec střed menší"/>
    <w:basedOn w:val="Normln"/>
    <w:rsid w:val="00373BEE"/>
    <w:pPr>
      <w:spacing w:before="80" w:after="40"/>
      <w:jc w:val="center"/>
    </w:pPr>
    <w:rPr>
      <w:sz w:val="18"/>
      <w:lang w:eastAsia="ar-SA"/>
    </w:rPr>
  </w:style>
  <w:style w:type="paragraph" w:customStyle="1" w:styleId="Text">
    <w:name w:val="Text"/>
    <w:basedOn w:val="Normln"/>
    <w:uiPriority w:val="99"/>
    <w:qFormat/>
    <w:rsid w:val="00262DF1"/>
    <w:pPr>
      <w:spacing w:line="360" w:lineRule="auto"/>
      <w:ind w:firstLine="709"/>
      <w:jc w:val="both"/>
    </w:pPr>
    <w:rPr>
      <w:rFonts w:ascii="Times New Roman" w:hAnsi="Times New Roman"/>
      <w:sz w:val="24"/>
      <w:lang w:eastAsia="ar-SA"/>
    </w:rPr>
  </w:style>
  <w:style w:type="paragraph" w:styleId="Zpat">
    <w:name w:val="footer"/>
    <w:basedOn w:val="Normln"/>
    <w:link w:val="ZpatChar"/>
    <w:autoRedefine/>
    <w:uiPriority w:val="99"/>
    <w:rsid w:val="00C65E68"/>
    <w:pPr>
      <w:tabs>
        <w:tab w:val="center" w:pos="4536"/>
        <w:tab w:val="right" w:pos="9072"/>
      </w:tabs>
      <w:spacing w:before="80" w:after="40"/>
      <w:jc w:val="center"/>
    </w:pPr>
    <w:rPr>
      <w:sz w:val="18"/>
      <w:lang w:eastAsia="ar-SA"/>
    </w:rPr>
  </w:style>
  <w:style w:type="paragraph" w:customStyle="1" w:styleId="Odstavecvlevomen">
    <w:name w:val="Odstavec vlevo menší"/>
    <w:basedOn w:val="Normln"/>
    <w:rsid w:val="00373BEE"/>
    <w:pPr>
      <w:spacing w:before="80" w:after="40"/>
    </w:pPr>
    <w:rPr>
      <w:sz w:val="18"/>
    </w:rPr>
  </w:style>
  <w:style w:type="paragraph" w:styleId="Textbubliny">
    <w:name w:val="Balloon Text"/>
    <w:basedOn w:val="Normln"/>
    <w:link w:val="TextbublinyChar"/>
    <w:rsid w:val="00CB66D9"/>
    <w:rPr>
      <w:rFonts w:ascii="Tahoma" w:hAnsi="Tahoma" w:cs="Tahoma"/>
      <w:sz w:val="16"/>
      <w:szCs w:val="16"/>
    </w:rPr>
  </w:style>
  <w:style w:type="character" w:customStyle="1" w:styleId="TextbublinyChar">
    <w:name w:val="Text bubliny Char"/>
    <w:basedOn w:val="Standardnpsmoodstavce"/>
    <w:link w:val="Textbubliny"/>
    <w:rsid w:val="00CB66D9"/>
    <w:rPr>
      <w:rFonts w:ascii="Tahoma" w:hAnsi="Tahoma" w:cs="Tahoma"/>
      <w:sz w:val="16"/>
      <w:szCs w:val="16"/>
    </w:rPr>
  </w:style>
  <w:style w:type="paragraph" w:styleId="Odstavecseseznamem">
    <w:name w:val="List Paragraph"/>
    <w:basedOn w:val="Normln"/>
    <w:uiPriority w:val="34"/>
    <w:qFormat/>
    <w:rsid w:val="00CB66D9"/>
    <w:pPr>
      <w:ind w:left="720"/>
      <w:contextualSpacing/>
    </w:pPr>
  </w:style>
  <w:style w:type="paragraph" w:customStyle="1" w:styleId="st">
    <w:name w:val="Část"/>
    <w:basedOn w:val="Normln"/>
    <w:next w:val="Normln"/>
    <w:qFormat/>
    <w:rsid w:val="001E08A6"/>
    <w:pPr>
      <w:keepNext/>
      <w:numPr>
        <w:numId w:val="5"/>
      </w:numPr>
      <w:tabs>
        <w:tab w:val="left" w:pos="1134"/>
      </w:tabs>
      <w:spacing w:line="360" w:lineRule="auto"/>
      <w:ind w:left="357" w:hanging="357"/>
      <w:outlineLvl w:val="0"/>
    </w:pPr>
    <w:rPr>
      <w:rFonts w:ascii="Times New Roman" w:hAnsi="Times New Roman"/>
      <w:b/>
      <w:sz w:val="32"/>
    </w:rPr>
  </w:style>
  <w:style w:type="paragraph" w:styleId="Zhlav">
    <w:name w:val="header"/>
    <w:basedOn w:val="Normln"/>
    <w:link w:val="ZhlavChar"/>
    <w:uiPriority w:val="99"/>
    <w:rsid w:val="00BD640C"/>
    <w:pPr>
      <w:tabs>
        <w:tab w:val="center" w:pos="4536"/>
        <w:tab w:val="right" w:pos="9072"/>
      </w:tabs>
    </w:pPr>
  </w:style>
  <w:style w:type="character" w:customStyle="1" w:styleId="ZhlavChar">
    <w:name w:val="Záhlaví Char"/>
    <w:basedOn w:val="Standardnpsmoodstavce"/>
    <w:link w:val="Zhlav"/>
    <w:uiPriority w:val="99"/>
    <w:rsid w:val="00BD640C"/>
    <w:rPr>
      <w:rFonts w:ascii="Arial" w:hAnsi="Arial" w:cs="Arial"/>
      <w:sz w:val="22"/>
      <w:szCs w:val="22"/>
    </w:rPr>
  </w:style>
  <w:style w:type="character" w:styleId="Siln">
    <w:name w:val="Strong"/>
    <w:basedOn w:val="Standardnpsmoodstavce"/>
    <w:rsid w:val="00BD640C"/>
    <w:rPr>
      <w:b/>
      <w:bCs/>
    </w:rPr>
  </w:style>
  <w:style w:type="character" w:customStyle="1" w:styleId="ZpatChar">
    <w:name w:val="Zápatí Char"/>
    <w:basedOn w:val="Standardnpsmoodstavce"/>
    <w:link w:val="Zpat"/>
    <w:uiPriority w:val="99"/>
    <w:rsid w:val="00DE39DB"/>
    <w:rPr>
      <w:rFonts w:ascii="Arial" w:hAnsi="Arial" w:cs="Arial"/>
      <w:sz w:val="18"/>
      <w:szCs w:val="22"/>
      <w:lang w:eastAsia="ar-SA"/>
    </w:rPr>
  </w:style>
  <w:style w:type="paragraph" w:styleId="Citt">
    <w:name w:val="Quote"/>
    <w:basedOn w:val="Normln"/>
    <w:next w:val="Normln"/>
    <w:link w:val="CittChar"/>
    <w:uiPriority w:val="29"/>
    <w:qFormat/>
    <w:rsid w:val="001E08A6"/>
    <w:rPr>
      <w:i/>
      <w:iCs/>
      <w:color w:val="000000" w:themeColor="text1"/>
    </w:rPr>
  </w:style>
  <w:style w:type="character" w:customStyle="1" w:styleId="CittChar">
    <w:name w:val="Citát Char"/>
    <w:basedOn w:val="Standardnpsmoodstavce"/>
    <w:link w:val="Citt"/>
    <w:uiPriority w:val="29"/>
    <w:rsid w:val="001E08A6"/>
    <w:rPr>
      <w:rFonts w:ascii="Arial" w:hAnsi="Arial" w:cs="Arial"/>
      <w:i/>
      <w:iCs/>
      <w:color w:val="000000" w:themeColor="text1"/>
      <w:sz w:val="22"/>
      <w:szCs w:val="22"/>
    </w:rPr>
  </w:style>
  <w:style w:type="paragraph" w:styleId="Nadpisobsahu">
    <w:name w:val="TOC Heading"/>
    <w:basedOn w:val="Nadpis1"/>
    <w:next w:val="Normln"/>
    <w:uiPriority w:val="39"/>
    <w:semiHidden/>
    <w:unhideWhenUsed/>
    <w:qFormat/>
    <w:rsid w:val="001E08A6"/>
    <w:pPr>
      <w:keepLines/>
      <w:numPr>
        <w:numId w:val="0"/>
      </w:numPr>
      <w:overflowPunct/>
      <w:autoSpaceDE/>
      <w:autoSpaceDN/>
      <w:adjustRightInd/>
      <w:spacing w:after="0" w:line="276" w:lineRule="auto"/>
      <w:textAlignment w:val="auto"/>
      <w:outlineLvl w:val="9"/>
    </w:pPr>
    <w:rPr>
      <w:rFonts w:asciiTheme="majorHAnsi" w:eastAsiaTheme="majorEastAsia" w:hAnsiTheme="majorHAnsi" w:cstheme="majorBidi"/>
      <w:bCs/>
      <w:color w:val="365F91" w:themeColor="accent1" w:themeShade="BF"/>
      <w:sz w:val="28"/>
      <w:szCs w:val="28"/>
    </w:rPr>
  </w:style>
  <w:style w:type="character" w:customStyle="1" w:styleId="apple-converted-space">
    <w:name w:val="apple-converted-space"/>
    <w:basedOn w:val="Standardnpsmoodstavce"/>
    <w:rsid w:val="00263916"/>
  </w:style>
  <w:style w:type="character" w:styleId="Hypertextovodkaz">
    <w:name w:val="Hyperlink"/>
    <w:basedOn w:val="Standardnpsmoodstavce"/>
    <w:uiPriority w:val="99"/>
    <w:unhideWhenUsed/>
    <w:rsid w:val="00263916"/>
    <w:rPr>
      <w:color w:val="0000FF"/>
      <w:u w:val="single"/>
    </w:rPr>
  </w:style>
  <w:style w:type="paragraph" w:styleId="Normlnweb">
    <w:name w:val="Normal (Web)"/>
    <w:basedOn w:val="Normln"/>
    <w:uiPriority w:val="99"/>
    <w:unhideWhenUsed/>
    <w:rsid w:val="002E7BA5"/>
    <w:pPr>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character" w:customStyle="1" w:styleId="tucne">
    <w:name w:val="tucne"/>
    <w:basedOn w:val="Standardnpsmoodstavce"/>
    <w:rsid w:val="00641217"/>
  </w:style>
  <w:style w:type="character" w:customStyle="1" w:styleId="style3">
    <w:name w:val="style3"/>
    <w:basedOn w:val="Standardnpsmoodstavce"/>
    <w:rsid w:val="008434AD"/>
  </w:style>
  <w:style w:type="table" w:styleId="Mkatabulky">
    <w:name w:val="Table Grid"/>
    <w:basedOn w:val="Normlntabulka"/>
    <w:uiPriority w:val="59"/>
    <w:rsid w:val="00E14772"/>
    <w:rPr>
      <w:rFonts w:asciiTheme="minorHAnsi" w:eastAsia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locked="1"/>
    <w:lsdException w:name="heading 6" w:locked="1"/>
    <w:lsdException w:name="heading 7" w:locked="1"/>
    <w:lsdException w:name="heading 8" w:locked="1"/>
    <w:lsdException w:name="heading 9" w:qFormat="1"/>
    <w:lsdException w:name="toc 1" w:uiPriority="39"/>
    <w:lsdException w:name="toc 2" w:uiPriority="39"/>
    <w:lsdException w:name="toc 3" w:uiPriority="39"/>
    <w:lsdException w:name="toc 4" w:uiPriority="39"/>
    <w:lsdException w:name="toc 9" w:uiPriority="39"/>
    <w:lsdException w:name="header" w:uiPriority="99"/>
    <w:lsdException w:name="footer" w:uiPriority="99"/>
    <w:lsdException w:name="caption" w:semiHidden="1" w:unhideWhenUsed="1" w:qFormat="1"/>
    <w:lsdException w:name="Hyperlink" w:uiPriority="99"/>
    <w:lsdException w:name="Normal (Web)"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ln">
    <w:name w:val="Normal"/>
    <w:semiHidden/>
    <w:qFormat/>
    <w:rsid w:val="0006565E"/>
    <w:pPr>
      <w:overflowPunct w:val="0"/>
      <w:autoSpaceDE w:val="0"/>
      <w:autoSpaceDN w:val="0"/>
      <w:adjustRightInd w:val="0"/>
      <w:textAlignment w:val="baseline"/>
    </w:pPr>
    <w:rPr>
      <w:rFonts w:ascii="Arial" w:hAnsi="Arial" w:cs="Arial"/>
      <w:sz w:val="22"/>
      <w:szCs w:val="22"/>
    </w:rPr>
  </w:style>
  <w:style w:type="paragraph" w:styleId="Nadpis1">
    <w:name w:val="heading 1"/>
    <w:basedOn w:val="Normln"/>
    <w:next w:val="Normln"/>
    <w:qFormat/>
    <w:rsid w:val="004B0F32"/>
    <w:pPr>
      <w:keepNext/>
      <w:numPr>
        <w:numId w:val="4"/>
      </w:numPr>
      <w:spacing w:before="480" w:after="240" w:line="320" w:lineRule="atLeast"/>
      <w:ind w:left="284" w:hanging="284"/>
      <w:outlineLvl w:val="0"/>
    </w:pPr>
    <w:rPr>
      <w:rFonts w:ascii="Times New Roman" w:hAnsi="Times New Roman"/>
      <w:b/>
      <w:sz w:val="32"/>
    </w:rPr>
  </w:style>
  <w:style w:type="paragraph" w:styleId="Nadpis2">
    <w:name w:val="heading 2"/>
    <w:basedOn w:val="Normln"/>
    <w:next w:val="Normln"/>
    <w:qFormat/>
    <w:rsid w:val="004B0F32"/>
    <w:pPr>
      <w:keepNext/>
      <w:numPr>
        <w:ilvl w:val="1"/>
        <w:numId w:val="4"/>
      </w:numPr>
      <w:tabs>
        <w:tab w:val="clear" w:pos="454"/>
        <w:tab w:val="num" w:pos="567"/>
      </w:tabs>
      <w:spacing w:before="360" w:after="120" w:line="280" w:lineRule="atLeast"/>
      <w:ind w:left="567" w:hanging="567"/>
      <w:outlineLvl w:val="1"/>
    </w:pPr>
    <w:rPr>
      <w:rFonts w:ascii="Times New Roman" w:hAnsi="Times New Roman"/>
      <w:b/>
      <w:sz w:val="28"/>
    </w:rPr>
  </w:style>
  <w:style w:type="paragraph" w:styleId="Nadpis3">
    <w:name w:val="heading 3"/>
    <w:basedOn w:val="Normln"/>
    <w:next w:val="Normln"/>
    <w:qFormat/>
    <w:rsid w:val="001162D4"/>
    <w:pPr>
      <w:keepNext/>
      <w:numPr>
        <w:ilvl w:val="2"/>
        <w:numId w:val="4"/>
      </w:numPr>
      <w:tabs>
        <w:tab w:val="clear" w:pos="634"/>
        <w:tab w:val="left" w:pos="851"/>
      </w:tabs>
      <w:spacing w:before="360" w:after="120" w:line="280" w:lineRule="atLeast"/>
      <w:ind w:left="709" w:hanging="709"/>
      <w:outlineLvl w:val="2"/>
    </w:pPr>
    <w:rPr>
      <w:rFonts w:ascii="Times New Roman" w:hAnsi="Times New Roman"/>
      <w:b/>
      <w:sz w:val="24"/>
    </w:rPr>
  </w:style>
  <w:style w:type="paragraph" w:styleId="Nadpis4">
    <w:name w:val="heading 4"/>
    <w:basedOn w:val="Normln"/>
    <w:next w:val="Normln"/>
    <w:qFormat/>
    <w:rsid w:val="0061311E"/>
    <w:pPr>
      <w:keepNext/>
      <w:numPr>
        <w:ilvl w:val="3"/>
        <w:numId w:val="4"/>
      </w:numPr>
      <w:tabs>
        <w:tab w:val="clear" w:pos="454"/>
        <w:tab w:val="num" w:pos="993"/>
      </w:tabs>
      <w:spacing w:before="240" w:after="120" w:line="280" w:lineRule="atLeast"/>
      <w:ind w:left="993" w:hanging="993"/>
      <w:outlineLvl w:val="3"/>
    </w:pPr>
    <w:rPr>
      <w:b/>
      <w:sz w:val="24"/>
    </w:rPr>
  </w:style>
  <w:style w:type="paragraph" w:styleId="Nadpis5">
    <w:name w:val="heading 5"/>
    <w:basedOn w:val="Normln"/>
    <w:next w:val="Normln"/>
    <w:autoRedefine/>
    <w:semiHidden/>
    <w:locked/>
    <w:rsid w:val="00B70B2E"/>
    <w:pPr>
      <w:keepNext/>
      <w:numPr>
        <w:ilvl w:val="4"/>
        <w:numId w:val="4"/>
      </w:numPr>
      <w:tabs>
        <w:tab w:val="left" w:pos="1260"/>
      </w:tabs>
      <w:spacing w:before="240" w:after="60" w:line="280" w:lineRule="atLeast"/>
      <w:outlineLvl w:val="4"/>
    </w:pPr>
    <w:rPr>
      <w:rFonts w:cs="Times New Roman"/>
      <w:b/>
      <w:sz w:val="24"/>
      <w:szCs w:val="20"/>
    </w:rPr>
  </w:style>
  <w:style w:type="paragraph" w:styleId="Nadpis6">
    <w:name w:val="heading 6"/>
    <w:basedOn w:val="Normln"/>
    <w:next w:val="Normln"/>
    <w:semiHidden/>
    <w:locked/>
    <w:rsid w:val="00B70B2E"/>
    <w:pPr>
      <w:keepNext/>
      <w:numPr>
        <w:ilvl w:val="5"/>
        <w:numId w:val="4"/>
      </w:numPr>
      <w:spacing w:before="360" w:after="120" w:line="280" w:lineRule="atLeast"/>
      <w:outlineLvl w:val="5"/>
    </w:pPr>
    <w:rPr>
      <w:b/>
      <w:sz w:val="24"/>
    </w:rPr>
  </w:style>
  <w:style w:type="paragraph" w:styleId="Nadpis7">
    <w:name w:val="heading 7"/>
    <w:basedOn w:val="Normln"/>
    <w:next w:val="Normln"/>
    <w:semiHidden/>
    <w:locked/>
    <w:rsid w:val="00B70B2E"/>
    <w:pPr>
      <w:keepNext/>
      <w:numPr>
        <w:ilvl w:val="6"/>
        <w:numId w:val="4"/>
      </w:numPr>
      <w:spacing w:before="360" w:after="120" w:line="280" w:lineRule="atLeast"/>
      <w:outlineLvl w:val="6"/>
    </w:pPr>
    <w:rPr>
      <w:rFonts w:cs="Times New Roman"/>
      <w:b/>
      <w:sz w:val="24"/>
      <w:szCs w:val="20"/>
    </w:rPr>
  </w:style>
  <w:style w:type="paragraph" w:styleId="Nadpis8">
    <w:name w:val="heading 8"/>
    <w:basedOn w:val="Normln"/>
    <w:next w:val="Normln"/>
    <w:semiHidden/>
    <w:locked/>
    <w:rsid w:val="00B70B2E"/>
    <w:pPr>
      <w:keepNext/>
      <w:numPr>
        <w:ilvl w:val="7"/>
        <w:numId w:val="4"/>
      </w:numPr>
      <w:spacing w:before="360" w:after="120" w:line="280" w:lineRule="atLeast"/>
      <w:outlineLvl w:val="7"/>
    </w:pPr>
    <w:rPr>
      <w:rFonts w:cs="Times New Roman"/>
      <w:b/>
      <w:sz w:val="24"/>
      <w:szCs w:val="20"/>
    </w:rPr>
  </w:style>
  <w:style w:type="paragraph" w:styleId="Nadpis9">
    <w:name w:val="heading 9"/>
    <w:aliases w:val="Příloha"/>
    <w:basedOn w:val="Normln"/>
    <w:next w:val="Normln"/>
    <w:qFormat/>
    <w:rsid w:val="002F52DB"/>
    <w:pPr>
      <w:keepNext/>
      <w:numPr>
        <w:ilvl w:val="8"/>
        <w:numId w:val="4"/>
      </w:numPr>
      <w:suppressAutoHyphens/>
      <w:autoSpaceDN/>
      <w:adjustRightInd/>
      <w:spacing w:before="240" w:after="60"/>
      <w:outlineLvl w:val="8"/>
    </w:pPr>
    <w:rPr>
      <w:b/>
      <w:sz w:val="24"/>
      <w:szCs w:val="20"/>
      <w:lang w:eastAsia="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stavecvlevo">
    <w:name w:val="Odstavec vlevo"/>
    <w:basedOn w:val="Normln"/>
    <w:rsid w:val="003F11B0"/>
    <w:pPr>
      <w:spacing w:before="80" w:after="40"/>
    </w:pPr>
  </w:style>
  <w:style w:type="paragraph" w:customStyle="1" w:styleId="Odstavecsted">
    <w:name w:val="Odstavec střed"/>
    <w:basedOn w:val="Normln"/>
    <w:rsid w:val="003F11B0"/>
    <w:pPr>
      <w:spacing w:before="80" w:after="40"/>
      <w:jc w:val="center"/>
    </w:pPr>
  </w:style>
  <w:style w:type="paragraph" w:customStyle="1" w:styleId="Oslovnvcerovov">
    <w:name w:val="O Číslování víceúrovňové"/>
    <w:basedOn w:val="Normln"/>
    <w:rsid w:val="00CE3A62"/>
    <w:pPr>
      <w:numPr>
        <w:numId w:val="3"/>
      </w:numPr>
      <w:spacing w:before="80" w:after="40"/>
    </w:pPr>
  </w:style>
  <w:style w:type="paragraph" w:customStyle="1" w:styleId="NzevD">
    <w:name w:val="Název ŘD"/>
    <w:basedOn w:val="Normln"/>
    <w:rsid w:val="00173B5F"/>
    <w:pPr>
      <w:spacing w:after="360"/>
      <w:jc w:val="center"/>
    </w:pPr>
    <w:rPr>
      <w:caps/>
      <w:sz w:val="72"/>
      <w:szCs w:val="72"/>
    </w:rPr>
  </w:style>
  <w:style w:type="paragraph" w:styleId="Obsah2">
    <w:name w:val="toc 2"/>
    <w:basedOn w:val="Normln"/>
    <w:next w:val="Normln"/>
    <w:uiPriority w:val="39"/>
    <w:rsid w:val="00267052"/>
    <w:pPr>
      <w:tabs>
        <w:tab w:val="right" w:leader="dot" w:pos="9900"/>
      </w:tabs>
      <w:spacing w:before="80"/>
      <w:ind w:left="720" w:right="23" w:hanging="720"/>
      <w:jc w:val="both"/>
    </w:pPr>
    <w:rPr>
      <w:rFonts w:cs="Times New Roman"/>
      <w:noProof/>
      <w:szCs w:val="20"/>
    </w:rPr>
  </w:style>
  <w:style w:type="paragraph" w:styleId="Obsah1">
    <w:name w:val="toc 1"/>
    <w:basedOn w:val="Normln"/>
    <w:next w:val="Normln"/>
    <w:uiPriority w:val="39"/>
    <w:rsid w:val="00267052"/>
    <w:pPr>
      <w:tabs>
        <w:tab w:val="right" w:leader="dot" w:pos="9900"/>
      </w:tabs>
      <w:spacing w:before="80"/>
      <w:ind w:left="720" w:right="23" w:hanging="720"/>
      <w:jc w:val="both"/>
    </w:pPr>
    <w:rPr>
      <w:rFonts w:cs="Times New Roman"/>
      <w:b/>
      <w:caps/>
      <w:noProof/>
    </w:rPr>
  </w:style>
  <w:style w:type="paragraph" w:styleId="Obsah3">
    <w:name w:val="toc 3"/>
    <w:basedOn w:val="Normln"/>
    <w:next w:val="Normln"/>
    <w:uiPriority w:val="39"/>
    <w:rsid w:val="001565D8"/>
    <w:pPr>
      <w:tabs>
        <w:tab w:val="left" w:pos="720"/>
        <w:tab w:val="right" w:leader="dot" w:pos="9900"/>
      </w:tabs>
      <w:spacing w:before="60"/>
      <w:ind w:left="720" w:right="23" w:hanging="720"/>
      <w:jc w:val="both"/>
    </w:pPr>
  </w:style>
  <w:style w:type="paragraph" w:styleId="Obsah4">
    <w:name w:val="toc 4"/>
    <w:basedOn w:val="Normln"/>
    <w:next w:val="Normln"/>
    <w:autoRedefine/>
    <w:uiPriority w:val="39"/>
    <w:rsid w:val="001565D8"/>
    <w:pPr>
      <w:tabs>
        <w:tab w:val="left" w:pos="720"/>
        <w:tab w:val="right" w:leader="dot" w:pos="9900"/>
      </w:tabs>
      <w:spacing w:before="60"/>
      <w:ind w:left="720" w:hanging="720"/>
    </w:pPr>
  </w:style>
  <w:style w:type="paragraph" w:styleId="Obsah5">
    <w:name w:val="toc 5"/>
    <w:basedOn w:val="Normln"/>
    <w:next w:val="Normln"/>
    <w:autoRedefine/>
    <w:semiHidden/>
    <w:rsid w:val="0001735C"/>
    <w:pPr>
      <w:tabs>
        <w:tab w:val="left" w:pos="1134"/>
        <w:tab w:val="right" w:leader="dot" w:pos="9072"/>
      </w:tabs>
      <w:ind w:right="458"/>
    </w:pPr>
  </w:style>
  <w:style w:type="paragraph" w:styleId="Obsah6">
    <w:name w:val="toc 6"/>
    <w:basedOn w:val="Normln"/>
    <w:next w:val="Normln"/>
    <w:autoRedefine/>
    <w:semiHidden/>
    <w:rsid w:val="0032471A"/>
    <w:pPr>
      <w:tabs>
        <w:tab w:val="left" w:pos="1280"/>
        <w:tab w:val="right" w:leader="dot" w:pos="9072"/>
      </w:tabs>
      <w:ind w:left="1281" w:right="567" w:hanging="1281"/>
    </w:pPr>
  </w:style>
  <w:style w:type="paragraph" w:styleId="Obsah7">
    <w:name w:val="toc 7"/>
    <w:basedOn w:val="Normln"/>
    <w:next w:val="Normln"/>
    <w:autoRedefine/>
    <w:semiHidden/>
    <w:rsid w:val="0032471A"/>
    <w:pPr>
      <w:tabs>
        <w:tab w:val="left" w:pos="1463"/>
        <w:tab w:val="right" w:leader="dot" w:pos="9072"/>
      </w:tabs>
      <w:ind w:left="1463" w:right="567" w:hanging="1463"/>
    </w:pPr>
  </w:style>
  <w:style w:type="paragraph" w:styleId="Obsah8">
    <w:name w:val="toc 8"/>
    <w:basedOn w:val="Normln"/>
    <w:next w:val="Normln"/>
    <w:autoRedefine/>
    <w:semiHidden/>
    <w:rsid w:val="0032471A"/>
    <w:pPr>
      <w:tabs>
        <w:tab w:val="left" w:pos="1647"/>
        <w:tab w:val="right" w:leader="dot" w:pos="9072"/>
      </w:tabs>
      <w:ind w:left="1644" w:right="567" w:hanging="1644"/>
    </w:pPr>
  </w:style>
  <w:style w:type="paragraph" w:styleId="Obsah9">
    <w:name w:val="toc 9"/>
    <w:basedOn w:val="Normln"/>
    <w:next w:val="Normln"/>
    <w:uiPriority w:val="39"/>
    <w:rsid w:val="006E71D5"/>
    <w:pPr>
      <w:keepLines/>
      <w:tabs>
        <w:tab w:val="right" w:leader="dot" w:pos="9900"/>
      </w:tabs>
      <w:suppressAutoHyphens/>
      <w:autoSpaceDN/>
      <w:adjustRightInd/>
      <w:spacing w:before="240" w:after="40"/>
      <w:ind w:left="902" w:right="23" w:hanging="902"/>
      <w:contextualSpacing/>
      <w:jc w:val="both"/>
    </w:pPr>
    <w:rPr>
      <w:rFonts w:cs="Times New Roman"/>
      <w:noProof/>
      <w:sz w:val="20"/>
      <w:szCs w:val="20"/>
      <w:lang w:eastAsia="ar-SA"/>
    </w:rPr>
  </w:style>
  <w:style w:type="character" w:customStyle="1" w:styleId="Psmotun">
    <w:name w:val="Písmo tučné"/>
    <w:rsid w:val="003F11B0"/>
    <w:rPr>
      <w:rFonts w:ascii="Arial" w:hAnsi="Arial"/>
      <w:b/>
      <w:sz w:val="22"/>
    </w:rPr>
  </w:style>
  <w:style w:type="paragraph" w:customStyle="1" w:styleId="OPsmenkovn">
    <w:name w:val="O Písmenkování"/>
    <w:basedOn w:val="Normln"/>
    <w:rsid w:val="006536D4"/>
    <w:pPr>
      <w:numPr>
        <w:numId w:val="2"/>
      </w:numPr>
      <w:spacing w:before="80" w:after="40"/>
      <w:jc w:val="both"/>
    </w:pPr>
    <w:rPr>
      <w:lang w:eastAsia="ar-SA"/>
    </w:rPr>
  </w:style>
  <w:style w:type="paragraph" w:customStyle="1" w:styleId="Normal2">
    <w:name w:val="Normal2"/>
    <w:basedOn w:val="Normln"/>
    <w:link w:val="Normal2Char"/>
    <w:semiHidden/>
    <w:rsid w:val="00F41FED"/>
    <w:pPr>
      <w:spacing w:before="120"/>
      <w:ind w:left="567"/>
      <w:jc w:val="both"/>
    </w:pPr>
  </w:style>
  <w:style w:type="character" w:customStyle="1" w:styleId="Normal2Char">
    <w:name w:val="Normal2 Char"/>
    <w:link w:val="Normal2"/>
    <w:rsid w:val="00F41FED"/>
    <w:rPr>
      <w:rFonts w:ascii="Arial" w:hAnsi="Arial" w:cs="Arial"/>
      <w:sz w:val="22"/>
      <w:szCs w:val="22"/>
      <w:lang w:val="cs-CZ" w:eastAsia="cs-CZ" w:bidi="ar-SA"/>
    </w:rPr>
  </w:style>
  <w:style w:type="paragraph" w:customStyle="1" w:styleId="OOdrkavcerovov">
    <w:name w:val="O Odrážka víceúrovňová"/>
    <w:basedOn w:val="Normln"/>
    <w:rsid w:val="006536D4"/>
    <w:pPr>
      <w:numPr>
        <w:numId w:val="1"/>
      </w:numPr>
      <w:spacing w:before="80" w:after="40"/>
      <w:jc w:val="both"/>
    </w:pPr>
    <w:rPr>
      <w:lang w:eastAsia="ar-SA"/>
    </w:rPr>
  </w:style>
  <w:style w:type="character" w:customStyle="1" w:styleId="Psmotunmen">
    <w:name w:val="Písmo tučné menší"/>
    <w:rsid w:val="00C330E3"/>
    <w:rPr>
      <w:rFonts w:ascii="Arial" w:hAnsi="Arial"/>
      <w:b/>
      <w:dstrike w:val="0"/>
      <w:sz w:val="18"/>
      <w:vertAlign w:val="baseline"/>
    </w:rPr>
  </w:style>
  <w:style w:type="paragraph" w:customStyle="1" w:styleId="Odstavecstedmen">
    <w:name w:val="Odstavec střed menší"/>
    <w:basedOn w:val="Normln"/>
    <w:rsid w:val="00373BEE"/>
    <w:pPr>
      <w:spacing w:before="80" w:after="40"/>
      <w:jc w:val="center"/>
    </w:pPr>
    <w:rPr>
      <w:sz w:val="18"/>
      <w:lang w:eastAsia="ar-SA"/>
    </w:rPr>
  </w:style>
  <w:style w:type="paragraph" w:customStyle="1" w:styleId="Text">
    <w:name w:val="Text"/>
    <w:basedOn w:val="Normln"/>
    <w:qFormat/>
    <w:rsid w:val="00262DF1"/>
    <w:pPr>
      <w:spacing w:line="360" w:lineRule="auto"/>
      <w:ind w:firstLine="709"/>
      <w:jc w:val="both"/>
    </w:pPr>
    <w:rPr>
      <w:rFonts w:ascii="Times New Roman" w:hAnsi="Times New Roman"/>
      <w:sz w:val="24"/>
      <w:lang w:eastAsia="ar-SA"/>
    </w:rPr>
  </w:style>
  <w:style w:type="paragraph" w:styleId="Zpat">
    <w:name w:val="footer"/>
    <w:basedOn w:val="Normln"/>
    <w:link w:val="ZpatChar"/>
    <w:autoRedefine/>
    <w:uiPriority w:val="99"/>
    <w:rsid w:val="00C65E68"/>
    <w:pPr>
      <w:tabs>
        <w:tab w:val="center" w:pos="4536"/>
        <w:tab w:val="right" w:pos="9072"/>
      </w:tabs>
      <w:spacing w:before="80" w:after="40"/>
      <w:jc w:val="center"/>
    </w:pPr>
    <w:rPr>
      <w:sz w:val="18"/>
      <w:lang w:eastAsia="ar-SA"/>
    </w:rPr>
  </w:style>
  <w:style w:type="paragraph" w:customStyle="1" w:styleId="Odstavecvlevomen">
    <w:name w:val="Odstavec vlevo menší"/>
    <w:basedOn w:val="Normln"/>
    <w:rsid w:val="00373BEE"/>
    <w:pPr>
      <w:spacing w:before="80" w:after="40"/>
    </w:pPr>
    <w:rPr>
      <w:sz w:val="18"/>
    </w:rPr>
  </w:style>
  <w:style w:type="paragraph" w:styleId="Textbubliny">
    <w:name w:val="Balloon Text"/>
    <w:basedOn w:val="Normln"/>
    <w:link w:val="TextbublinyChar"/>
    <w:rsid w:val="00CB66D9"/>
    <w:rPr>
      <w:rFonts w:ascii="Tahoma" w:hAnsi="Tahoma" w:cs="Tahoma"/>
      <w:sz w:val="16"/>
      <w:szCs w:val="16"/>
    </w:rPr>
  </w:style>
  <w:style w:type="character" w:customStyle="1" w:styleId="TextbublinyChar">
    <w:name w:val="Text bubliny Char"/>
    <w:basedOn w:val="Standardnpsmoodstavce"/>
    <w:link w:val="Textbubliny"/>
    <w:rsid w:val="00CB66D9"/>
    <w:rPr>
      <w:rFonts w:ascii="Tahoma" w:hAnsi="Tahoma" w:cs="Tahoma"/>
      <w:sz w:val="16"/>
      <w:szCs w:val="16"/>
    </w:rPr>
  </w:style>
  <w:style w:type="paragraph" w:styleId="Odstavecseseznamem">
    <w:name w:val="List Paragraph"/>
    <w:basedOn w:val="Normln"/>
    <w:uiPriority w:val="34"/>
    <w:qFormat/>
    <w:rsid w:val="00CB66D9"/>
    <w:pPr>
      <w:ind w:left="720"/>
      <w:contextualSpacing/>
    </w:pPr>
  </w:style>
  <w:style w:type="paragraph" w:customStyle="1" w:styleId="st">
    <w:name w:val="Část"/>
    <w:basedOn w:val="Normln"/>
    <w:next w:val="Normln"/>
    <w:qFormat/>
    <w:rsid w:val="001E08A6"/>
    <w:pPr>
      <w:keepNext/>
      <w:numPr>
        <w:numId w:val="5"/>
      </w:numPr>
      <w:tabs>
        <w:tab w:val="left" w:pos="1134"/>
      </w:tabs>
      <w:spacing w:line="360" w:lineRule="auto"/>
      <w:ind w:left="357" w:hanging="357"/>
      <w:outlineLvl w:val="0"/>
    </w:pPr>
    <w:rPr>
      <w:rFonts w:ascii="Times New Roman" w:hAnsi="Times New Roman"/>
      <w:b/>
      <w:sz w:val="32"/>
    </w:rPr>
  </w:style>
  <w:style w:type="paragraph" w:styleId="Zhlav">
    <w:name w:val="header"/>
    <w:basedOn w:val="Normln"/>
    <w:link w:val="ZhlavChar"/>
    <w:uiPriority w:val="99"/>
    <w:rsid w:val="00BD640C"/>
    <w:pPr>
      <w:tabs>
        <w:tab w:val="center" w:pos="4536"/>
        <w:tab w:val="right" w:pos="9072"/>
      </w:tabs>
    </w:pPr>
  </w:style>
  <w:style w:type="character" w:customStyle="1" w:styleId="ZhlavChar">
    <w:name w:val="Záhlaví Char"/>
    <w:basedOn w:val="Standardnpsmoodstavce"/>
    <w:link w:val="Zhlav"/>
    <w:uiPriority w:val="99"/>
    <w:rsid w:val="00BD640C"/>
    <w:rPr>
      <w:rFonts w:ascii="Arial" w:hAnsi="Arial" w:cs="Arial"/>
      <w:sz w:val="22"/>
      <w:szCs w:val="22"/>
    </w:rPr>
  </w:style>
  <w:style w:type="character" w:styleId="Siln">
    <w:name w:val="Strong"/>
    <w:basedOn w:val="Standardnpsmoodstavce"/>
    <w:rsid w:val="00BD640C"/>
    <w:rPr>
      <w:b/>
      <w:bCs/>
    </w:rPr>
  </w:style>
  <w:style w:type="character" w:customStyle="1" w:styleId="ZpatChar">
    <w:name w:val="Zápatí Char"/>
    <w:basedOn w:val="Standardnpsmoodstavce"/>
    <w:link w:val="Zpat"/>
    <w:uiPriority w:val="99"/>
    <w:rsid w:val="00DE39DB"/>
    <w:rPr>
      <w:rFonts w:ascii="Arial" w:hAnsi="Arial" w:cs="Arial"/>
      <w:sz w:val="18"/>
      <w:szCs w:val="22"/>
      <w:lang w:eastAsia="ar-SA"/>
    </w:rPr>
  </w:style>
  <w:style w:type="paragraph" w:styleId="Citt">
    <w:name w:val="Quote"/>
    <w:basedOn w:val="Normln"/>
    <w:next w:val="Normln"/>
    <w:link w:val="CittChar"/>
    <w:uiPriority w:val="29"/>
    <w:qFormat/>
    <w:rsid w:val="001E08A6"/>
    <w:rPr>
      <w:i/>
      <w:iCs/>
      <w:color w:val="000000" w:themeColor="text1"/>
    </w:rPr>
  </w:style>
  <w:style w:type="character" w:customStyle="1" w:styleId="CittChar">
    <w:name w:val="Citát Char"/>
    <w:basedOn w:val="Standardnpsmoodstavce"/>
    <w:link w:val="Citt"/>
    <w:uiPriority w:val="29"/>
    <w:rsid w:val="001E08A6"/>
    <w:rPr>
      <w:rFonts w:ascii="Arial" w:hAnsi="Arial" w:cs="Arial"/>
      <w:i/>
      <w:iCs/>
      <w:color w:val="000000" w:themeColor="text1"/>
      <w:sz w:val="22"/>
      <w:szCs w:val="22"/>
    </w:rPr>
  </w:style>
  <w:style w:type="paragraph" w:styleId="Nadpisobsahu">
    <w:name w:val="TOC Heading"/>
    <w:basedOn w:val="Nadpis1"/>
    <w:next w:val="Normln"/>
    <w:uiPriority w:val="39"/>
    <w:semiHidden/>
    <w:unhideWhenUsed/>
    <w:qFormat/>
    <w:rsid w:val="001E08A6"/>
    <w:pPr>
      <w:keepLines/>
      <w:numPr>
        <w:numId w:val="0"/>
      </w:numPr>
      <w:overflowPunct/>
      <w:autoSpaceDE/>
      <w:autoSpaceDN/>
      <w:adjustRightInd/>
      <w:spacing w:after="0" w:line="276" w:lineRule="auto"/>
      <w:textAlignment w:val="auto"/>
      <w:outlineLvl w:val="9"/>
    </w:pPr>
    <w:rPr>
      <w:rFonts w:asciiTheme="majorHAnsi" w:eastAsiaTheme="majorEastAsia" w:hAnsiTheme="majorHAnsi" w:cstheme="majorBidi"/>
      <w:bCs/>
      <w:color w:val="365F91" w:themeColor="accent1" w:themeShade="BF"/>
      <w:sz w:val="28"/>
      <w:szCs w:val="28"/>
    </w:rPr>
  </w:style>
  <w:style w:type="character" w:customStyle="1" w:styleId="apple-converted-space">
    <w:name w:val="apple-converted-space"/>
    <w:basedOn w:val="Standardnpsmoodstavce"/>
    <w:rsid w:val="00263916"/>
  </w:style>
  <w:style w:type="character" w:styleId="Hypertextovodkaz">
    <w:name w:val="Hyperlink"/>
    <w:basedOn w:val="Standardnpsmoodstavce"/>
    <w:uiPriority w:val="99"/>
    <w:unhideWhenUsed/>
    <w:rsid w:val="00263916"/>
    <w:rPr>
      <w:color w:val="0000FF"/>
      <w:u w:val="single"/>
    </w:rPr>
  </w:style>
  <w:style w:type="paragraph" w:styleId="Normlnweb">
    <w:name w:val="Normal (Web)"/>
    <w:basedOn w:val="Normln"/>
    <w:uiPriority w:val="99"/>
    <w:unhideWhenUsed/>
    <w:rsid w:val="002E7BA5"/>
    <w:pPr>
      <w:overflowPunct/>
      <w:autoSpaceDE/>
      <w:autoSpaceDN/>
      <w:adjustRightInd/>
      <w:spacing w:before="100" w:beforeAutospacing="1" w:after="100" w:afterAutospacing="1"/>
      <w:textAlignment w:val="auto"/>
    </w:pPr>
    <w:rPr>
      <w:rFonts w:ascii="Times New Roman" w:hAnsi="Times New Roman" w:cs="Times New Roman"/>
      <w:sz w:val="24"/>
      <w:szCs w:val="24"/>
    </w:rPr>
  </w:style>
  <w:style w:type="character" w:customStyle="1" w:styleId="tucne">
    <w:name w:val="tucne"/>
    <w:basedOn w:val="Standardnpsmoodstavce"/>
    <w:rsid w:val="00641217"/>
  </w:style>
  <w:style w:type="character" w:customStyle="1" w:styleId="style3">
    <w:name w:val="style3"/>
    <w:basedOn w:val="Standardnpsmoodstavce"/>
    <w:rsid w:val="00843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67617">
      <w:bodyDiv w:val="1"/>
      <w:marLeft w:val="0"/>
      <w:marRight w:val="0"/>
      <w:marTop w:val="0"/>
      <w:marBottom w:val="0"/>
      <w:divBdr>
        <w:top w:val="none" w:sz="0" w:space="0" w:color="auto"/>
        <w:left w:val="none" w:sz="0" w:space="0" w:color="auto"/>
        <w:bottom w:val="none" w:sz="0" w:space="0" w:color="auto"/>
        <w:right w:val="none" w:sz="0" w:space="0" w:color="auto"/>
      </w:divBdr>
    </w:div>
    <w:div w:id="559754738">
      <w:bodyDiv w:val="1"/>
      <w:marLeft w:val="0"/>
      <w:marRight w:val="0"/>
      <w:marTop w:val="0"/>
      <w:marBottom w:val="0"/>
      <w:divBdr>
        <w:top w:val="none" w:sz="0" w:space="0" w:color="auto"/>
        <w:left w:val="none" w:sz="0" w:space="0" w:color="auto"/>
        <w:bottom w:val="none" w:sz="0" w:space="0" w:color="auto"/>
        <w:right w:val="none" w:sz="0" w:space="0" w:color="auto"/>
      </w:divBdr>
    </w:div>
    <w:div w:id="601572496">
      <w:bodyDiv w:val="1"/>
      <w:marLeft w:val="0"/>
      <w:marRight w:val="0"/>
      <w:marTop w:val="0"/>
      <w:marBottom w:val="0"/>
      <w:divBdr>
        <w:top w:val="none" w:sz="0" w:space="0" w:color="auto"/>
        <w:left w:val="none" w:sz="0" w:space="0" w:color="auto"/>
        <w:bottom w:val="none" w:sz="0" w:space="0" w:color="auto"/>
        <w:right w:val="none" w:sz="0" w:space="0" w:color="auto"/>
      </w:divBdr>
    </w:div>
    <w:div w:id="684937368">
      <w:bodyDiv w:val="1"/>
      <w:marLeft w:val="0"/>
      <w:marRight w:val="0"/>
      <w:marTop w:val="0"/>
      <w:marBottom w:val="0"/>
      <w:divBdr>
        <w:top w:val="none" w:sz="0" w:space="0" w:color="auto"/>
        <w:left w:val="none" w:sz="0" w:space="0" w:color="auto"/>
        <w:bottom w:val="none" w:sz="0" w:space="0" w:color="auto"/>
        <w:right w:val="none" w:sz="0" w:space="0" w:color="auto"/>
      </w:divBdr>
    </w:div>
    <w:div w:id="755058937">
      <w:bodyDiv w:val="1"/>
      <w:marLeft w:val="0"/>
      <w:marRight w:val="0"/>
      <w:marTop w:val="0"/>
      <w:marBottom w:val="0"/>
      <w:divBdr>
        <w:top w:val="none" w:sz="0" w:space="0" w:color="auto"/>
        <w:left w:val="none" w:sz="0" w:space="0" w:color="auto"/>
        <w:bottom w:val="none" w:sz="0" w:space="0" w:color="auto"/>
        <w:right w:val="none" w:sz="0" w:space="0" w:color="auto"/>
      </w:divBdr>
    </w:div>
    <w:div w:id="837307490">
      <w:bodyDiv w:val="1"/>
      <w:marLeft w:val="0"/>
      <w:marRight w:val="0"/>
      <w:marTop w:val="0"/>
      <w:marBottom w:val="0"/>
      <w:divBdr>
        <w:top w:val="none" w:sz="0" w:space="0" w:color="auto"/>
        <w:left w:val="none" w:sz="0" w:space="0" w:color="auto"/>
        <w:bottom w:val="none" w:sz="0" w:space="0" w:color="auto"/>
        <w:right w:val="none" w:sz="0" w:space="0" w:color="auto"/>
      </w:divBdr>
    </w:div>
    <w:div w:id="1130049137">
      <w:bodyDiv w:val="1"/>
      <w:marLeft w:val="0"/>
      <w:marRight w:val="0"/>
      <w:marTop w:val="0"/>
      <w:marBottom w:val="0"/>
      <w:divBdr>
        <w:top w:val="none" w:sz="0" w:space="0" w:color="auto"/>
        <w:left w:val="none" w:sz="0" w:space="0" w:color="auto"/>
        <w:bottom w:val="none" w:sz="0" w:space="0" w:color="auto"/>
        <w:right w:val="none" w:sz="0" w:space="0" w:color="auto"/>
      </w:divBdr>
    </w:div>
    <w:div w:id="1240098706">
      <w:bodyDiv w:val="1"/>
      <w:marLeft w:val="0"/>
      <w:marRight w:val="0"/>
      <w:marTop w:val="0"/>
      <w:marBottom w:val="0"/>
      <w:divBdr>
        <w:top w:val="none" w:sz="0" w:space="0" w:color="auto"/>
        <w:left w:val="none" w:sz="0" w:space="0" w:color="auto"/>
        <w:bottom w:val="none" w:sz="0" w:space="0" w:color="auto"/>
        <w:right w:val="none" w:sz="0" w:space="0" w:color="auto"/>
      </w:divBdr>
    </w:div>
    <w:div w:id="1326736706">
      <w:bodyDiv w:val="1"/>
      <w:marLeft w:val="0"/>
      <w:marRight w:val="0"/>
      <w:marTop w:val="0"/>
      <w:marBottom w:val="0"/>
      <w:divBdr>
        <w:top w:val="none" w:sz="0" w:space="0" w:color="auto"/>
        <w:left w:val="none" w:sz="0" w:space="0" w:color="auto"/>
        <w:bottom w:val="none" w:sz="0" w:space="0" w:color="auto"/>
        <w:right w:val="none" w:sz="0" w:space="0" w:color="auto"/>
      </w:divBdr>
    </w:div>
    <w:div w:id="1343313345">
      <w:bodyDiv w:val="1"/>
      <w:marLeft w:val="0"/>
      <w:marRight w:val="0"/>
      <w:marTop w:val="0"/>
      <w:marBottom w:val="0"/>
      <w:divBdr>
        <w:top w:val="none" w:sz="0" w:space="0" w:color="auto"/>
        <w:left w:val="none" w:sz="0" w:space="0" w:color="auto"/>
        <w:bottom w:val="none" w:sz="0" w:space="0" w:color="auto"/>
        <w:right w:val="none" w:sz="0" w:space="0" w:color="auto"/>
      </w:divBdr>
    </w:div>
    <w:div w:id="1613242685">
      <w:bodyDiv w:val="1"/>
      <w:marLeft w:val="0"/>
      <w:marRight w:val="0"/>
      <w:marTop w:val="0"/>
      <w:marBottom w:val="0"/>
      <w:divBdr>
        <w:top w:val="none" w:sz="0" w:space="0" w:color="auto"/>
        <w:left w:val="none" w:sz="0" w:space="0" w:color="auto"/>
        <w:bottom w:val="none" w:sz="0" w:space="0" w:color="auto"/>
        <w:right w:val="none" w:sz="0" w:space="0" w:color="auto"/>
      </w:divBdr>
    </w:div>
    <w:div w:id="1689915462">
      <w:bodyDiv w:val="1"/>
      <w:marLeft w:val="0"/>
      <w:marRight w:val="0"/>
      <w:marTop w:val="0"/>
      <w:marBottom w:val="0"/>
      <w:divBdr>
        <w:top w:val="none" w:sz="0" w:space="0" w:color="auto"/>
        <w:left w:val="none" w:sz="0" w:space="0" w:color="auto"/>
        <w:bottom w:val="none" w:sz="0" w:space="0" w:color="auto"/>
        <w:right w:val="none" w:sz="0" w:space="0" w:color="auto"/>
      </w:divBdr>
    </w:div>
    <w:div w:id="206124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s.wikipedia.org/wiki/Software" TargetMode="External"/><Relationship Id="rId18" Type="http://schemas.openxmlformats.org/officeDocument/2006/relationships/image" Target="media/image5.png"/><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cs.wikipedia.org/wiki/Pixel" TargetMode="External"/><Relationship Id="rId5" Type="http://schemas.openxmlformats.org/officeDocument/2006/relationships/settings" Target="settings.xml"/><Relationship Id="rId15" Type="http://schemas.openxmlformats.org/officeDocument/2006/relationships/image" Target="media/image2.gif"/><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s.wikipedia.org/wiki/Zdrojov%C3%BD_k%C3%B3d"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varovamar\Desktop\MPP_r03_CEZ_FO_0220.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5FBB3-29E2-4B4D-994A-33A505E6B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MPP_r03_CEZ_FO_0220</Template>
  <TotalTime>2269</TotalTime>
  <Pages>40</Pages>
  <Words>6825</Words>
  <Characters>40271</Characters>
  <Application>Microsoft Office Word</Application>
  <DocSecurity>0</DocSecurity>
  <Lines>335</Lines>
  <Paragraphs>94</Paragraphs>
  <ScaleCrop>false</ScaleCrop>
  <HeadingPairs>
    <vt:vector size="2" baseType="variant">
      <vt:variant>
        <vt:lpstr>Název</vt:lpstr>
      </vt:variant>
      <vt:variant>
        <vt:i4>1</vt:i4>
      </vt:variant>
    </vt:vector>
  </HeadingPairs>
  <TitlesOfParts>
    <vt:vector size="1" baseType="lpstr">
      <vt:lpstr>Místní Provozní Předpis</vt:lpstr>
    </vt:vector>
  </TitlesOfParts>
  <Company>ČEZ, a. s.</Company>
  <LinksUpToDate>false</LinksUpToDate>
  <CharactersWithSpaces>47002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Místní Provozní Předpis</dc:title>
  <dc:subject>Šablona</dc:subject>
  <dc:creator>Kovářová Marcela</dc:creator>
  <cp:lastModifiedBy>Kovářová Marcela</cp:lastModifiedBy>
  <cp:revision>23</cp:revision>
  <cp:lastPrinted>2015-03-30T11:36:00Z</cp:lastPrinted>
  <dcterms:created xsi:type="dcterms:W3CDTF">2015-03-23T06:16:00Z</dcterms:created>
  <dcterms:modified xsi:type="dcterms:W3CDTF">2015-03-30T12:05:00Z</dcterms:modified>
</cp:coreProperties>
</file>